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964F4" w14:textId="77777777" w:rsidR="00C11F36" w:rsidRPr="002A16E2" w:rsidRDefault="00C11F36" w:rsidP="00C11F36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6542B556" w14:textId="77777777" w:rsidR="00C11F36" w:rsidRPr="002A16E2" w:rsidRDefault="00C11F36" w:rsidP="00C11F36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4B339622" w14:textId="77777777" w:rsidR="00C11F36" w:rsidRPr="002A16E2" w:rsidRDefault="00C11F36" w:rsidP="00C11F36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151373CA" w14:textId="77777777" w:rsidR="00C11F36" w:rsidRPr="002A16E2" w:rsidRDefault="00C11F36" w:rsidP="00C11F36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264DD344" w14:textId="77777777" w:rsidR="00C11F36" w:rsidRPr="002A16E2" w:rsidRDefault="00C11F36" w:rsidP="00C11F3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12AEAB1A" w14:textId="77777777" w:rsidR="00C11F36" w:rsidRPr="00FA50AF" w:rsidRDefault="00C11F36" w:rsidP="00C11F36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51E6BE4A" w14:textId="77777777" w:rsidR="00C11F36" w:rsidRPr="002A16E2" w:rsidRDefault="00C11F36" w:rsidP="00C11F3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1C1EFF6B" w14:textId="77777777" w:rsidR="00C11F36" w:rsidRPr="002A16E2" w:rsidRDefault="00C11F36" w:rsidP="00C11F3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6C3959E0" w14:textId="77777777" w:rsidR="00C11F36" w:rsidRPr="002A16E2" w:rsidRDefault="00C11F36" w:rsidP="00C11F3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6F39D471" w14:textId="77777777" w:rsidR="00C11F36" w:rsidRPr="002A16E2" w:rsidRDefault="00C11F36" w:rsidP="00C11F3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1897ECD0" w14:textId="77777777" w:rsidR="00C11F36" w:rsidRPr="002A16E2" w:rsidRDefault="00C11F36" w:rsidP="00C11F3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764A17C" w14:textId="77777777" w:rsidR="00C11F36" w:rsidRPr="002A16E2" w:rsidRDefault="00C11F36" w:rsidP="00C11F3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0A93D530" w14:textId="77777777" w:rsidR="00C11F36" w:rsidRPr="002A16E2" w:rsidRDefault="00C11F36" w:rsidP="00C11F3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64663C52" w14:textId="77777777" w:rsidR="00C11F36" w:rsidRPr="002A16E2" w:rsidRDefault="00C11F36" w:rsidP="00C11F36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4125043C" w14:textId="77777777" w:rsidR="00C11F36" w:rsidRPr="002A16E2" w:rsidRDefault="00C11F36" w:rsidP="00C11F36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44204198" w14:textId="77777777" w:rsidR="00C11F36" w:rsidRPr="002A16E2" w:rsidRDefault="00C11F36" w:rsidP="00C11F36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24814F38" w14:textId="77777777" w:rsidR="00C11F36" w:rsidRPr="002A16E2" w:rsidRDefault="00C11F36" w:rsidP="00C11F36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0FC8D982" w14:textId="77777777" w:rsidR="00C11F36" w:rsidRPr="002A16E2" w:rsidRDefault="00C11F36" w:rsidP="00C11F36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274D129D" w14:textId="77777777" w:rsidR="00C11F36" w:rsidRPr="002A16E2" w:rsidRDefault="00C11F36" w:rsidP="00C11F36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52CFE853" w14:textId="77777777" w:rsidR="00C11F36" w:rsidRPr="002A16E2" w:rsidRDefault="00C11F36" w:rsidP="00C11F36">
      <w:pPr>
        <w:ind w:firstLine="3969"/>
        <w:rPr>
          <w:b/>
          <w:sz w:val="22"/>
          <w:szCs w:val="22"/>
        </w:rPr>
      </w:pPr>
    </w:p>
    <w:p w14:paraId="0D10A973" w14:textId="765C9693" w:rsidR="00C11F36" w:rsidRDefault="00C11F36" w:rsidP="00C11F36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2D7E8D" w:rsidRPr="002D7E8D">
        <w:rPr>
          <w:b/>
          <w:sz w:val="22"/>
          <w:szCs w:val="22"/>
        </w:rPr>
        <w:t>Dostawa i montaż monitora dotykowego na uchwycie ściennym na potrzeby CR AGH</w:t>
      </w:r>
      <w:r>
        <w:rPr>
          <w:b/>
          <w:sz w:val="22"/>
          <w:szCs w:val="22"/>
        </w:rPr>
        <w:t xml:space="preserve">, </w:t>
      </w:r>
      <w:r>
        <w:rPr>
          <w:bCs/>
          <w:sz w:val="22"/>
          <w:szCs w:val="22"/>
        </w:rPr>
        <w:t>nr sprawy</w:t>
      </w:r>
      <w:r>
        <w:rPr>
          <w:b/>
          <w:sz w:val="22"/>
          <w:szCs w:val="22"/>
        </w:rPr>
        <w:t xml:space="preserve"> 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 w:rsidR="002D7E8D">
        <w:rPr>
          <w:b/>
          <w:sz w:val="22"/>
          <w:szCs w:val="22"/>
        </w:rPr>
        <w:t>149</w:t>
      </w:r>
      <w:r>
        <w:rPr>
          <w:b/>
          <w:sz w:val="22"/>
          <w:szCs w:val="22"/>
        </w:rPr>
        <w:t>/</w:t>
      </w:r>
      <w:r w:rsidRPr="002A16E2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5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 xml:space="preserve">oferuję realizację przedmiotu zamówienia, zgodnie z zasadami określonymi </w:t>
      </w:r>
      <w:r>
        <w:rPr>
          <w:sz w:val="22"/>
          <w:szCs w:val="22"/>
        </w:rPr>
        <w:br/>
      </w:r>
      <w:r w:rsidRPr="002A16E2">
        <w:rPr>
          <w:sz w:val="22"/>
          <w:szCs w:val="22"/>
        </w:rPr>
        <w:t>w specyfikacji warunków zamówienia.</w:t>
      </w:r>
    </w:p>
    <w:p w14:paraId="53414677" w14:textId="77777777" w:rsidR="00C11F36" w:rsidRDefault="00C11F36" w:rsidP="00C11F36">
      <w:pPr>
        <w:widowControl w:val="0"/>
        <w:spacing w:line="264" w:lineRule="auto"/>
        <w:ind w:right="1"/>
        <w:rPr>
          <w:b/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C11F36" w:rsidRPr="002A16E2" w14:paraId="6C705C3D" w14:textId="77777777" w:rsidTr="00531F2D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A392B16" w14:textId="77777777" w:rsidR="00C11F36" w:rsidRPr="002A16E2" w:rsidRDefault="00C11F36" w:rsidP="00531F2D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369507" w14:textId="77777777" w:rsidR="00C11F36" w:rsidRPr="008A2B7D" w:rsidRDefault="00C11F36" w:rsidP="00531F2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1F000390" w14:textId="77777777" w:rsidR="00C11F36" w:rsidRPr="008A2B7D" w:rsidRDefault="00C11F36" w:rsidP="00531F2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E9572DE" w14:textId="77777777" w:rsidR="00C11F36" w:rsidRPr="008A2B7D" w:rsidRDefault="00C11F36" w:rsidP="00531F2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649A66" w14:textId="77777777" w:rsidR="00C11F36" w:rsidRPr="008A2B7D" w:rsidRDefault="00C11F36" w:rsidP="00531F2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7C83F62B" w14:textId="77777777" w:rsidR="00C11F36" w:rsidRPr="008A2B7D" w:rsidRDefault="00C11F36" w:rsidP="00531F2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D87DBE2" w14:textId="77777777" w:rsidR="00C11F36" w:rsidRPr="008A2B7D" w:rsidRDefault="00C11F36" w:rsidP="00531F2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0B6E82" w14:textId="77777777" w:rsidR="00C11F36" w:rsidRPr="008A2B7D" w:rsidRDefault="00C11F36" w:rsidP="00531F2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219B1904" w14:textId="77777777" w:rsidR="00C11F36" w:rsidRPr="008A2B7D" w:rsidRDefault="00C11F36" w:rsidP="00531F2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61B733C" w14:textId="77777777" w:rsidR="00C11F36" w:rsidRPr="008A2B7D" w:rsidRDefault="00C11F36" w:rsidP="00531F2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7620BB41" w14:textId="77777777" w:rsidR="00C11F36" w:rsidRPr="008A2B7D" w:rsidRDefault="00C11F36" w:rsidP="00531F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60BCB37C" w14:textId="77777777" w:rsidR="00C11F36" w:rsidRPr="008A2B7D" w:rsidRDefault="00C11F36" w:rsidP="00531F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23E7416" w14:textId="77777777" w:rsidR="00C11F36" w:rsidRPr="008A2B7D" w:rsidRDefault="00C11F36" w:rsidP="00531F2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70F85A3D" w14:textId="77777777" w:rsidR="00C11F36" w:rsidRPr="008A2B7D" w:rsidRDefault="00C11F36" w:rsidP="00531F2D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02AAC5BC" w14:textId="77777777" w:rsidR="00C11F36" w:rsidRPr="008A2B7D" w:rsidRDefault="00C11F36" w:rsidP="00531F2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C11F36" w:rsidRPr="002A16E2" w14:paraId="6564AD38" w14:textId="77777777" w:rsidTr="00531F2D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D8F910A" w14:textId="77777777" w:rsidR="00C11F36" w:rsidRPr="002A16E2" w:rsidRDefault="00C11F36" w:rsidP="00531F2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7BC075E" w14:textId="77777777" w:rsidR="00C11F36" w:rsidRPr="002A16E2" w:rsidRDefault="00C11F36" w:rsidP="00531F2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373A015" w14:textId="77777777" w:rsidR="00C11F36" w:rsidRPr="002A16E2" w:rsidRDefault="00C11F36" w:rsidP="00531F2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5D0EDB8" w14:textId="77777777" w:rsidR="00C11F36" w:rsidRPr="002A16E2" w:rsidRDefault="00C11F36" w:rsidP="00531F2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B3C6623" w14:textId="77777777" w:rsidR="00C11F36" w:rsidRPr="002A16E2" w:rsidRDefault="00C11F36" w:rsidP="00531F2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72732B2" w14:textId="77777777" w:rsidR="00C11F36" w:rsidRPr="002A16E2" w:rsidRDefault="00C11F36" w:rsidP="00531F2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5D0924E" w14:textId="77777777" w:rsidR="00C11F36" w:rsidRPr="002A16E2" w:rsidRDefault="00C11F36" w:rsidP="00531F2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D89AAA7" w14:textId="77777777" w:rsidR="00C11F36" w:rsidRPr="002A16E2" w:rsidRDefault="00C11F36" w:rsidP="00531F2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C11F36" w:rsidRPr="002A16E2" w14:paraId="25BDCAE9" w14:textId="77777777" w:rsidTr="002D7E8D">
        <w:trPr>
          <w:trHeight w:val="842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2563467" w14:textId="77777777" w:rsidR="00C11F36" w:rsidRPr="002A16E2" w:rsidRDefault="00C11F36" w:rsidP="00531F2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0C522" w14:textId="241D9E82" w:rsidR="00C11F36" w:rsidRPr="00897BDE" w:rsidRDefault="002D7E8D" w:rsidP="00531F2D">
            <w:pPr>
              <w:suppressAutoHyphens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sz w:val="16"/>
                <w:szCs w:val="16"/>
                <w:lang w:eastAsia="zh-CN"/>
              </w:rPr>
              <w:t>Monitor dotykowy 65”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16C63" w14:textId="77777777" w:rsidR="00C11F36" w:rsidRPr="00A47B30" w:rsidRDefault="00C11F36" w:rsidP="00531F2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7E2BE" w14:textId="77777777" w:rsidR="00C11F36" w:rsidRPr="00A352F2" w:rsidRDefault="00C11F36" w:rsidP="00531F2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Pr="00A352F2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23F28" w14:textId="77777777" w:rsidR="00C11F36" w:rsidRPr="002A16E2" w:rsidRDefault="00C11F36" w:rsidP="00531F2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DBAD8" w14:textId="77777777" w:rsidR="00C11F36" w:rsidRPr="002A16E2" w:rsidRDefault="00C11F36" w:rsidP="00531F2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4F5DE17" w14:textId="77777777" w:rsidR="00C11F36" w:rsidRPr="002A16E2" w:rsidRDefault="00C11F36" w:rsidP="00531F2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755E84E" w14:textId="77777777" w:rsidR="00C11F36" w:rsidRPr="002A16E2" w:rsidRDefault="00C11F36" w:rsidP="00531F2D">
            <w:pPr>
              <w:ind w:right="425"/>
              <w:rPr>
                <w:sz w:val="22"/>
                <w:szCs w:val="22"/>
              </w:rPr>
            </w:pPr>
          </w:p>
        </w:tc>
      </w:tr>
      <w:tr w:rsidR="002D7E8D" w:rsidRPr="002A16E2" w14:paraId="2C9B56DC" w14:textId="77777777" w:rsidTr="002D7E8D">
        <w:trPr>
          <w:trHeight w:val="842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4F76026" w14:textId="5E5FFB74" w:rsidR="002D7E8D" w:rsidRPr="002A16E2" w:rsidRDefault="002D7E8D" w:rsidP="00531F2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05E29" w14:textId="15A90BAD" w:rsidR="002D7E8D" w:rsidRDefault="002D7E8D" w:rsidP="00531F2D">
            <w:pPr>
              <w:suppressAutoHyphens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sz w:val="16"/>
                <w:szCs w:val="16"/>
                <w:lang w:eastAsia="zh-CN"/>
              </w:rPr>
              <w:t>Rysiki do monitora dotykowego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901E5" w14:textId="77777777" w:rsidR="002D7E8D" w:rsidRPr="00A47B30" w:rsidRDefault="002D7E8D" w:rsidP="00531F2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A6E1C" w14:textId="3FE785B1" w:rsidR="002D7E8D" w:rsidRDefault="002D7E8D" w:rsidP="00531F2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</w:t>
            </w:r>
            <w:proofErr w:type="spellStart"/>
            <w:r>
              <w:rPr>
                <w:sz w:val="16"/>
                <w:szCs w:val="16"/>
              </w:rPr>
              <w:t>kpl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ED954" w14:textId="77777777" w:rsidR="002D7E8D" w:rsidRPr="002A16E2" w:rsidRDefault="002D7E8D" w:rsidP="00531F2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424FC" w14:textId="77777777" w:rsidR="002D7E8D" w:rsidRPr="002A16E2" w:rsidRDefault="002D7E8D" w:rsidP="00531F2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7BBD99" w14:textId="77777777" w:rsidR="002D7E8D" w:rsidRPr="002A16E2" w:rsidRDefault="002D7E8D" w:rsidP="00531F2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F257F8F" w14:textId="77777777" w:rsidR="002D7E8D" w:rsidRPr="002A16E2" w:rsidRDefault="002D7E8D" w:rsidP="00531F2D">
            <w:pPr>
              <w:ind w:right="425"/>
              <w:rPr>
                <w:sz w:val="22"/>
                <w:szCs w:val="22"/>
              </w:rPr>
            </w:pPr>
          </w:p>
        </w:tc>
      </w:tr>
      <w:tr w:rsidR="002D7E8D" w:rsidRPr="002A16E2" w14:paraId="2AD5FD35" w14:textId="77777777" w:rsidTr="002D7E8D">
        <w:trPr>
          <w:trHeight w:val="842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98FCE2B" w14:textId="6E5FABD9" w:rsidR="002D7E8D" w:rsidRDefault="002D7E8D" w:rsidP="00531F2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51279" w14:textId="6F489419" w:rsidR="002D7E8D" w:rsidRDefault="002D7E8D" w:rsidP="00531F2D">
            <w:pPr>
              <w:suppressAutoHyphens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sz w:val="16"/>
                <w:szCs w:val="16"/>
                <w:lang w:eastAsia="zh-CN"/>
              </w:rPr>
              <w:t>Uchwyt ścienny do monitora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29767" w14:textId="77777777" w:rsidR="002D7E8D" w:rsidRPr="00A47B30" w:rsidRDefault="002D7E8D" w:rsidP="00531F2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73665" w14:textId="3479B987" w:rsidR="002D7E8D" w:rsidRDefault="002D7E8D" w:rsidP="00531F2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E6A5A" w14:textId="77777777" w:rsidR="002D7E8D" w:rsidRPr="002A16E2" w:rsidRDefault="002D7E8D" w:rsidP="00531F2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2D83B" w14:textId="77777777" w:rsidR="002D7E8D" w:rsidRPr="002A16E2" w:rsidRDefault="002D7E8D" w:rsidP="00531F2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5E51F5" w14:textId="77777777" w:rsidR="002D7E8D" w:rsidRPr="002A16E2" w:rsidRDefault="002D7E8D" w:rsidP="00531F2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7B0E07" w14:textId="77777777" w:rsidR="002D7E8D" w:rsidRPr="002A16E2" w:rsidRDefault="002D7E8D" w:rsidP="00531F2D">
            <w:pPr>
              <w:ind w:right="425"/>
              <w:rPr>
                <w:sz w:val="22"/>
                <w:szCs w:val="22"/>
              </w:rPr>
            </w:pPr>
          </w:p>
        </w:tc>
      </w:tr>
      <w:tr w:rsidR="002D7E8D" w:rsidRPr="002A16E2" w14:paraId="2C2DCA6A" w14:textId="77777777" w:rsidTr="00727BAE">
        <w:trPr>
          <w:trHeight w:val="842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012A51B" w14:textId="73BB09AA" w:rsidR="002D7E8D" w:rsidRDefault="002D7E8D" w:rsidP="00531F2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4E2F0" w14:textId="688DEEAA" w:rsidR="002D7E8D" w:rsidRDefault="002D7E8D" w:rsidP="00531F2D">
            <w:pPr>
              <w:suppressAutoHyphens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sz w:val="16"/>
                <w:szCs w:val="16"/>
                <w:lang w:eastAsia="zh-CN"/>
              </w:rPr>
              <w:t>Montaż uchwytu ściennego  i zawieszenie monitora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2192DAC5" w14:textId="77777777" w:rsidR="002D7E8D" w:rsidRPr="00330824" w:rsidRDefault="002D7E8D" w:rsidP="00531F2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F7948" w14:textId="704A0465" w:rsidR="002D7E8D" w:rsidRDefault="002D7E8D" w:rsidP="00531F2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C7E19" w14:textId="77777777" w:rsidR="002D7E8D" w:rsidRPr="002A16E2" w:rsidRDefault="002D7E8D" w:rsidP="00531F2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E4EBE" w14:textId="77777777" w:rsidR="002D7E8D" w:rsidRPr="002A16E2" w:rsidRDefault="002D7E8D" w:rsidP="00531F2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DF7158" w14:textId="77777777" w:rsidR="002D7E8D" w:rsidRPr="002A16E2" w:rsidRDefault="002D7E8D" w:rsidP="00531F2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E0BF7C9" w14:textId="77777777" w:rsidR="002D7E8D" w:rsidRPr="002A16E2" w:rsidRDefault="002D7E8D" w:rsidP="00531F2D">
            <w:pPr>
              <w:ind w:right="425"/>
              <w:rPr>
                <w:sz w:val="22"/>
                <w:szCs w:val="22"/>
              </w:rPr>
            </w:pPr>
          </w:p>
        </w:tc>
      </w:tr>
      <w:tr w:rsidR="00C11F36" w:rsidRPr="002A16E2" w14:paraId="7640ECBC" w14:textId="77777777" w:rsidTr="00531F2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D1E0690" w14:textId="77777777" w:rsidR="00C11F36" w:rsidRDefault="00C11F36" w:rsidP="00531F2D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03EEABD1" w14:textId="77777777" w:rsidR="00C11F36" w:rsidRDefault="00C11F36" w:rsidP="00531F2D">
            <w:pPr>
              <w:ind w:right="425"/>
              <w:rPr>
                <w:sz w:val="22"/>
                <w:szCs w:val="22"/>
              </w:rPr>
            </w:pPr>
          </w:p>
          <w:p w14:paraId="76421ACF" w14:textId="77777777" w:rsidR="00C11F36" w:rsidRPr="002A16E2" w:rsidRDefault="00C11F36" w:rsidP="00531F2D">
            <w:pPr>
              <w:ind w:right="425"/>
              <w:rPr>
                <w:sz w:val="22"/>
                <w:szCs w:val="22"/>
              </w:rPr>
            </w:pPr>
          </w:p>
          <w:p w14:paraId="610B65A4" w14:textId="77777777" w:rsidR="00C11F36" w:rsidRDefault="00C11F36" w:rsidP="00531F2D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0D473AE5" w14:textId="77777777" w:rsidR="00C11F36" w:rsidRPr="002A16E2" w:rsidRDefault="00C11F36" w:rsidP="00531F2D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B0F67" w14:textId="77777777" w:rsidR="00C11F36" w:rsidRPr="002A16E2" w:rsidRDefault="00C11F36" w:rsidP="00531F2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D7A9C57" w14:textId="77777777" w:rsidR="00C11F36" w:rsidRPr="002A16E2" w:rsidRDefault="00C11F36" w:rsidP="00531F2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3CC78BF" w14:textId="77777777" w:rsidR="00C11F36" w:rsidRPr="002A16E2" w:rsidRDefault="00C11F36" w:rsidP="00531F2D">
            <w:pPr>
              <w:ind w:right="425"/>
              <w:rPr>
                <w:sz w:val="22"/>
                <w:szCs w:val="22"/>
              </w:rPr>
            </w:pPr>
          </w:p>
        </w:tc>
      </w:tr>
      <w:tr w:rsidR="00C11F36" w:rsidRPr="002A16E2" w14:paraId="6646D140" w14:textId="77777777" w:rsidTr="00531F2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3C6CEBA" w14:textId="77777777" w:rsidR="00C11F36" w:rsidRPr="002A16E2" w:rsidRDefault="00C11F36" w:rsidP="00531F2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6CF574BC" w14:textId="77777777" w:rsidR="00C11F36" w:rsidRPr="002A16E2" w:rsidRDefault="00C11F36" w:rsidP="00531F2D">
            <w:pPr>
              <w:rPr>
                <w:sz w:val="22"/>
                <w:szCs w:val="22"/>
              </w:rPr>
            </w:pPr>
          </w:p>
          <w:p w14:paraId="1F8C2EDC" w14:textId="77777777" w:rsidR="00C11F36" w:rsidRPr="002A16E2" w:rsidRDefault="00C11F36" w:rsidP="00531F2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5FEE6A63" w14:textId="77777777" w:rsidR="00C11F36" w:rsidRPr="002A16E2" w:rsidRDefault="00C11F36" w:rsidP="00531F2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44835" w14:textId="77777777" w:rsidR="00C11F36" w:rsidRPr="002A16E2" w:rsidRDefault="00C11F36" w:rsidP="00531F2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002F6D8" w14:textId="77777777" w:rsidR="00C11F36" w:rsidRPr="002A16E2" w:rsidRDefault="00C11F36" w:rsidP="00531F2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CC46AEE" w14:textId="77777777" w:rsidR="00C11F36" w:rsidRPr="002A16E2" w:rsidRDefault="00C11F36" w:rsidP="00531F2D">
            <w:pPr>
              <w:ind w:right="425"/>
              <w:rPr>
                <w:sz w:val="22"/>
                <w:szCs w:val="22"/>
              </w:rPr>
            </w:pPr>
          </w:p>
        </w:tc>
      </w:tr>
    </w:tbl>
    <w:p w14:paraId="45D6730A" w14:textId="00905D64" w:rsidR="00C11F36" w:rsidRPr="002A16E2" w:rsidRDefault="00C11F36" w:rsidP="00C11F36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 w:rsidR="002D7E8D">
        <w:rPr>
          <w:b/>
          <w:bCs/>
          <w:i/>
          <w:iCs/>
          <w:sz w:val="22"/>
          <w:szCs w:val="22"/>
        </w:rPr>
        <w:t>monitor dotykowy</w:t>
      </w:r>
      <w:r>
        <w:rPr>
          <w:b/>
          <w:bCs/>
          <w:i/>
          <w:iCs/>
          <w:sz w:val="22"/>
          <w:szCs w:val="22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4F0831DB" w14:textId="77777777" w:rsidR="00C11F36" w:rsidRPr="002A16E2" w:rsidRDefault="00C11F36" w:rsidP="00C11F36">
      <w:pPr>
        <w:tabs>
          <w:tab w:val="right" w:pos="9000"/>
        </w:tabs>
        <w:rPr>
          <w:sz w:val="22"/>
          <w:szCs w:val="22"/>
        </w:rPr>
      </w:pPr>
    </w:p>
    <w:p w14:paraId="086D75A1" w14:textId="77777777" w:rsidR="00C11F36" w:rsidRPr="002A16E2" w:rsidRDefault="00C11F36" w:rsidP="00C11F36">
      <w:pPr>
        <w:widowControl w:val="0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…………. dni </w:t>
      </w:r>
      <w:r w:rsidRPr="002A16E2">
        <w:rPr>
          <w:b/>
          <w:bCs/>
          <w:sz w:val="22"/>
          <w:szCs w:val="22"/>
        </w:rPr>
        <w:t xml:space="preserve"> od daty </w:t>
      </w:r>
      <w:r>
        <w:rPr>
          <w:b/>
          <w:bCs/>
          <w:sz w:val="22"/>
          <w:szCs w:val="22"/>
        </w:rPr>
        <w:t xml:space="preserve">otrzymania zamówienia potwierdzonego przez </w:t>
      </w:r>
      <w:proofErr w:type="spellStart"/>
      <w:r>
        <w:rPr>
          <w:b/>
          <w:bCs/>
          <w:sz w:val="22"/>
          <w:szCs w:val="22"/>
        </w:rPr>
        <w:t>MNiSW</w:t>
      </w:r>
      <w:proofErr w:type="spellEnd"/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6A465782" w14:textId="77777777" w:rsidR="00C11F36" w:rsidRPr="002A16E2" w:rsidRDefault="00C11F36" w:rsidP="00C11F36">
      <w:pPr>
        <w:widowControl w:val="0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………………… miesiące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27981502" w14:textId="77777777" w:rsidR="00C11F36" w:rsidRPr="002A16E2" w:rsidRDefault="00C11F36" w:rsidP="00C11F36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106AAE18" w14:textId="77777777" w:rsidR="00C11F36" w:rsidRDefault="00C11F36" w:rsidP="00C11F36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7A58351" w14:textId="77777777" w:rsidR="00C11F36" w:rsidRDefault="00C11F36" w:rsidP="00C11F36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3ABA7E5" w14:textId="77777777" w:rsidR="00C11F36" w:rsidRDefault="00C11F36" w:rsidP="00C11F36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B54E47D" w14:textId="77777777" w:rsidR="00C11F36" w:rsidRDefault="00C11F36" w:rsidP="00C11F36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2CE899F" w14:textId="77777777" w:rsidR="00C11F36" w:rsidRDefault="00C11F36" w:rsidP="00C11F36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8825621" w14:textId="77777777" w:rsidR="00C11F36" w:rsidRDefault="00C11F36" w:rsidP="00C11F36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B2F00C3" w14:textId="77777777" w:rsidR="00C11F36" w:rsidRDefault="00C11F36" w:rsidP="00C11F36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53D2256" w14:textId="77777777" w:rsidR="00C11F36" w:rsidRDefault="00C11F36" w:rsidP="00C11F36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55B33DA" w14:textId="77777777" w:rsidR="00C11F36" w:rsidRDefault="00C11F36" w:rsidP="00C11F36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AFF5F71" w14:textId="77777777" w:rsidR="002D7E8D" w:rsidRDefault="002D7E8D" w:rsidP="00C11F36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14ECDCB" w14:textId="77777777" w:rsidR="002D7E8D" w:rsidRDefault="002D7E8D" w:rsidP="00C11F36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E2328B9" w14:textId="77777777" w:rsidR="002D7E8D" w:rsidRDefault="002D7E8D" w:rsidP="00C11F36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598037B" w14:textId="77777777" w:rsidR="002D7E8D" w:rsidRDefault="002D7E8D" w:rsidP="00C11F36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77175D3" w14:textId="77777777" w:rsidR="002D7E8D" w:rsidRDefault="002D7E8D" w:rsidP="00C11F36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939F7B5" w14:textId="77777777" w:rsidR="002D7E8D" w:rsidRDefault="002D7E8D" w:rsidP="00C11F36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88E9322" w14:textId="77777777" w:rsidR="002D7E8D" w:rsidRDefault="002D7E8D" w:rsidP="00C11F36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14A99FB2" w14:textId="77777777" w:rsidR="002D7E8D" w:rsidRDefault="002D7E8D" w:rsidP="00C11F36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79DD1D0" w14:textId="77777777" w:rsidR="002D7E8D" w:rsidRDefault="002D7E8D" w:rsidP="00C11F36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491B71A" w14:textId="77777777" w:rsidR="002D7E8D" w:rsidRDefault="002D7E8D" w:rsidP="00C11F36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EEB611F" w14:textId="77777777" w:rsidR="002D7E8D" w:rsidRDefault="002D7E8D" w:rsidP="00C11F36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9EAD291" w14:textId="77777777" w:rsidR="002D7E8D" w:rsidRDefault="002D7E8D" w:rsidP="00C11F36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6E120A4" w14:textId="77777777" w:rsidR="00C11F36" w:rsidRDefault="00C11F36" w:rsidP="00C11F36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5AE0387" w14:textId="77777777" w:rsidR="00C11F36" w:rsidRDefault="00C11F36" w:rsidP="00C11F36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3FCA249D" w14:textId="77777777" w:rsidR="00C11F36" w:rsidRDefault="00C11F36" w:rsidP="00C11F3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upływu terminu wskazane w SWZ.</w:t>
      </w:r>
    </w:p>
    <w:p w14:paraId="48EB7B51" w14:textId="77777777" w:rsidR="00C11F36" w:rsidRDefault="00C11F36" w:rsidP="00C11F3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0CE6BBEE" w14:textId="77777777" w:rsidR="00C11F36" w:rsidRDefault="00C11F36" w:rsidP="00C11F3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AC44359" w14:textId="77777777" w:rsidR="00C11F36" w:rsidRDefault="00C11F36" w:rsidP="00C11F3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658756A" w14:textId="77777777" w:rsidR="00C11F36" w:rsidRDefault="00C11F36" w:rsidP="00C11F3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A9D334F" w14:textId="77777777" w:rsidR="00C11F36" w:rsidRDefault="00C11F36" w:rsidP="00C11F3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11F36" w14:paraId="1E3880D4" w14:textId="77777777" w:rsidTr="00531F2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C62255" w14:textId="77777777" w:rsidR="00C11F36" w:rsidRDefault="00C11F36" w:rsidP="00531F2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1FFF68" w14:textId="77777777" w:rsidR="00C11F36" w:rsidRDefault="00C11F36" w:rsidP="00531F2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0595FB3F" w14:textId="77777777" w:rsidR="00C11F36" w:rsidRDefault="00C11F36" w:rsidP="00531F2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D457C8" w14:textId="77777777" w:rsidR="00C11F36" w:rsidRDefault="00C11F36" w:rsidP="00531F2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C11F36" w14:paraId="05EFB975" w14:textId="77777777" w:rsidTr="00531F2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B31170" w14:textId="77777777" w:rsidR="00C11F36" w:rsidRDefault="00C11F36" w:rsidP="00531F2D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B10062" w14:textId="77777777" w:rsidR="00C11F36" w:rsidRDefault="00C11F36" w:rsidP="00531F2D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86B79" w14:textId="77777777" w:rsidR="00C11F36" w:rsidRDefault="00C11F36" w:rsidP="00531F2D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  <w:tr w:rsidR="00C11F36" w14:paraId="5417A40A" w14:textId="77777777" w:rsidTr="00531F2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AA6F54" w14:textId="77777777" w:rsidR="00C11F36" w:rsidRDefault="00C11F36" w:rsidP="00531F2D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7DE1B4" w14:textId="77777777" w:rsidR="00C11F36" w:rsidRDefault="00C11F36" w:rsidP="00531F2D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48775C" w14:textId="77777777" w:rsidR="00C11F36" w:rsidRDefault="00C11F36" w:rsidP="00531F2D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</w:tbl>
    <w:p w14:paraId="29FD0680" w14:textId="77777777" w:rsidR="00C11F36" w:rsidRDefault="00C11F36" w:rsidP="00C11F3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AEF2CE5" w14:textId="77777777" w:rsidR="00C11F36" w:rsidRDefault="00C11F36" w:rsidP="00C11F36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749A4992" w14:textId="77777777" w:rsidR="00C11F36" w:rsidRDefault="00C11F36" w:rsidP="00C11F36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14:paraId="5E0553F5" w14:textId="77777777" w:rsidR="00C11F36" w:rsidRDefault="00C11F36" w:rsidP="00C11F36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0D72C9D4" w14:textId="77777777" w:rsidR="00C11F36" w:rsidRDefault="00C11F36" w:rsidP="00C11F36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07B58C1B" w14:textId="77777777" w:rsidR="00C11F36" w:rsidRDefault="00C11F36" w:rsidP="00C11F36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5ACCA33A" w14:textId="77777777" w:rsidR="00C11F36" w:rsidRDefault="00C11F36" w:rsidP="00C11F36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779EC37B" w14:textId="77777777" w:rsidR="00C11F36" w:rsidRDefault="00C11F36" w:rsidP="00C11F3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20BE369A" w14:textId="77777777" w:rsidR="00C11F36" w:rsidRDefault="00C11F36" w:rsidP="00C11F3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C418198" w14:textId="77777777" w:rsidR="00C11F36" w:rsidRDefault="00C11F36" w:rsidP="00C11F3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38158148" w14:textId="77777777" w:rsidR="00C11F36" w:rsidRDefault="00C11F36" w:rsidP="00C11F36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C0D7190" w14:textId="77777777" w:rsidR="00C11F36" w:rsidRDefault="00C11F36" w:rsidP="00C11F36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ACA62F4" w14:textId="77777777" w:rsidR="00C11F36" w:rsidRDefault="00C11F36" w:rsidP="00C11F36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142E29C" w14:textId="77777777" w:rsidR="00C11F36" w:rsidRDefault="00C11F36" w:rsidP="00C11F36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DFC6ECF" w14:textId="77777777" w:rsidR="00C11F36" w:rsidRDefault="00C11F36" w:rsidP="00C11F36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3833E9DE" w14:textId="77777777" w:rsidR="00C11F36" w:rsidRPr="00FB3F21" w:rsidRDefault="00C11F36" w:rsidP="00C11F36">
      <w:pPr>
        <w:tabs>
          <w:tab w:val="left" w:pos="0"/>
        </w:tabs>
        <w:spacing w:line="264" w:lineRule="auto"/>
        <w:ind w:left="426" w:right="1"/>
        <w:contextualSpacing/>
        <w:jc w:val="center"/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3A9FCE5A" w14:textId="77777777" w:rsidR="00C11F36" w:rsidRPr="0054009D" w:rsidRDefault="00C11F36" w:rsidP="00C11F36"/>
    <w:p w14:paraId="1FBC3155" w14:textId="77777777" w:rsidR="00C11F36" w:rsidRPr="00963B2E" w:rsidRDefault="00C11F36" w:rsidP="00C11F36"/>
    <w:p w14:paraId="11BD4D2B" w14:textId="77777777" w:rsidR="00C11F36" w:rsidRPr="00CA4E27" w:rsidRDefault="00C11F36" w:rsidP="00C11F36"/>
    <w:p w14:paraId="26462272" w14:textId="77777777" w:rsidR="00C11F36" w:rsidRPr="00B07590" w:rsidRDefault="00C11F36" w:rsidP="00C11F36"/>
    <w:p w14:paraId="6BA42F40" w14:textId="77777777" w:rsidR="00C11F36" w:rsidRPr="005E29D4" w:rsidRDefault="00C11F36" w:rsidP="00C11F36"/>
    <w:p w14:paraId="14B5A12A" w14:textId="77777777" w:rsidR="00C11F36" w:rsidRPr="00C826B8" w:rsidRDefault="00C11F36" w:rsidP="00C11F36"/>
    <w:p w14:paraId="16F485ED" w14:textId="77777777" w:rsidR="00C11F36" w:rsidRPr="003E6C48" w:rsidRDefault="00C11F36" w:rsidP="00C11F36"/>
    <w:p w14:paraId="3DC29B61" w14:textId="77777777" w:rsidR="00C11F36" w:rsidRPr="00331AF7" w:rsidRDefault="00C11F36" w:rsidP="00C11F36"/>
    <w:p w14:paraId="6DCFC09C" w14:textId="77777777" w:rsidR="00C11F36" w:rsidRPr="007F0234" w:rsidRDefault="00C11F36" w:rsidP="00C11F36"/>
    <w:p w14:paraId="29634A85" w14:textId="77777777" w:rsidR="00FE545C" w:rsidRPr="00C11F36" w:rsidRDefault="00FE545C" w:rsidP="00C11F36"/>
    <w:sectPr w:rsidR="00FE545C" w:rsidRPr="00C11F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DCD040" w14:textId="77777777" w:rsidR="003D0CFC" w:rsidRDefault="003D0CFC">
      <w:r>
        <w:separator/>
      </w:r>
    </w:p>
  </w:endnote>
  <w:endnote w:type="continuationSeparator" w:id="0">
    <w:p w14:paraId="0F016E2A" w14:textId="77777777" w:rsidR="003D0CFC" w:rsidRDefault="003D0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07F00" w14:textId="77777777" w:rsidR="00940705" w:rsidRDefault="009407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E133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72640" w14:textId="77777777" w:rsidR="00940705" w:rsidRDefault="009407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7258FC" w14:textId="77777777" w:rsidR="003D0CFC" w:rsidRDefault="003D0CFC">
      <w:r>
        <w:separator/>
      </w:r>
    </w:p>
  </w:footnote>
  <w:footnote w:type="continuationSeparator" w:id="0">
    <w:p w14:paraId="0A5324C7" w14:textId="77777777" w:rsidR="003D0CFC" w:rsidRDefault="003D0C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8E249" w14:textId="77777777" w:rsidR="00940705" w:rsidRDefault="009407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8A4F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967DA" w14:textId="77777777" w:rsidR="00940705" w:rsidRDefault="009407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82527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006314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09046276">
    <w:abstractNumId w:val="0"/>
  </w:num>
  <w:num w:numId="4" w16cid:durableId="6127888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0CFC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D7E8D"/>
    <w:rsid w:val="00315A4A"/>
    <w:rsid w:val="00330824"/>
    <w:rsid w:val="003D0CFC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27BAE"/>
    <w:rsid w:val="007748F0"/>
    <w:rsid w:val="007A4321"/>
    <w:rsid w:val="00833933"/>
    <w:rsid w:val="00853083"/>
    <w:rsid w:val="008B2F0C"/>
    <w:rsid w:val="008B4928"/>
    <w:rsid w:val="008D2AB8"/>
    <w:rsid w:val="008F1C66"/>
    <w:rsid w:val="00940705"/>
    <w:rsid w:val="009629BB"/>
    <w:rsid w:val="00970FE4"/>
    <w:rsid w:val="00A0022B"/>
    <w:rsid w:val="00A346FE"/>
    <w:rsid w:val="00A47B4D"/>
    <w:rsid w:val="00A83018"/>
    <w:rsid w:val="00B774DC"/>
    <w:rsid w:val="00B9749B"/>
    <w:rsid w:val="00C11F36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C10AA0"/>
  <w15:chartTrackingRefBased/>
  <w15:docId w15:val="{5439B192-E8E0-4220-BD4F-F979428D4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1F3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611</Words>
  <Characters>4788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2025-03-13T11:54:00Z</cp:lastPrinted>
  <dcterms:created xsi:type="dcterms:W3CDTF">2025-03-13T11:55:00Z</dcterms:created>
  <dcterms:modified xsi:type="dcterms:W3CDTF">2025-03-13T11:55:00Z</dcterms:modified>
</cp:coreProperties>
</file>