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004C3" w14:textId="77777777" w:rsidR="006676AE" w:rsidRPr="007D36BE" w:rsidRDefault="006676AE" w:rsidP="006676AE">
      <w:pPr>
        <w:pStyle w:val="Nagwek4"/>
        <w:rPr>
          <w:bCs/>
          <w:i w:val="0"/>
          <w:sz w:val="20"/>
        </w:rPr>
      </w:pPr>
      <w:r w:rsidRPr="007D36BE">
        <w:rPr>
          <w:bCs/>
          <w:i w:val="0"/>
          <w:sz w:val="20"/>
        </w:rPr>
        <w:t xml:space="preserve">Załącznik nr </w:t>
      </w:r>
      <w:r w:rsidR="007D36BE" w:rsidRPr="007D36BE">
        <w:rPr>
          <w:bCs/>
          <w:i w:val="0"/>
          <w:sz w:val="20"/>
        </w:rPr>
        <w:t>5</w:t>
      </w:r>
      <w:r w:rsidR="00B36ABD" w:rsidRPr="007D36BE">
        <w:rPr>
          <w:bCs/>
          <w:i w:val="0"/>
          <w:sz w:val="20"/>
        </w:rPr>
        <w:t xml:space="preserve"> do SWZ</w:t>
      </w:r>
    </w:p>
    <w:p w14:paraId="03E398BE" w14:textId="77777777" w:rsidR="005103B9" w:rsidRPr="007D36BE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4D6753B7" w14:textId="77777777" w:rsidR="00C4103F" w:rsidRPr="007D36BE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7D36BE">
        <w:rPr>
          <w:rFonts w:ascii="Times New Roman" w:hAnsi="Times New Roman"/>
          <w:b/>
          <w:sz w:val="20"/>
          <w:szCs w:val="20"/>
        </w:rPr>
        <w:t>Zamawiający</w:t>
      </w:r>
      <w:r w:rsidR="007936D6" w:rsidRPr="007D36BE">
        <w:rPr>
          <w:rFonts w:ascii="Times New Roman" w:hAnsi="Times New Roman"/>
          <w:b/>
          <w:sz w:val="20"/>
          <w:szCs w:val="20"/>
        </w:rPr>
        <w:t>:</w:t>
      </w:r>
    </w:p>
    <w:p w14:paraId="10037125" w14:textId="77777777" w:rsidR="006676AE" w:rsidRPr="007D36BE" w:rsidRDefault="000E5B0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GMINA NIEPOŁOMICE</w:t>
      </w:r>
    </w:p>
    <w:p w14:paraId="6F184DDD" w14:textId="77777777" w:rsidR="006676AE" w:rsidRPr="007D36BE" w:rsidRDefault="000E5B0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Pl. Zwycięstwa</w:t>
      </w:r>
      <w:r w:rsidR="006676AE" w:rsidRPr="007D36BE">
        <w:rPr>
          <w:sz w:val="20"/>
          <w:szCs w:val="20"/>
        </w:rPr>
        <w:t xml:space="preserve"> </w:t>
      </w:r>
      <w:r w:rsidRPr="007D36BE">
        <w:rPr>
          <w:sz w:val="20"/>
          <w:szCs w:val="20"/>
        </w:rPr>
        <w:t>13</w:t>
      </w:r>
      <w:r w:rsidR="006676AE" w:rsidRPr="007D36BE">
        <w:rPr>
          <w:sz w:val="20"/>
          <w:szCs w:val="20"/>
        </w:rPr>
        <w:t xml:space="preserve"> </w:t>
      </w:r>
    </w:p>
    <w:p w14:paraId="127004AF" w14:textId="77777777" w:rsidR="00F90CD1" w:rsidRPr="007D36BE" w:rsidRDefault="000E5B0F" w:rsidP="006C4CCD">
      <w:pPr>
        <w:pStyle w:val="Tekstpodstawowy"/>
        <w:spacing w:after="0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32-005</w:t>
      </w:r>
      <w:r w:rsidR="006676AE" w:rsidRPr="007D36BE">
        <w:rPr>
          <w:sz w:val="20"/>
          <w:szCs w:val="20"/>
        </w:rPr>
        <w:t xml:space="preserve"> </w:t>
      </w:r>
      <w:r w:rsidRPr="007D36BE">
        <w:rPr>
          <w:sz w:val="20"/>
          <w:szCs w:val="20"/>
        </w:rPr>
        <w:t>Niepołomice</w:t>
      </w:r>
    </w:p>
    <w:p w14:paraId="6E70688A" w14:textId="77777777" w:rsidR="00C4103F" w:rsidRPr="007D36BE" w:rsidRDefault="00C4103F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7D36BE" w14:paraId="350C1D17" w14:textId="77777777" w:rsidTr="00252642">
        <w:tc>
          <w:tcPr>
            <w:tcW w:w="2800" w:type="dxa"/>
            <w:shd w:val="clear" w:color="auto" w:fill="auto"/>
          </w:tcPr>
          <w:p w14:paraId="69677476" w14:textId="77777777" w:rsidR="006F0A84" w:rsidRPr="007D36B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7D36B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EBB64C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DBD5CE0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54A0B9FE" w14:textId="77777777" w:rsidR="006F0A84" w:rsidRPr="007D36BE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7D36BE" w14:paraId="405B0061" w14:textId="77777777" w:rsidTr="00252642">
        <w:tc>
          <w:tcPr>
            <w:tcW w:w="2800" w:type="dxa"/>
            <w:shd w:val="clear" w:color="auto" w:fill="auto"/>
          </w:tcPr>
          <w:p w14:paraId="2CC4D0B3" w14:textId="77777777" w:rsidR="006F0A84" w:rsidRPr="007D36B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5873899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F9309B0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6E7A969" w14:textId="77777777" w:rsidR="006F0A84" w:rsidRPr="007D36B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D36B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E2A5DE7" w14:textId="77777777" w:rsidR="006F0A84" w:rsidRPr="007D36BE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5B0F" w:rsidRPr="007D36BE" w14:paraId="20389B75" w14:textId="77777777" w:rsidTr="00763C01">
        <w:tc>
          <w:tcPr>
            <w:tcW w:w="9104" w:type="dxa"/>
            <w:shd w:val="clear" w:color="auto" w:fill="D9D9D9"/>
          </w:tcPr>
          <w:p w14:paraId="3A6170DD" w14:textId="77777777" w:rsidR="000E5B0F" w:rsidRPr="007D36BE" w:rsidRDefault="000E5B0F" w:rsidP="00763C0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7339132" w14:textId="05A5448C" w:rsidR="000E5B0F" w:rsidRPr="007D36BE" w:rsidRDefault="000E5B0F" w:rsidP="00763C01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7D36B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D36BE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BD02B9">
              <w:rPr>
                <w:rFonts w:ascii="Times New Roman" w:hAnsi="Times New Roman"/>
                <w:sz w:val="20"/>
                <w:szCs w:val="20"/>
              </w:rPr>
              <w:t>4</w:t>
            </w:r>
            <w:r w:rsidRPr="007D36BE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BD02B9">
              <w:rPr>
                <w:rFonts w:ascii="Times New Roman" w:hAnsi="Times New Roman"/>
                <w:sz w:val="20"/>
                <w:szCs w:val="20"/>
              </w:rPr>
              <w:t>320</w:t>
            </w:r>
            <w:r w:rsidRPr="007D36BE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7D36B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D36BE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0560CDF" w14:textId="77777777" w:rsidR="000E5B0F" w:rsidRPr="007D36BE" w:rsidRDefault="000E5B0F" w:rsidP="00763C01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7D36B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D36BE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7D36BE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36B0A62E" w14:textId="77777777" w:rsidR="00766D1F" w:rsidRPr="007D36BE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Na potrzeby postę</w:t>
      </w:r>
      <w:r w:rsidR="008D0487" w:rsidRPr="007D36B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D36BE">
        <w:rPr>
          <w:rFonts w:ascii="Times New Roman" w:hAnsi="Times New Roman"/>
          <w:sz w:val="20"/>
          <w:szCs w:val="20"/>
        </w:rPr>
        <w:t>zamówienia publiczn</w:t>
      </w:r>
      <w:r w:rsidR="00FB403C" w:rsidRPr="007D36BE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7D36BE" w14:paraId="524AC41B" w14:textId="77777777" w:rsidTr="00252642">
        <w:tc>
          <w:tcPr>
            <w:tcW w:w="2269" w:type="dxa"/>
            <w:shd w:val="clear" w:color="auto" w:fill="auto"/>
          </w:tcPr>
          <w:p w14:paraId="31E401E9" w14:textId="77777777" w:rsidR="00FB403C" w:rsidRPr="007D36B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2A2143" w14:textId="28DAB754" w:rsidR="00FB403C" w:rsidRPr="007D36BE" w:rsidRDefault="00B320B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54E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Remont cząstkowy nawierzchni asfaltowych na drogach gminnych na terenie Gminy Niepołomice oraz wykonanie poboczy przy asfaltowych drogach gminnych</w:t>
            </w:r>
            <w:r w:rsidR="00FB403C"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E37F6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E37F69" w:rsidRPr="00E37F6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.......................</w:t>
            </w:r>
          </w:p>
        </w:tc>
      </w:tr>
      <w:tr w:rsidR="000E5B0F" w:rsidRPr="007D36BE" w14:paraId="32D002D4" w14:textId="77777777" w:rsidTr="00763C01">
        <w:tc>
          <w:tcPr>
            <w:tcW w:w="2269" w:type="dxa"/>
            <w:shd w:val="clear" w:color="auto" w:fill="auto"/>
          </w:tcPr>
          <w:p w14:paraId="19522590" w14:textId="77777777" w:rsidR="000E5B0F" w:rsidRPr="007D36BE" w:rsidRDefault="000E5B0F" w:rsidP="00763C0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77D269" w14:textId="43484082" w:rsidR="000E5B0F" w:rsidRPr="007D36BE" w:rsidRDefault="000E5B0F" w:rsidP="00763C0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B320B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BD02B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71093C14" w14:textId="77777777" w:rsidR="00FB403C" w:rsidRPr="007D36BE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52CCE5" w14:textId="77777777" w:rsidR="00F90CD1" w:rsidRPr="007D36B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 xml:space="preserve">prowadzonego przez </w:t>
      </w:r>
      <w:r w:rsidR="000E5B0F" w:rsidRPr="007D36BE">
        <w:rPr>
          <w:rFonts w:ascii="Times New Roman" w:hAnsi="Times New Roman"/>
          <w:b/>
          <w:sz w:val="20"/>
          <w:szCs w:val="20"/>
        </w:rPr>
        <w:t>GMINA NIEPOŁOMICE</w:t>
      </w:r>
      <w:r w:rsidRPr="007D36BE">
        <w:rPr>
          <w:rFonts w:ascii="Times New Roman" w:hAnsi="Times New Roman"/>
          <w:b/>
          <w:sz w:val="20"/>
          <w:szCs w:val="20"/>
        </w:rPr>
        <w:t>,</w:t>
      </w:r>
      <w:r w:rsidR="002B2AD9" w:rsidRPr="007D36BE">
        <w:rPr>
          <w:rFonts w:ascii="Times New Roman" w:hAnsi="Times New Roman"/>
          <w:sz w:val="20"/>
          <w:szCs w:val="20"/>
        </w:rPr>
        <w:t xml:space="preserve"> </w:t>
      </w:r>
      <w:r w:rsidR="00E65685" w:rsidRPr="007D36BE">
        <w:rPr>
          <w:rFonts w:ascii="Times New Roman" w:hAnsi="Times New Roman"/>
          <w:sz w:val="20"/>
          <w:szCs w:val="20"/>
        </w:rPr>
        <w:t>oświa</w:t>
      </w:r>
      <w:r w:rsidR="00825A09" w:rsidRPr="007D36BE">
        <w:rPr>
          <w:rFonts w:ascii="Times New Roman" w:hAnsi="Times New Roman"/>
          <w:sz w:val="20"/>
          <w:szCs w:val="20"/>
        </w:rPr>
        <w:t>dczam</w:t>
      </w:r>
      <w:r w:rsidR="00E65685" w:rsidRPr="007D36BE">
        <w:rPr>
          <w:rFonts w:ascii="Times New Roman" w:hAnsi="Times New Roman"/>
          <w:sz w:val="20"/>
          <w:szCs w:val="20"/>
        </w:rPr>
        <w:t>,</w:t>
      </w:r>
      <w:r w:rsidR="002B2AD9" w:rsidRPr="007D36B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D36BE" w14:paraId="66D581C1" w14:textId="77777777" w:rsidTr="00650D6C">
        <w:tc>
          <w:tcPr>
            <w:tcW w:w="9104" w:type="dxa"/>
            <w:shd w:val="clear" w:color="auto" w:fill="D9D9D9"/>
          </w:tcPr>
          <w:p w14:paraId="258B29F6" w14:textId="77777777" w:rsidR="00E50194" w:rsidRPr="007D36B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7DFBC94" w14:textId="77777777" w:rsidR="00C113BF" w:rsidRPr="007D36BE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D36BE">
        <w:rPr>
          <w:rFonts w:ascii="Times New Roman" w:hAnsi="Times New Roman"/>
          <w:sz w:val="20"/>
          <w:szCs w:val="20"/>
        </w:rPr>
        <w:t xml:space="preserve">dstawie </w:t>
      </w:r>
      <w:r w:rsidR="002C4137" w:rsidRPr="007D36B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D36BE">
        <w:rPr>
          <w:rFonts w:ascii="Times New Roman" w:hAnsi="Times New Roman"/>
          <w:sz w:val="20"/>
          <w:szCs w:val="20"/>
        </w:rPr>
        <w:t>108</w:t>
      </w:r>
      <w:r w:rsidR="002C4137" w:rsidRPr="007D36BE">
        <w:rPr>
          <w:rFonts w:ascii="Times New Roman" w:hAnsi="Times New Roman"/>
          <w:sz w:val="20"/>
          <w:szCs w:val="20"/>
        </w:rPr>
        <w:t xml:space="preserve"> ust 1 </w:t>
      </w:r>
      <w:r w:rsidRPr="007D36BE">
        <w:rPr>
          <w:rFonts w:ascii="Times New Roman" w:hAnsi="Times New Roman"/>
          <w:sz w:val="20"/>
          <w:szCs w:val="20"/>
        </w:rPr>
        <w:t>ustawy Pzp</w:t>
      </w:r>
      <w:r w:rsidR="00641874" w:rsidRPr="007D36BE">
        <w:rPr>
          <w:rFonts w:ascii="Times New Roman" w:hAnsi="Times New Roman"/>
          <w:sz w:val="20"/>
          <w:szCs w:val="20"/>
        </w:rPr>
        <w:t>.</w:t>
      </w:r>
    </w:p>
    <w:p w14:paraId="4D525015" w14:textId="77777777" w:rsidR="002426FF" w:rsidRPr="007D36BE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69D7190E" w14:textId="77777777" w:rsidR="00023477" w:rsidRPr="007D36BE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7BE92FB5" w14:textId="77777777" w:rsidR="0011306C" w:rsidRPr="007D36BE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7D36BE">
        <w:rPr>
          <w:rFonts w:ascii="Times New Roman" w:hAnsi="Times New Roman"/>
          <w:sz w:val="20"/>
          <w:szCs w:val="20"/>
        </w:rPr>
        <w:t>t.j. Dz. U. z 2023r. poz. 1</w:t>
      </w:r>
      <w:r w:rsidR="000221FF" w:rsidRPr="007D36BE">
        <w:rPr>
          <w:rFonts w:ascii="Times New Roman" w:hAnsi="Times New Roman"/>
          <w:sz w:val="20"/>
          <w:szCs w:val="20"/>
        </w:rPr>
        <w:t>497</w:t>
      </w:r>
      <w:r w:rsidRPr="007D36BE">
        <w:rPr>
          <w:rFonts w:ascii="Times New Roman" w:hAnsi="Times New Roman"/>
          <w:sz w:val="20"/>
          <w:szCs w:val="20"/>
        </w:rPr>
        <w:t>)</w:t>
      </w:r>
      <w:r w:rsidR="0011306C" w:rsidRPr="007D36B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D36B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D36BE" w14:paraId="718662F8" w14:textId="77777777" w:rsidTr="00CD4DD1">
        <w:tc>
          <w:tcPr>
            <w:tcW w:w="9104" w:type="dxa"/>
            <w:shd w:val="clear" w:color="auto" w:fill="D9D9D9"/>
          </w:tcPr>
          <w:p w14:paraId="3BD83C19" w14:textId="77777777" w:rsidR="0011306C" w:rsidRPr="007D36B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7D36B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B8FC6C5" w14:textId="77777777" w:rsidR="00D2702A" w:rsidRPr="007D36BE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</w:t>
      </w:r>
      <w:r w:rsidR="00313417" w:rsidRPr="007D36B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D36B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D36B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D36B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D36BE" w14:paraId="68D1C7C6" w14:textId="77777777" w:rsidTr="00B320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94503" w14:textId="77777777" w:rsidR="00D2702A" w:rsidRPr="007D36B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6EEF" w14:textId="77777777" w:rsidR="00D2702A" w:rsidRPr="007D36B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0E5B0F" w:rsidRPr="007D36BE" w14:paraId="063429E2" w14:textId="77777777" w:rsidTr="00B320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9E7FF" w14:textId="77777777" w:rsidR="000E5B0F" w:rsidRPr="007D36BE" w:rsidRDefault="000E5B0F" w:rsidP="00763C01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5FF25" w14:textId="77777777" w:rsidR="000E5B0F" w:rsidRPr="007D36BE" w:rsidRDefault="000E5B0F" w:rsidP="00763C01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33CA22A8" w14:textId="77777777" w:rsidR="000E5B0F" w:rsidRPr="007D36BE" w:rsidRDefault="000E5B0F" w:rsidP="00763C0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 Zamawiający uzna warunek za spełniony poprzez wykazanie przez Wykonawcę, że:</w:t>
            </w:r>
          </w:p>
          <w:p w14:paraId="797B0A1B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1)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>w okresie ostatnich pięciu lat przed upływem terminu składania ofert, a jeżeli okres prowadzenia działalności jest krótszy,  w tym okresie wykonał co najmniej jedno zamówienie polegające na :</w:t>
            </w:r>
          </w:p>
          <w:p w14:paraId="003FB86E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 xml:space="preserve">a) zadanie częściowe nr 1: remont cząstkowy nawierzchni asfaltowej przy użyciu </w:t>
            </w:r>
            <w:proofErr w:type="spellStart"/>
            <w:r w:rsidRPr="008B0483">
              <w:rPr>
                <w:rFonts w:ascii="Times New Roman" w:hAnsi="Times New Roman"/>
                <w:sz w:val="20"/>
                <w:szCs w:val="20"/>
              </w:rPr>
              <w:t>remontera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-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 xml:space="preserve"> o masie co najmniej 30 ton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279308F0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 xml:space="preserve">b)  zadanie częściowe nr 2: remont cząstkowy uszkodzonych odcinków nawierzchni asfaltowych z MMA "na gorąco" wraz z obcięciem mechanicznym krawędzi ubytku - </w:t>
            </w:r>
            <w:r w:rsidRPr="00211367">
              <w:rPr>
                <w:rFonts w:ascii="Times New Roman" w:hAnsi="Times New Roman"/>
                <w:sz w:val="20"/>
                <w:szCs w:val="20"/>
              </w:rPr>
              <w:t xml:space="preserve"> o masie co najmniej 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>50 ton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4ECAA2C6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c) zadanie częściowe nr 3: brak wymagania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4ED36803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F4A0C04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>dysponuje co najmniej następującymi narzędziami, wyposażeniem zakładu oraz urządzeniami technicznymi dostępnymi wykonawcy w celu wykonania zamówienia publicznego:</w:t>
            </w:r>
          </w:p>
          <w:p w14:paraId="76BBAF85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a)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 xml:space="preserve">zadanie częściowe nr 1: </w:t>
            </w:r>
          </w:p>
          <w:p w14:paraId="194978C1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 xml:space="preserve">- co najmniej dwoma </w:t>
            </w:r>
            <w:proofErr w:type="spellStart"/>
            <w:r w:rsidRPr="008B0483">
              <w:rPr>
                <w:rFonts w:ascii="Times New Roman" w:hAnsi="Times New Roman"/>
                <w:sz w:val="20"/>
                <w:szCs w:val="20"/>
              </w:rPr>
              <w:t>remonterami</w:t>
            </w:r>
            <w:proofErr w:type="spellEnd"/>
            <w:r w:rsidRPr="008B0483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32AA4C45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- co najmniej jedną zamiatarką mechaniczną drogową</w:t>
            </w:r>
          </w:p>
          <w:p w14:paraId="4A3CC9D5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 xml:space="preserve">b) zadanie częściowe nr 2: </w:t>
            </w:r>
          </w:p>
          <w:p w14:paraId="1917D742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 xml:space="preserve"> - co najmniej jedną frezarką</w:t>
            </w:r>
          </w:p>
          <w:p w14:paraId="42A9C183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lastRenderedPageBreak/>
              <w:t>- co najmniej jednym kotłem grzewczym na masę MMA</w:t>
            </w:r>
          </w:p>
          <w:p w14:paraId="0571A3D2" w14:textId="1996ACBE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- c</w:t>
            </w:r>
            <w:r>
              <w:rPr>
                <w:rFonts w:ascii="Times New Roman" w:hAnsi="Times New Roman"/>
                <w:sz w:val="20"/>
                <w:szCs w:val="20"/>
              </w:rPr>
              <w:t>o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 xml:space="preserve"> najmniej jednym walcem statycznym</w:t>
            </w:r>
          </w:p>
          <w:p w14:paraId="73A671F9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- co najmniej jedną rozkładarką zapewniającą rozłożenie masy na szerokości od 1,0 m do 1,5m</w:t>
            </w:r>
          </w:p>
          <w:p w14:paraId="48938971" w14:textId="5BE639EB" w:rsidR="00B320BB" w:rsidRPr="007D36BE" w:rsidRDefault="00C26A3B" w:rsidP="00B320B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c) zadanie częściowe nr 3: brak wymagań</w:t>
            </w:r>
            <w:r w:rsidR="005C321B" w:rsidRPr="005C321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3F143B4F" w14:textId="45DF8807" w:rsidR="000E5B0F" w:rsidRPr="007D36BE" w:rsidRDefault="000E5B0F" w:rsidP="005C321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3B290ED" w14:textId="77777777" w:rsidR="00C62F57" w:rsidRPr="007D36BE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D36BE" w14:paraId="35ABFB02" w14:textId="77777777" w:rsidTr="00CD4DD1">
        <w:tc>
          <w:tcPr>
            <w:tcW w:w="9104" w:type="dxa"/>
            <w:shd w:val="clear" w:color="auto" w:fill="D9D9D9"/>
          </w:tcPr>
          <w:p w14:paraId="546EB1E8" w14:textId="77777777" w:rsidR="00BE6F04" w:rsidRPr="007D36B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1C93A85" w14:textId="77777777" w:rsidR="00FE4E2B" w:rsidRPr="007D36BE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D36B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D36BE" w14:paraId="2BF87632" w14:textId="77777777" w:rsidTr="00847232">
        <w:tc>
          <w:tcPr>
            <w:tcW w:w="9104" w:type="dxa"/>
            <w:shd w:val="clear" w:color="auto" w:fill="D9D9D9"/>
          </w:tcPr>
          <w:p w14:paraId="3FD6BC09" w14:textId="77777777" w:rsidR="00E426EB" w:rsidRPr="007D36BE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5DB163B" w14:textId="77777777" w:rsidR="00E426EB" w:rsidRPr="007D36BE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F0CCDE" w14:textId="77777777" w:rsidR="00E426EB" w:rsidRPr="007D36BE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0F04F2A" w14:textId="77777777" w:rsidR="00E426EB" w:rsidRPr="007D36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E19FB76" w14:textId="77777777" w:rsidR="00E426EB" w:rsidRPr="007D36BE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D36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5D0CBB6" w14:textId="77777777" w:rsidR="00E426EB" w:rsidRPr="007D36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623EA0B" w14:textId="77777777" w:rsidR="00E426EB" w:rsidRPr="007D36BE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D36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AD69B89" w14:textId="77777777" w:rsidR="00FE4E2B" w:rsidRPr="007D36BE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619B434" w14:textId="77777777" w:rsidR="0012157F" w:rsidRPr="007D36B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231C23" w14:textId="77777777" w:rsidR="007D36BE" w:rsidRPr="0011572F" w:rsidRDefault="007D36BE" w:rsidP="007D36B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72626"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04FB3E44" w14:textId="77777777" w:rsidR="00524951" w:rsidRPr="007D36B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</w:p>
    <w:p w14:paraId="3590581F" w14:textId="77777777" w:rsidR="00484F88" w:rsidRPr="007D36BE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7D36B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FE184" w14:textId="77777777" w:rsidR="00D84BF0" w:rsidRDefault="00D84BF0" w:rsidP="0038231F">
      <w:pPr>
        <w:spacing w:after="0" w:line="240" w:lineRule="auto"/>
      </w:pPr>
      <w:r>
        <w:separator/>
      </w:r>
    </w:p>
  </w:endnote>
  <w:endnote w:type="continuationSeparator" w:id="0">
    <w:p w14:paraId="03FE0615" w14:textId="77777777" w:rsidR="00D84BF0" w:rsidRDefault="00D84B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CFB8F" w14:textId="77777777" w:rsidR="000E5B0F" w:rsidRDefault="000E5B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3ED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D36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D36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0934F27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D3BD7" w14:textId="77777777" w:rsidR="000E5B0F" w:rsidRDefault="000E5B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43157" w14:textId="77777777" w:rsidR="00D84BF0" w:rsidRDefault="00D84BF0" w:rsidP="0038231F">
      <w:pPr>
        <w:spacing w:after="0" w:line="240" w:lineRule="auto"/>
      </w:pPr>
      <w:r>
        <w:separator/>
      </w:r>
    </w:p>
  </w:footnote>
  <w:footnote w:type="continuationSeparator" w:id="0">
    <w:p w14:paraId="6548C053" w14:textId="77777777" w:rsidR="00D84BF0" w:rsidRDefault="00D84BF0" w:rsidP="0038231F">
      <w:pPr>
        <w:spacing w:after="0" w:line="240" w:lineRule="auto"/>
      </w:pPr>
      <w:r>
        <w:continuationSeparator/>
      </w:r>
    </w:p>
  </w:footnote>
  <w:footnote w:id="1">
    <w:p w14:paraId="35FF636E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1963F51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C07BD6D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FABE82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1B739" w14:textId="77777777" w:rsidR="000E5B0F" w:rsidRDefault="000E5B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BC017" w14:textId="77777777" w:rsidR="000E5B0F" w:rsidRDefault="000E5B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14A07" w14:textId="77777777" w:rsidR="000E5B0F" w:rsidRDefault="000E5B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534288">
    <w:abstractNumId w:val="11"/>
  </w:num>
  <w:num w:numId="2" w16cid:durableId="1092623008">
    <w:abstractNumId w:val="0"/>
  </w:num>
  <w:num w:numId="3" w16cid:durableId="702754633">
    <w:abstractNumId w:val="10"/>
  </w:num>
  <w:num w:numId="4" w16cid:durableId="320083255">
    <w:abstractNumId w:val="13"/>
  </w:num>
  <w:num w:numId="5" w16cid:durableId="1433278672">
    <w:abstractNumId w:val="12"/>
  </w:num>
  <w:num w:numId="6" w16cid:durableId="1555772066">
    <w:abstractNumId w:val="9"/>
  </w:num>
  <w:num w:numId="7" w16cid:durableId="1229070364">
    <w:abstractNumId w:val="1"/>
  </w:num>
  <w:num w:numId="8" w16cid:durableId="2088576526">
    <w:abstractNumId w:val="6"/>
  </w:num>
  <w:num w:numId="9" w16cid:durableId="669023464">
    <w:abstractNumId w:val="4"/>
  </w:num>
  <w:num w:numId="10" w16cid:durableId="318466975">
    <w:abstractNumId w:val="7"/>
  </w:num>
  <w:num w:numId="11" w16cid:durableId="1933317935">
    <w:abstractNumId w:val="5"/>
  </w:num>
  <w:num w:numId="12" w16cid:durableId="1098793547">
    <w:abstractNumId w:val="8"/>
  </w:num>
  <w:num w:numId="13" w16cid:durableId="1895040524">
    <w:abstractNumId w:val="3"/>
  </w:num>
  <w:num w:numId="14" w16cid:durableId="16430026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B0F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B0F"/>
    <w:rsid w:val="00110593"/>
    <w:rsid w:val="0011306C"/>
    <w:rsid w:val="0012157F"/>
    <w:rsid w:val="00160A7A"/>
    <w:rsid w:val="0017030D"/>
    <w:rsid w:val="00185C6E"/>
    <w:rsid w:val="001902D2"/>
    <w:rsid w:val="001C6945"/>
    <w:rsid w:val="001E7F8E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5B5F"/>
    <w:rsid w:val="002C1C7B"/>
    <w:rsid w:val="002C4137"/>
    <w:rsid w:val="002C4948"/>
    <w:rsid w:val="002E641A"/>
    <w:rsid w:val="003020D6"/>
    <w:rsid w:val="00313417"/>
    <w:rsid w:val="00313911"/>
    <w:rsid w:val="0032014C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7B25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21B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0DE2"/>
    <w:rsid w:val="007936D6"/>
    <w:rsid w:val="00794B1B"/>
    <w:rsid w:val="007961C8"/>
    <w:rsid w:val="007A2BCB"/>
    <w:rsid w:val="007B01C8"/>
    <w:rsid w:val="007C3B14"/>
    <w:rsid w:val="007D36BE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1722"/>
    <w:rsid w:val="008D33C8"/>
    <w:rsid w:val="008F3B4E"/>
    <w:rsid w:val="008F5C56"/>
    <w:rsid w:val="008F5F77"/>
    <w:rsid w:val="0091264E"/>
    <w:rsid w:val="009169D4"/>
    <w:rsid w:val="00922A11"/>
    <w:rsid w:val="009301A2"/>
    <w:rsid w:val="0094144D"/>
    <w:rsid w:val="009440B7"/>
    <w:rsid w:val="009462BD"/>
    <w:rsid w:val="00950F2A"/>
    <w:rsid w:val="00952535"/>
    <w:rsid w:val="00956C26"/>
    <w:rsid w:val="00960337"/>
    <w:rsid w:val="009719A6"/>
    <w:rsid w:val="00975019"/>
    <w:rsid w:val="00975C49"/>
    <w:rsid w:val="00992BD8"/>
    <w:rsid w:val="00997D0F"/>
    <w:rsid w:val="009C36A2"/>
    <w:rsid w:val="009C7756"/>
    <w:rsid w:val="009F6D8D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20BB"/>
    <w:rsid w:val="00B34079"/>
    <w:rsid w:val="00B36ABD"/>
    <w:rsid w:val="00B8005E"/>
    <w:rsid w:val="00B90E42"/>
    <w:rsid w:val="00BB0C3C"/>
    <w:rsid w:val="00BD02B9"/>
    <w:rsid w:val="00BE6F04"/>
    <w:rsid w:val="00C014B5"/>
    <w:rsid w:val="00C06F6D"/>
    <w:rsid w:val="00C113BF"/>
    <w:rsid w:val="00C26A3B"/>
    <w:rsid w:val="00C4103F"/>
    <w:rsid w:val="00C57DEB"/>
    <w:rsid w:val="00C62F57"/>
    <w:rsid w:val="00C737A7"/>
    <w:rsid w:val="00C81012"/>
    <w:rsid w:val="00C909B9"/>
    <w:rsid w:val="00CC4777"/>
    <w:rsid w:val="00CD0851"/>
    <w:rsid w:val="00CD4DD1"/>
    <w:rsid w:val="00D21E06"/>
    <w:rsid w:val="00D23F3D"/>
    <w:rsid w:val="00D2702A"/>
    <w:rsid w:val="00D34D9A"/>
    <w:rsid w:val="00D409DE"/>
    <w:rsid w:val="00D42C9B"/>
    <w:rsid w:val="00D50D2C"/>
    <w:rsid w:val="00D531D5"/>
    <w:rsid w:val="00D7532C"/>
    <w:rsid w:val="00D762C5"/>
    <w:rsid w:val="00D84BF0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37F69"/>
    <w:rsid w:val="00E426EB"/>
    <w:rsid w:val="00E50194"/>
    <w:rsid w:val="00E60C28"/>
    <w:rsid w:val="00E64482"/>
    <w:rsid w:val="00E65685"/>
    <w:rsid w:val="00E6746D"/>
    <w:rsid w:val="00E73190"/>
    <w:rsid w:val="00E73CEB"/>
    <w:rsid w:val="00E964D1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68FA2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CD38C-6F3D-4E8F-9BCC-169FD614A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627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2025-03-13T07:27:00Z</cp:lastPrinted>
  <dcterms:created xsi:type="dcterms:W3CDTF">2025-03-13T07:28:00Z</dcterms:created>
  <dcterms:modified xsi:type="dcterms:W3CDTF">2025-03-13T07:28:00Z</dcterms:modified>
</cp:coreProperties>
</file>