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DD29A" w14:textId="77777777" w:rsidR="00025386" w:rsidRPr="00F04B1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F04B1C">
        <w:rPr>
          <w:bCs/>
          <w:i w:val="0"/>
          <w:sz w:val="20"/>
        </w:rPr>
        <w:t xml:space="preserve">Załącznik nr </w:t>
      </w:r>
      <w:r w:rsidR="00F04B1C" w:rsidRPr="00F04B1C">
        <w:rPr>
          <w:bCs/>
          <w:i w:val="0"/>
          <w:sz w:val="20"/>
        </w:rPr>
        <w:t>4</w:t>
      </w:r>
      <w:r w:rsidR="007666D6" w:rsidRPr="00F04B1C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F04B1C" w14:paraId="29DEE032" w14:textId="77777777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08C5201C" w14:textId="77777777"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F04B1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D6D9490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FE9093E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145A73" w14:textId="77777777" w:rsidR="00D520D3" w:rsidRPr="00F04B1C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520D3" w:rsidRPr="00F04B1C" w14:paraId="499C8397" w14:textId="77777777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664B9FA6" w14:textId="77777777" w:rsidR="00D520D3" w:rsidRPr="00F04B1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E389A10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C7B5431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59C9BA" w14:textId="77777777" w:rsidR="00D520D3" w:rsidRPr="00F04B1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04B1C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F04B1C" w14:paraId="7DFA84C6" w14:textId="77777777" w:rsidTr="00F04B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4711958" w14:textId="77777777" w:rsidR="00053927" w:rsidRPr="00F04B1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1E5F526" w14:textId="77777777" w:rsidR="00053927" w:rsidRPr="00F04B1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F04B1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F04B1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F04B1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EC49532" w14:textId="441B0FA7" w:rsidR="0071340C" w:rsidRPr="00F04B1C" w:rsidRDefault="0071340C" w:rsidP="00F04B1C">
      <w:pPr>
        <w:widowControl w:val="0"/>
        <w:suppressAutoHyphens/>
        <w:autoSpaceDE w:val="0"/>
        <w:autoSpaceDN w:val="0"/>
        <w:adjustRightInd w:val="0"/>
        <w:spacing w:before="600" w:after="24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F04B1C">
        <w:rPr>
          <w:rFonts w:ascii="Times New Roman" w:hAnsi="Times New Roman"/>
          <w:sz w:val="20"/>
          <w:szCs w:val="20"/>
        </w:rPr>
        <w:t xml:space="preserve"> ustawy </w:t>
      </w:r>
      <w:r w:rsidR="00EF3368" w:rsidRPr="00F04B1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4960DA" w:rsidRPr="00F04B1C">
        <w:rPr>
          <w:rFonts w:ascii="Times New Roman" w:hAnsi="Times New Roman"/>
          <w:sz w:val="20"/>
          <w:szCs w:val="20"/>
        </w:rPr>
        <w:t>(</w:t>
      </w:r>
      <w:proofErr w:type="spellStart"/>
      <w:r w:rsidR="004960DA" w:rsidRPr="00F04B1C">
        <w:rPr>
          <w:rFonts w:ascii="Times New Roman" w:hAnsi="Times New Roman"/>
          <w:sz w:val="20"/>
          <w:szCs w:val="20"/>
        </w:rPr>
        <w:t>t.j</w:t>
      </w:r>
      <w:proofErr w:type="spellEnd"/>
      <w:r w:rsidR="004960DA" w:rsidRPr="00F04B1C">
        <w:rPr>
          <w:rFonts w:ascii="Times New Roman" w:hAnsi="Times New Roman"/>
          <w:sz w:val="20"/>
          <w:szCs w:val="20"/>
        </w:rPr>
        <w:t>. Dz. U. z 202</w:t>
      </w:r>
      <w:r w:rsidR="00460E4A">
        <w:rPr>
          <w:rFonts w:ascii="Times New Roman" w:hAnsi="Times New Roman"/>
          <w:sz w:val="20"/>
          <w:szCs w:val="20"/>
        </w:rPr>
        <w:t>4</w:t>
      </w:r>
      <w:r w:rsidR="004960DA" w:rsidRPr="00F04B1C">
        <w:rPr>
          <w:rFonts w:ascii="Times New Roman" w:hAnsi="Times New Roman"/>
          <w:sz w:val="20"/>
          <w:szCs w:val="20"/>
        </w:rPr>
        <w:t>r. poz. 1</w:t>
      </w:r>
      <w:r w:rsidR="00460E4A">
        <w:rPr>
          <w:rFonts w:ascii="Times New Roman" w:hAnsi="Times New Roman"/>
          <w:sz w:val="20"/>
          <w:szCs w:val="20"/>
        </w:rPr>
        <w:t>320</w:t>
      </w:r>
      <w:r w:rsidR="004960DA" w:rsidRPr="00F04B1C">
        <w:rPr>
          <w:rFonts w:ascii="Times New Roman" w:hAnsi="Times New Roman"/>
          <w:sz w:val="20"/>
          <w:szCs w:val="20"/>
        </w:rPr>
        <w:t>)</w:t>
      </w:r>
      <w:r w:rsidR="00E27ABB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04B1C" w14:paraId="5DE5988D" w14:textId="77777777" w:rsidTr="00467CA2">
        <w:tc>
          <w:tcPr>
            <w:tcW w:w="2269" w:type="dxa"/>
            <w:shd w:val="clear" w:color="auto" w:fill="auto"/>
          </w:tcPr>
          <w:p w14:paraId="269C5CFB" w14:textId="77777777"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A7DD67" w14:textId="4CEED66D" w:rsidR="00D520D3" w:rsidRPr="00F04B1C" w:rsidRDefault="001855F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54E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cząstkowy nawierzchni asfaltowych na drogach gminnych na terenie Gminy Niepołomice oraz wykonanie poboczy przy asfaltowych drogach gminnych</w:t>
            </w:r>
            <w:r w:rsidR="00D520D3"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E1433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E1433E" w:rsidRPr="00E1433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.......................</w:t>
            </w:r>
          </w:p>
        </w:tc>
      </w:tr>
      <w:tr w:rsidR="004960DA" w:rsidRPr="00F04B1C" w14:paraId="3F5CF7EC" w14:textId="77777777" w:rsidTr="00A132F0">
        <w:tc>
          <w:tcPr>
            <w:tcW w:w="2269" w:type="dxa"/>
            <w:shd w:val="clear" w:color="auto" w:fill="auto"/>
          </w:tcPr>
          <w:p w14:paraId="4C1A34C9" w14:textId="77777777"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67DB83" w14:textId="53A8FF4F"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1855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460E4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6C9FEF93" w14:textId="77777777" w:rsidR="00DC652A" w:rsidRPr="00F04B1C" w:rsidRDefault="004960D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EB6C83F" w14:textId="77777777" w:rsidR="00DC652A" w:rsidRPr="00F04B1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52CFDD0" w14:textId="77777777" w:rsidR="0071340C" w:rsidRPr="00F04B1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A12081A" w14:textId="77777777"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0CDAABB" w14:textId="77777777" w:rsidR="0071340C" w:rsidRPr="00F04B1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D1BA73E" w14:textId="77777777"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8EBD129" w14:textId="77777777" w:rsidR="0071340C" w:rsidRPr="00F04B1C" w:rsidRDefault="00D520D3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9C3F15A" w14:textId="77777777" w:rsidR="00DC652A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D0EF344" w14:textId="77777777" w:rsidR="00DC652A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1977548" w14:textId="77777777"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A7B357A" w14:textId="77777777" w:rsidR="0093388F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13BF7FDC" w14:textId="77777777"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498DC09" w14:textId="77777777" w:rsidR="00CB29AC" w:rsidRPr="00F04B1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673E1930" w14:textId="77777777" w:rsidR="00CB29AC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459310F" w14:textId="77777777" w:rsidR="00830970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CBBF87E" w14:textId="77777777" w:rsidR="00E27ABB" w:rsidRPr="00F04B1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5238F721" w14:textId="77777777" w:rsidR="00F04B1C" w:rsidRPr="00972B1A" w:rsidRDefault="00F04B1C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7A338C2F" w14:textId="77777777" w:rsidR="00E27ABB" w:rsidRPr="00F04B1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F04B1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E3280" w14:textId="77777777" w:rsidR="00D833D6" w:rsidRDefault="00D833D6" w:rsidP="00025386">
      <w:pPr>
        <w:spacing w:after="0" w:line="240" w:lineRule="auto"/>
      </w:pPr>
      <w:r>
        <w:separator/>
      </w:r>
    </w:p>
  </w:endnote>
  <w:endnote w:type="continuationSeparator" w:id="0">
    <w:p w14:paraId="1E57C6FA" w14:textId="77777777" w:rsidR="00D833D6" w:rsidRDefault="00D833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6029B" w14:textId="77777777" w:rsidR="004960DA" w:rsidRDefault="00496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B0BE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6F445" w14:textId="77777777" w:rsidR="004960DA" w:rsidRDefault="00496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8520E" w14:textId="77777777" w:rsidR="00D833D6" w:rsidRDefault="00D833D6" w:rsidP="00025386">
      <w:pPr>
        <w:spacing w:after="0" w:line="240" w:lineRule="auto"/>
      </w:pPr>
      <w:r>
        <w:separator/>
      </w:r>
    </w:p>
  </w:footnote>
  <w:footnote w:type="continuationSeparator" w:id="0">
    <w:p w14:paraId="06F8B897" w14:textId="77777777" w:rsidR="00D833D6" w:rsidRDefault="00D833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C084B" w14:textId="77777777" w:rsidR="004960DA" w:rsidRDefault="00496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BAF14" w14:textId="77777777" w:rsidR="004960DA" w:rsidRDefault="004960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A77B6" w14:textId="77777777" w:rsidR="004960DA" w:rsidRDefault="00496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609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0DA"/>
    <w:rsid w:val="00025386"/>
    <w:rsid w:val="000423B9"/>
    <w:rsid w:val="00053927"/>
    <w:rsid w:val="00066C44"/>
    <w:rsid w:val="00071D4C"/>
    <w:rsid w:val="00084786"/>
    <w:rsid w:val="000A5B22"/>
    <w:rsid w:val="0016158F"/>
    <w:rsid w:val="00173EA9"/>
    <w:rsid w:val="001855F5"/>
    <w:rsid w:val="001C2314"/>
    <w:rsid w:val="00213980"/>
    <w:rsid w:val="002B5B5F"/>
    <w:rsid w:val="003020D6"/>
    <w:rsid w:val="004374F2"/>
    <w:rsid w:val="00451D1F"/>
    <w:rsid w:val="00460705"/>
    <w:rsid w:val="00460E4A"/>
    <w:rsid w:val="00467CA2"/>
    <w:rsid w:val="00485239"/>
    <w:rsid w:val="004960DA"/>
    <w:rsid w:val="004C505F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1380A"/>
    <w:rsid w:val="0093388F"/>
    <w:rsid w:val="009719A6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80012"/>
    <w:rsid w:val="00D833D6"/>
    <w:rsid w:val="00D9320D"/>
    <w:rsid w:val="00DC4842"/>
    <w:rsid w:val="00DC587A"/>
    <w:rsid w:val="00DC652A"/>
    <w:rsid w:val="00DE3B21"/>
    <w:rsid w:val="00DE73DD"/>
    <w:rsid w:val="00E1433E"/>
    <w:rsid w:val="00E27ABB"/>
    <w:rsid w:val="00E661A5"/>
    <w:rsid w:val="00E67109"/>
    <w:rsid w:val="00E86D3B"/>
    <w:rsid w:val="00E964D1"/>
    <w:rsid w:val="00EA288F"/>
    <w:rsid w:val="00EC10EE"/>
    <w:rsid w:val="00ED2631"/>
    <w:rsid w:val="00EF3368"/>
    <w:rsid w:val="00F04B1C"/>
    <w:rsid w:val="00F334B4"/>
    <w:rsid w:val="00FB7BA7"/>
    <w:rsid w:val="00FC28E3"/>
    <w:rsid w:val="00FE0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B94E7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2025-03-13T07:16:00Z</cp:lastPrinted>
  <dcterms:created xsi:type="dcterms:W3CDTF">2025-03-13T07:16:00Z</dcterms:created>
  <dcterms:modified xsi:type="dcterms:W3CDTF">2025-03-13T07:16:00Z</dcterms:modified>
</cp:coreProperties>
</file>