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BE69" w14:textId="63DCF195" w:rsidR="005103B9" w:rsidRPr="009D5103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9D5103">
        <w:rPr>
          <w:bCs/>
          <w:i w:val="0"/>
          <w:sz w:val="20"/>
        </w:rPr>
        <w:t xml:space="preserve">Załącznik nr </w:t>
      </w:r>
      <w:r w:rsidR="009D5103" w:rsidRPr="009D5103">
        <w:rPr>
          <w:bCs/>
          <w:i w:val="0"/>
          <w:sz w:val="20"/>
        </w:rPr>
        <w:t>2</w:t>
      </w:r>
      <w:r w:rsidR="00B36ABD" w:rsidRPr="009D5103">
        <w:rPr>
          <w:bCs/>
          <w:i w:val="0"/>
          <w:sz w:val="20"/>
        </w:rPr>
        <w:t xml:space="preserve"> do SWZ</w:t>
      </w:r>
    </w:p>
    <w:p w14:paraId="0ADCCAD1" w14:textId="77777777" w:rsidR="00C4103F" w:rsidRPr="009D510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9D5103">
        <w:rPr>
          <w:rFonts w:ascii="Times New Roman" w:hAnsi="Times New Roman"/>
          <w:b/>
          <w:sz w:val="20"/>
          <w:szCs w:val="20"/>
        </w:rPr>
        <w:t>Zamawiający</w:t>
      </w:r>
      <w:r w:rsidR="007936D6" w:rsidRPr="009D5103">
        <w:rPr>
          <w:rFonts w:ascii="Times New Roman" w:hAnsi="Times New Roman"/>
          <w:b/>
          <w:sz w:val="20"/>
          <w:szCs w:val="20"/>
        </w:rPr>
        <w:t>:</w:t>
      </w:r>
    </w:p>
    <w:p w14:paraId="535D7364" w14:textId="354AA4DD" w:rsidR="006676AE" w:rsidRPr="009D5103" w:rsidRDefault="00B6190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D5103">
        <w:rPr>
          <w:sz w:val="20"/>
          <w:szCs w:val="20"/>
        </w:rPr>
        <w:t>GMINA NIEPOŁOMICE</w:t>
      </w:r>
    </w:p>
    <w:p w14:paraId="43209766" w14:textId="06CB6835" w:rsidR="006676AE" w:rsidRPr="009D5103" w:rsidRDefault="00B6190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D5103">
        <w:rPr>
          <w:sz w:val="20"/>
          <w:szCs w:val="20"/>
        </w:rPr>
        <w:t>Pl. Zwycięstwa</w:t>
      </w:r>
      <w:r w:rsidR="006676AE" w:rsidRPr="009D5103">
        <w:rPr>
          <w:sz w:val="20"/>
          <w:szCs w:val="20"/>
        </w:rPr>
        <w:t xml:space="preserve"> </w:t>
      </w:r>
      <w:r w:rsidRPr="009D5103">
        <w:rPr>
          <w:sz w:val="20"/>
          <w:szCs w:val="20"/>
        </w:rPr>
        <w:t>13</w:t>
      </w:r>
      <w:r w:rsidR="006676AE" w:rsidRPr="009D5103">
        <w:rPr>
          <w:sz w:val="20"/>
          <w:szCs w:val="20"/>
        </w:rPr>
        <w:t xml:space="preserve"> </w:t>
      </w:r>
    </w:p>
    <w:p w14:paraId="51B02464" w14:textId="70D0B12C" w:rsidR="002578E4" w:rsidRPr="009D5103" w:rsidRDefault="00B6190D" w:rsidP="009D5103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9D5103">
        <w:rPr>
          <w:sz w:val="20"/>
          <w:szCs w:val="20"/>
        </w:rPr>
        <w:t>32-005</w:t>
      </w:r>
      <w:r w:rsidR="006676AE" w:rsidRPr="009D5103">
        <w:rPr>
          <w:sz w:val="20"/>
          <w:szCs w:val="20"/>
        </w:rPr>
        <w:t xml:space="preserve"> </w:t>
      </w:r>
      <w:r w:rsidRPr="009D5103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D5103" w14:paraId="3D591A11" w14:textId="77777777" w:rsidTr="0018769E">
        <w:tc>
          <w:tcPr>
            <w:tcW w:w="2800" w:type="dxa"/>
            <w:shd w:val="clear" w:color="auto" w:fill="auto"/>
          </w:tcPr>
          <w:p w14:paraId="6D70EA04" w14:textId="77777777" w:rsidR="002578E4" w:rsidRPr="009D510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9D510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FCE858E" w14:textId="77777777" w:rsidR="002578E4" w:rsidRPr="009D51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0E653DA" w14:textId="77777777" w:rsidR="002578E4" w:rsidRPr="009D51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2BC609" w14:textId="77777777" w:rsidR="002578E4" w:rsidRPr="009D510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9D510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9D5103" w14:paraId="24AB9AB9" w14:textId="77777777" w:rsidTr="0018769E">
        <w:tc>
          <w:tcPr>
            <w:tcW w:w="2800" w:type="dxa"/>
            <w:shd w:val="clear" w:color="auto" w:fill="auto"/>
          </w:tcPr>
          <w:p w14:paraId="1E49CD01" w14:textId="77777777" w:rsidR="002578E4" w:rsidRPr="009D510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04A5624" w14:textId="77777777" w:rsidR="002578E4" w:rsidRPr="009D51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ED74E17" w14:textId="77777777" w:rsidR="002578E4" w:rsidRPr="009D51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DB85DE" w14:textId="77777777" w:rsidR="002578E4" w:rsidRPr="009D510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9D510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65B7575" w14:textId="77777777" w:rsidR="002578E4" w:rsidRPr="009D5103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6190D" w:rsidRPr="009D5103" w14:paraId="5E8D476E" w14:textId="77777777" w:rsidTr="00667302">
        <w:tc>
          <w:tcPr>
            <w:tcW w:w="9104" w:type="dxa"/>
            <w:shd w:val="clear" w:color="auto" w:fill="D9D9D9"/>
          </w:tcPr>
          <w:p w14:paraId="309EB467" w14:textId="77777777" w:rsidR="00B6190D" w:rsidRPr="009D5103" w:rsidRDefault="00B6190D" w:rsidP="00667302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37BAB62" w14:textId="03CF9C0D" w:rsidR="00B6190D" w:rsidRPr="009D5103" w:rsidRDefault="00B6190D" w:rsidP="00667302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9D510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9D5103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9D510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9D510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4A6AB1E2" w14:textId="77777777" w:rsidR="00B6190D" w:rsidRPr="009D5103" w:rsidRDefault="00B6190D" w:rsidP="00667302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7A36F86D" w14:textId="77777777" w:rsidR="00B6190D" w:rsidRPr="009D5103" w:rsidRDefault="00B6190D" w:rsidP="00667302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29E558D2" w14:textId="77777777" w:rsidR="00B6190D" w:rsidRPr="009D5103" w:rsidRDefault="00B6190D" w:rsidP="00667302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72C44B75" w14:textId="77777777" w:rsidR="00E50194" w:rsidRPr="009D5103" w:rsidRDefault="001F027E" w:rsidP="009D510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Na potrzeby postę</w:t>
      </w:r>
      <w:r w:rsidR="008D0487" w:rsidRPr="009D510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9D5103">
        <w:rPr>
          <w:rFonts w:ascii="Times New Roman" w:hAnsi="Times New Roman"/>
          <w:sz w:val="20"/>
          <w:szCs w:val="20"/>
        </w:rPr>
        <w:t>zamówienia publicznego</w:t>
      </w:r>
      <w:r w:rsidR="00E50194" w:rsidRPr="009D5103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D5103" w14:paraId="742B3FC1" w14:textId="77777777" w:rsidTr="0018769E">
        <w:tc>
          <w:tcPr>
            <w:tcW w:w="2269" w:type="dxa"/>
            <w:shd w:val="clear" w:color="auto" w:fill="auto"/>
          </w:tcPr>
          <w:p w14:paraId="6F8FBAE4" w14:textId="77777777" w:rsidR="002578E4" w:rsidRPr="009D510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01B28A" w14:textId="339F2F8E" w:rsidR="002578E4" w:rsidRPr="00A54E30" w:rsidRDefault="005B67E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54E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cząstkowy nawierzchni asfaltowych na drogach gminnych na terenie Gminy Niepołomice oraz wykonanie poboczy przy asfaltowych drogach gminnych</w:t>
            </w:r>
            <w:r w:rsidR="002578E4" w:rsidRPr="00A54E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757B0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757B00" w:rsidRPr="00757B0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.......................</w:t>
            </w:r>
          </w:p>
        </w:tc>
      </w:tr>
      <w:tr w:rsidR="00B6190D" w:rsidRPr="009D5103" w14:paraId="1E303D49" w14:textId="77777777" w:rsidTr="00667302">
        <w:tc>
          <w:tcPr>
            <w:tcW w:w="2269" w:type="dxa"/>
            <w:shd w:val="clear" w:color="auto" w:fill="auto"/>
          </w:tcPr>
          <w:p w14:paraId="1005CCD3" w14:textId="77777777" w:rsidR="00B6190D" w:rsidRPr="009D5103" w:rsidRDefault="00B6190D" w:rsidP="006673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8F6C08" w14:textId="1B1523A8" w:rsidR="00B6190D" w:rsidRPr="00A54E30" w:rsidRDefault="00B6190D" w:rsidP="006673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54E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5B67E2" w:rsidRPr="00A54E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  <w:r w:rsidRPr="00A54E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2180CFF9" w14:textId="77777777" w:rsidR="002578E4" w:rsidRPr="009D510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5B752E1" w14:textId="2EB73E45" w:rsidR="00F90CD1" w:rsidRPr="009D510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 xml:space="preserve">prowadzonego przez </w:t>
      </w:r>
      <w:r w:rsidR="00B6190D" w:rsidRPr="009D5103">
        <w:rPr>
          <w:rFonts w:ascii="Times New Roman" w:hAnsi="Times New Roman"/>
          <w:b/>
          <w:sz w:val="20"/>
          <w:szCs w:val="20"/>
        </w:rPr>
        <w:t>GMINA NIEPOŁOMICE</w:t>
      </w:r>
      <w:r w:rsidRPr="009D5103">
        <w:rPr>
          <w:rFonts w:ascii="Times New Roman" w:hAnsi="Times New Roman"/>
          <w:b/>
          <w:sz w:val="20"/>
          <w:szCs w:val="20"/>
        </w:rPr>
        <w:t>,</w:t>
      </w:r>
      <w:r w:rsidR="002B2AD9" w:rsidRPr="009D5103">
        <w:rPr>
          <w:rFonts w:ascii="Times New Roman" w:hAnsi="Times New Roman"/>
          <w:sz w:val="20"/>
          <w:szCs w:val="20"/>
        </w:rPr>
        <w:t xml:space="preserve"> </w:t>
      </w:r>
      <w:r w:rsidR="00E65685" w:rsidRPr="009D5103">
        <w:rPr>
          <w:rFonts w:ascii="Times New Roman" w:hAnsi="Times New Roman"/>
          <w:sz w:val="20"/>
          <w:szCs w:val="20"/>
        </w:rPr>
        <w:t>oświa</w:t>
      </w:r>
      <w:r w:rsidR="00825A09" w:rsidRPr="009D5103">
        <w:rPr>
          <w:rFonts w:ascii="Times New Roman" w:hAnsi="Times New Roman"/>
          <w:sz w:val="20"/>
          <w:szCs w:val="20"/>
        </w:rPr>
        <w:t>dczam</w:t>
      </w:r>
      <w:r w:rsidR="00E65685" w:rsidRPr="009D5103">
        <w:rPr>
          <w:rFonts w:ascii="Times New Roman" w:hAnsi="Times New Roman"/>
          <w:sz w:val="20"/>
          <w:szCs w:val="20"/>
        </w:rPr>
        <w:t>,</w:t>
      </w:r>
      <w:r w:rsidR="002B2AD9" w:rsidRPr="009D510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D5103" w14:paraId="4A266ABE" w14:textId="77777777" w:rsidTr="00650D6C">
        <w:tc>
          <w:tcPr>
            <w:tcW w:w="9104" w:type="dxa"/>
            <w:shd w:val="clear" w:color="auto" w:fill="D9D9D9"/>
          </w:tcPr>
          <w:p w14:paraId="44F37042" w14:textId="77777777" w:rsidR="00E50194" w:rsidRPr="009D510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A3D24EF" w14:textId="086FDDF5" w:rsidR="00023477" w:rsidRPr="009D5103" w:rsidRDefault="00C113BF" w:rsidP="009D5103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9D5103">
        <w:rPr>
          <w:rFonts w:ascii="Times New Roman" w:hAnsi="Times New Roman"/>
          <w:sz w:val="20"/>
          <w:szCs w:val="20"/>
        </w:rPr>
        <w:t xml:space="preserve">dstawie </w:t>
      </w:r>
      <w:r w:rsidR="002C4137" w:rsidRPr="009D510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9D5103">
        <w:rPr>
          <w:rFonts w:ascii="Times New Roman" w:hAnsi="Times New Roman"/>
          <w:sz w:val="20"/>
          <w:szCs w:val="20"/>
        </w:rPr>
        <w:t>108</w:t>
      </w:r>
      <w:r w:rsidR="002C4137" w:rsidRPr="009D5103">
        <w:rPr>
          <w:rFonts w:ascii="Times New Roman" w:hAnsi="Times New Roman"/>
          <w:sz w:val="20"/>
          <w:szCs w:val="20"/>
        </w:rPr>
        <w:t xml:space="preserve"> ust 1 </w:t>
      </w:r>
      <w:r w:rsidRPr="009D5103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9D5103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9D5103">
        <w:rPr>
          <w:rFonts w:ascii="Times New Roman" w:hAnsi="Times New Roman"/>
          <w:sz w:val="20"/>
          <w:szCs w:val="20"/>
        </w:rPr>
        <w:t>.</w:t>
      </w:r>
    </w:p>
    <w:p w14:paraId="36BE9F32" w14:textId="77777777" w:rsidR="00023477" w:rsidRPr="009D510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9EE07BF" w14:textId="46A2C46A" w:rsidR="00992BD8" w:rsidRPr="009D510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D510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9D5103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9D5103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9D510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9D5103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4BAC0845" w14:textId="6D55EA20" w:rsidR="00023477" w:rsidRPr="009D5103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9D5103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9D5103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9D5103">
        <w:rPr>
          <w:rFonts w:ascii="Times New Roman" w:hAnsi="Times New Roman"/>
          <w:i/>
          <w:sz w:val="20"/>
          <w:szCs w:val="20"/>
        </w:rPr>
        <w:t>)</w:t>
      </w:r>
      <w:r w:rsidRPr="009D5103">
        <w:rPr>
          <w:rFonts w:ascii="Times New Roman" w:hAnsi="Times New Roman"/>
          <w:i/>
          <w:sz w:val="20"/>
          <w:szCs w:val="20"/>
        </w:rPr>
        <w:t>.</w:t>
      </w:r>
      <w:r w:rsidRPr="009D510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9D5103">
        <w:rPr>
          <w:rFonts w:ascii="Times New Roman" w:hAnsi="Times New Roman"/>
          <w:sz w:val="20"/>
          <w:szCs w:val="20"/>
        </w:rPr>
        <w:t>110</w:t>
      </w:r>
      <w:r w:rsidRPr="009D5103">
        <w:rPr>
          <w:rFonts w:ascii="Times New Roman" w:hAnsi="Times New Roman"/>
          <w:sz w:val="20"/>
          <w:szCs w:val="20"/>
        </w:rPr>
        <w:t xml:space="preserve"> ust. </w:t>
      </w:r>
      <w:r w:rsidR="00710937" w:rsidRPr="009D5103">
        <w:rPr>
          <w:rFonts w:ascii="Times New Roman" w:hAnsi="Times New Roman"/>
          <w:sz w:val="20"/>
          <w:szCs w:val="20"/>
        </w:rPr>
        <w:t>2</w:t>
      </w:r>
      <w:r w:rsidRPr="009D5103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9D5103">
        <w:rPr>
          <w:rFonts w:ascii="Times New Roman" w:hAnsi="Times New Roman"/>
          <w:sz w:val="20"/>
          <w:szCs w:val="20"/>
        </w:rPr>
        <w:t xml:space="preserve"> i zapobiegawcze</w:t>
      </w:r>
      <w:r w:rsidRPr="009D5103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9D5103">
        <w:rPr>
          <w:rFonts w:ascii="Times New Roman" w:hAnsi="Times New Roman"/>
          <w:sz w:val="20"/>
          <w:szCs w:val="20"/>
        </w:rPr>
        <w:t>..</w:t>
      </w:r>
      <w:r w:rsidRPr="009D5103">
        <w:rPr>
          <w:rFonts w:ascii="Times New Roman" w:hAnsi="Times New Roman"/>
          <w:sz w:val="20"/>
          <w:szCs w:val="20"/>
        </w:rPr>
        <w:t>……………</w:t>
      </w:r>
      <w:r w:rsidR="00023477" w:rsidRPr="009D5103">
        <w:rPr>
          <w:rFonts w:ascii="Times New Roman" w:hAnsi="Times New Roman"/>
          <w:sz w:val="20"/>
          <w:szCs w:val="20"/>
        </w:rPr>
        <w:t>…</w:t>
      </w:r>
      <w:r w:rsidRPr="009D5103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9D5103">
        <w:rPr>
          <w:rFonts w:ascii="Times New Roman" w:hAnsi="Times New Roman"/>
          <w:sz w:val="20"/>
          <w:szCs w:val="20"/>
        </w:rPr>
        <w:t>.</w:t>
      </w:r>
      <w:r w:rsidRPr="009D5103">
        <w:rPr>
          <w:rFonts w:ascii="Times New Roman" w:hAnsi="Times New Roman"/>
          <w:sz w:val="20"/>
          <w:szCs w:val="20"/>
        </w:rPr>
        <w:t>…</w:t>
      </w:r>
      <w:r w:rsidR="007A2BCB" w:rsidRPr="009D5103">
        <w:rPr>
          <w:rFonts w:ascii="Times New Roman" w:hAnsi="Times New Roman"/>
          <w:sz w:val="20"/>
          <w:szCs w:val="20"/>
        </w:rPr>
        <w:t>.</w:t>
      </w:r>
    </w:p>
    <w:p w14:paraId="21C62FC3" w14:textId="77777777" w:rsidR="007A2BCB" w:rsidRPr="009D5103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B230682" w14:textId="77777777" w:rsidR="0011306C" w:rsidRPr="009D5103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9D5103">
        <w:rPr>
          <w:rFonts w:ascii="Times New Roman" w:hAnsi="Times New Roman"/>
          <w:sz w:val="20"/>
          <w:szCs w:val="20"/>
        </w:rPr>
        <w:t xml:space="preserve">t.j. </w:t>
      </w:r>
      <w:r w:rsidRPr="009D5103">
        <w:rPr>
          <w:rFonts w:ascii="Times New Roman" w:hAnsi="Times New Roman"/>
          <w:sz w:val="20"/>
          <w:szCs w:val="20"/>
        </w:rPr>
        <w:t xml:space="preserve">Dz. U. </w:t>
      </w:r>
      <w:r w:rsidR="000C2F90" w:rsidRPr="009D5103">
        <w:rPr>
          <w:rFonts w:ascii="Times New Roman" w:hAnsi="Times New Roman"/>
          <w:sz w:val="20"/>
          <w:szCs w:val="20"/>
        </w:rPr>
        <w:t xml:space="preserve">z 2023r. </w:t>
      </w:r>
      <w:r w:rsidRPr="009D5103">
        <w:rPr>
          <w:rFonts w:ascii="Times New Roman" w:hAnsi="Times New Roman"/>
          <w:sz w:val="20"/>
          <w:szCs w:val="20"/>
        </w:rPr>
        <w:t xml:space="preserve">poz. </w:t>
      </w:r>
      <w:r w:rsidR="007020E3" w:rsidRPr="009D5103">
        <w:rPr>
          <w:rFonts w:ascii="Times New Roman" w:hAnsi="Times New Roman"/>
          <w:sz w:val="20"/>
          <w:szCs w:val="20"/>
        </w:rPr>
        <w:t>1497</w:t>
      </w:r>
      <w:r w:rsidRPr="009D5103">
        <w:rPr>
          <w:rFonts w:ascii="Times New Roman" w:hAnsi="Times New Roman"/>
          <w:sz w:val="20"/>
          <w:szCs w:val="20"/>
        </w:rPr>
        <w:t>)</w:t>
      </w:r>
      <w:r w:rsidR="0011306C" w:rsidRPr="009D510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9D510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D5103" w14:paraId="17A485FA" w14:textId="77777777" w:rsidTr="00CD4DD1">
        <w:tc>
          <w:tcPr>
            <w:tcW w:w="9104" w:type="dxa"/>
            <w:shd w:val="clear" w:color="auto" w:fill="D9D9D9"/>
          </w:tcPr>
          <w:p w14:paraId="19BD8BAF" w14:textId="77777777" w:rsidR="0011306C" w:rsidRPr="009D510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9D510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DB493A6" w14:textId="77777777" w:rsidR="00D2702A" w:rsidRPr="009D5103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</w:t>
      </w:r>
      <w:r w:rsidR="00313417" w:rsidRPr="009D510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9D510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9D510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9D510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D5103" w14:paraId="4A8CD5FC" w14:textId="77777777" w:rsidTr="005B67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11A40" w14:textId="77777777" w:rsidR="00D2702A" w:rsidRPr="009D510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8E602" w14:textId="77777777" w:rsidR="00D2702A" w:rsidRPr="009D510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B6190D" w:rsidRPr="009D5103" w14:paraId="2F989671" w14:textId="77777777" w:rsidTr="005B67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5BD56" w14:textId="3C4E60EF" w:rsidR="00B6190D" w:rsidRPr="009D5103" w:rsidRDefault="00B6190D" w:rsidP="0066730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D8AF3" w14:textId="0D0BDB54" w:rsidR="00B6190D" w:rsidRPr="009D5103" w:rsidRDefault="00B6190D" w:rsidP="0066730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4FEB125" w14:textId="77777777" w:rsidR="00B6190D" w:rsidRDefault="00B6190D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359865F9" w14:textId="3F47796F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>w okresie ostatnich pięciu lat przed upływem terminu składania ofert, a jeżeli okres prowadzenia działalności jest krótszy,  w tym okresie wykonał co najmniej jedno zamówienie polegające na :</w:t>
            </w:r>
          </w:p>
          <w:p w14:paraId="328CE26A" w14:textId="70B8CE99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a) zadanie częściowe nr 1: remont cząstkowy nawierzchni asfaltowej przy użyciu </w:t>
            </w:r>
            <w:proofErr w:type="spellStart"/>
            <w:r w:rsidRPr="008B0483">
              <w:rPr>
                <w:rFonts w:ascii="Times New Roman" w:hAnsi="Times New Roman"/>
                <w:sz w:val="20"/>
                <w:szCs w:val="20"/>
              </w:rPr>
              <w:t>remontera</w:t>
            </w:r>
            <w:proofErr w:type="spellEnd"/>
            <w:r w:rsidR="00211367">
              <w:rPr>
                <w:rFonts w:ascii="Times New Roman" w:hAnsi="Times New Roman"/>
                <w:sz w:val="20"/>
                <w:szCs w:val="20"/>
              </w:rPr>
              <w:t xml:space="preserve"> -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 xml:space="preserve"> o masie co najmniej 30 ton</w:t>
            </w:r>
            <w:r w:rsidR="00211367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61D6D7FE" w14:textId="7CDABC96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b)  zadanie częściowe nr 2: remont cząstkowy uszkodzonych odcinków nawierzchni asfaltowych z MMA "na gorąco" wraz z obcięciem mechanicznym krawędzi ubytku - </w:t>
            </w:r>
            <w:r w:rsidR="00211367" w:rsidRPr="00211367">
              <w:rPr>
                <w:rFonts w:ascii="Times New Roman" w:hAnsi="Times New Roman"/>
                <w:sz w:val="20"/>
                <w:szCs w:val="20"/>
              </w:rPr>
              <w:t xml:space="preserve"> o masie co najmniej 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>50 ton</w:t>
            </w:r>
            <w:r w:rsidR="00211367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0A29232A" w14:textId="6E81D42E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c) zadanie częściowe nr 3: brak wymagania</w:t>
            </w:r>
            <w:r w:rsidR="00211367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6736A758" w14:textId="77777777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6BED7CD" w14:textId="0EBB5469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>dysponuje co najmniej następującymi narzędziami, wyposażeniem zakładu oraz urządzeniami technicznymi dostępnymi wykonawcy w celu wykonania zamówienia publicznego:</w:t>
            </w:r>
          </w:p>
          <w:p w14:paraId="52699E7A" w14:textId="3542E0FF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a)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 xml:space="preserve">zadanie częściowe nr 1: </w:t>
            </w:r>
          </w:p>
          <w:p w14:paraId="38F18157" w14:textId="77777777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- co najmniej dwoma </w:t>
            </w:r>
            <w:proofErr w:type="spellStart"/>
            <w:r w:rsidRPr="008B0483">
              <w:rPr>
                <w:rFonts w:ascii="Times New Roman" w:hAnsi="Times New Roman"/>
                <w:sz w:val="20"/>
                <w:szCs w:val="20"/>
              </w:rPr>
              <w:t>remonterami</w:t>
            </w:r>
            <w:proofErr w:type="spellEnd"/>
            <w:r w:rsidRPr="008B0483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23FBCA56" w14:textId="77777777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- co najmniej jedną zamiatarką mechaniczną drogową</w:t>
            </w:r>
          </w:p>
          <w:p w14:paraId="0D8E1605" w14:textId="62526577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b) zadanie częściowe nr 2: </w:t>
            </w:r>
          </w:p>
          <w:p w14:paraId="1EEF69F4" w14:textId="3CB184C2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 - co najmniej jedną frezarką</w:t>
            </w:r>
          </w:p>
          <w:p w14:paraId="61C06897" w14:textId="72428072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lastRenderedPageBreak/>
              <w:t>- co najmniej jednym kotłem grzewczym na masę MMA</w:t>
            </w:r>
          </w:p>
          <w:p w14:paraId="2D79567A" w14:textId="2F007323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- c</w:t>
            </w:r>
            <w:r w:rsidR="00303C98">
              <w:rPr>
                <w:rFonts w:ascii="Times New Roman" w:hAnsi="Times New Roman"/>
                <w:sz w:val="20"/>
                <w:szCs w:val="20"/>
              </w:rPr>
              <w:t>o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 xml:space="preserve"> najmniej jednym walcem statycznym</w:t>
            </w:r>
          </w:p>
          <w:p w14:paraId="22F75632" w14:textId="636D3A9E" w:rsidR="008B0483" w:rsidRPr="008B0483" w:rsidRDefault="008B0483" w:rsidP="008B04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- co najmniej jedną rozkładarką zapewniającą rozłożenie masy na szerokości od 1,0 m do 1,5m</w:t>
            </w:r>
          </w:p>
          <w:p w14:paraId="70D4F4FA" w14:textId="013ECFFC" w:rsidR="005B67E2" w:rsidRPr="009D5103" w:rsidRDefault="008B0483" w:rsidP="005B67E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c) zadanie częściowe nr 3: brak wymagań</w:t>
            </w:r>
          </w:p>
          <w:p w14:paraId="60F845BF" w14:textId="150596C3" w:rsidR="00B6190D" w:rsidRPr="009D5103" w:rsidRDefault="00B6190D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E4E0814" w14:textId="1F2716B2" w:rsidR="009D5103" w:rsidRPr="003C147E" w:rsidRDefault="009D5103" w:rsidP="009D5103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3C147E"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14:paraId="4298DCE7" w14:textId="77777777" w:rsidR="009D5103" w:rsidRPr="003C147E" w:rsidRDefault="009D5103" w:rsidP="009D510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7D5F6AA6" w14:textId="77777777" w:rsidR="009D5103" w:rsidRPr="003C147E" w:rsidRDefault="009D5103" w:rsidP="009D510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508B4F40" w14:textId="77777777" w:rsidR="009D5103" w:rsidRPr="003C147E" w:rsidRDefault="009D5103" w:rsidP="009D5103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9D5103" w:rsidRPr="003C147E" w14:paraId="17227368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C284A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250C9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207D0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D5103" w:rsidRPr="003C147E" w14:paraId="4EE00FFC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22324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E510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4725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103" w:rsidRPr="003C147E" w14:paraId="7CFE1970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22392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5688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3659E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B22E2FC" w14:textId="77777777" w:rsidR="009D5103" w:rsidRDefault="009D5103" w:rsidP="009D5103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446ABCC8" w14:textId="77777777" w:rsidR="009D5103" w:rsidRPr="003C147E" w:rsidRDefault="009D5103" w:rsidP="009D5103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9D5103" w:rsidRPr="003C147E" w14:paraId="2E596E17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91953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D68BC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7B722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D5103" w:rsidRPr="003C147E" w14:paraId="186F4322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140EC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6C09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67FE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103" w:rsidRPr="003C147E" w14:paraId="11D06DB0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F2A3E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83E2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45C94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3F5EB41" w14:textId="040CBD33" w:rsidR="00E21BB4" w:rsidRPr="009D510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____________________________________________________________________</w:t>
      </w:r>
    </w:p>
    <w:p w14:paraId="6C4F1313" w14:textId="77777777" w:rsidR="00E21BB4" w:rsidRPr="009D510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D510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9D5103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9D5103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9D5103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9D5103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09BA069" w14:textId="77777777" w:rsidR="00C62F57" w:rsidRPr="009D5103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5D65B42F" w14:textId="77777777" w:rsidR="00C62F57" w:rsidRPr="009D5103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21BE5953" w14:textId="77777777" w:rsidR="00721D87" w:rsidRPr="009D5103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D5103">
        <w:rPr>
          <w:rFonts w:ascii="Times New Roman" w:hAnsi="Times New Roman"/>
          <w:sz w:val="20"/>
          <w:szCs w:val="20"/>
        </w:rPr>
        <w:t>ego/</w:t>
      </w:r>
      <w:r w:rsidRPr="009D5103">
        <w:rPr>
          <w:rFonts w:ascii="Times New Roman" w:hAnsi="Times New Roman"/>
          <w:sz w:val="20"/>
          <w:szCs w:val="20"/>
        </w:rPr>
        <w:t xml:space="preserve">ych zasoby: </w:t>
      </w:r>
    </w:p>
    <w:p w14:paraId="1E758E5C" w14:textId="77777777" w:rsidR="00721D87" w:rsidRPr="009D510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……………</w:t>
      </w:r>
      <w:r w:rsidR="00721D87" w:rsidRPr="009D510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1EE324A8" w14:textId="77777777" w:rsidR="00721D87" w:rsidRPr="009D510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D5103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0B021494" w14:textId="77777777" w:rsidR="00721D87" w:rsidRPr="009D510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69DC398B" w14:textId="77777777" w:rsidR="00E21BB4" w:rsidRPr="009D510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……………</w:t>
      </w:r>
      <w:r w:rsidR="00721D87" w:rsidRPr="009D510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9D5103">
        <w:rPr>
          <w:rFonts w:ascii="Times New Roman" w:hAnsi="Times New Roman"/>
          <w:sz w:val="20"/>
          <w:szCs w:val="20"/>
        </w:rPr>
        <w:t>………………………….</w:t>
      </w:r>
    </w:p>
    <w:p w14:paraId="40988A26" w14:textId="77777777" w:rsidR="00E21BB4" w:rsidRPr="009D510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D5103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6F8A8ED" w14:textId="77777777" w:rsidR="00C62F57" w:rsidRPr="009D510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D5103" w14:paraId="3B0EA550" w14:textId="77777777" w:rsidTr="00CD4DD1">
        <w:tc>
          <w:tcPr>
            <w:tcW w:w="9104" w:type="dxa"/>
            <w:shd w:val="clear" w:color="auto" w:fill="D9D9D9"/>
          </w:tcPr>
          <w:p w14:paraId="7C754CC2" w14:textId="77777777" w:rsidR="00BE6F04" w:rsidRPr="009D510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BE8CB33" w14:textId="77777777" w:rsidR="00FE4E2B" w:rsidRPr="009D510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D510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D5103" w14:paraId="57A23F6F" w14:textId="77777777" w:rsidTr="00847232">
        <w:tc>
          <w:tcPr>
            <w:tcW w:w="9104" w:type="dxa"/>
            <w:shd w:val="clear" w:color="auto" w:fill="D9D9D9"/>
          </w:tcPr>
          <w:p w14:paraId="6CC834E6" w14:textId="77777777" w:rsidR="00E426EB" w:rsidRPr="009D510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668641D" w14:textId="77777777" w:rsidR="00E426EB" w:rsidRPr="009D510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DD55764" w14:textId="77777777" w:rsidR="00E426EB" w:rsidRPr="009D510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2C8693A3" w14:textId="77777777" w:rsidR="00E426EB" w:rsidRPr="009D51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1DA94E1" w14:textId="77777777" w:rsidR="00E426EB" w:rsidRPr="009D510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D510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98E4C35" w14:textId="77777777" w:rsidR="00E426EB" w:rsidRPr="009D51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30E909A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D510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F789F91" w14:textId="77777777" w:rsidR="009D5103" w:rsidRDefault="009D510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BAC4109" w14:textId="77777777" w:rsidR="009D5103" w:rsidRDefault="009D510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D7ECDB2" w14:textId="77777777" w:rsidR="009D5103" w:rsidRPr="00A93AD6" w:rsidRDefault="009D5103" w:rsidP="009D5103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5076D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5787BD87" w14:textId="77777777" w:rsidR="009D5103" w:rsidRPr="009D5103" w:rsidRDefault="009D510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0CE4DD2" w14:textId="77777777" w:rsidR="00E426EB" w:rsidRPr="009D510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58C3E04" w14:textId="77777777" w:rsidR="0012157F" w:rsidRPr="009D510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C4B210" w14:textId="3E3A153C" w:rsidR="00484F88" w:rsidRPr="009D5103" w:rsidRDefault="00FE4E2B" w:rsidP="005B67E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ab/>
      </w:r>
      <w:r w:rsidRPr="009D5103">
        <w:rPr>
          <w:rFonts w:ascii="Times New Roman" w:hAnsi="Times New Roman"/>
          <w:sz w:val="20"/>
          <w:szCs w:val="20"/>
        </w:rPr>
        <w:tab/>
      </w:r>
    </w:p>
    <w:sectPr w:rsidR="00484F88" w:rsidRPr="009D510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EC711" w14:textId="77777777" w:rsidR="00684A21" w:rsidRDefault="00684A21" w:rsidP="0038231F">
      <w:pPr>
        <w:spacing w:after="0" w:line="240" w:lineRule="auto"/>
      </w:pPr>
      <w:r>
        <w:separator/>
      </w:r>
    </w:p>
  </w:endnote>
  <w:endnote w:type="continuationSeparator" w:id="0">
    <w:p w14:paraId="1DCE7DF7" w14:textId="77777777" w:rsidR="00684A21" w:rsidRDefault="00684A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BDA9E" w14:textId="77777777" w:rsidR="00B6190D" w:rsidRDefault="00B619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1A3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CE23B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7DE24" w14:textId="77777777" w:rsidR="00B6190D" w:rsidRDefault="00B619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A5091" w14:textId="77777777" w:rsidR="00684A21" w:rsidRDefault="00684A21" w:rsidP="0038231F">
      <w:pPr>
        <w:spacing w:after="0" w:line="240" w:lineRule="auto"/>
      </w:pPr>
      <w:r>
        <w:separator/>
      </w:r>
    </w:p>
  </w:footnote>
  <w:footnote w:type="continuationSeparator" w:id="0">
    <w:p w14:paraId="5924D497" w14:textId="77777777" w:rsidR="00684A21" w:rsidRDefault="00684A21" w:rsidP="0038231F">
      <w:pPr>
        <w:spacing w:after="0" w:line="240" w:lineRule="auto"/>
      </w:pPr>
      <w:r>
        <w:continuationSeparator/>
      </w:r>
    </w:p>
  </w:footnote>
  <w:footnote w:id="1">
    <w:p w14:paraId="0527962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B80D6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1E68A2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44E9EF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92A81" w14:textId="77777777" w:rsidR="00B6190D" w:rsidRDefault="00B619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19B15" w14:textId="77777777" w:rsidR="00B6190D" w:rsidRDefault="00B619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16D2A" w14:textId="77777777" w:rsidR="00B6190D" w:rsidRDefault="00B619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000992">
    <w:abstractNumId w:val="11"/>
  </w:num>
  <w:num w:numId="2" w16cid:durableId="1773013977">
    <w:abstractNumId w:val="0"/>
  </w:num>
  <w:num w:numId="3" w16cid:durableId="733045406">
    <w:abstractNumId w:val="10"/>
  </w:num>
  <w:num w:numId="4" w16cid:durableId="329599275">
    <w:abstractNumId w:val="13"/>
  </w:num>
  <w:num w:numId="5" w16cid:durableId="1155604426">
    <w:abstractNumId w:val="12"/>
  </w:num>
  <w:num w:numId="6" w16cid:durableId="1022706493">
    <w:abstractNumId w:val="9"/>
  </w:num>
  <w:num w:numId="7" w16cid:durableId="1200512585">
    <w:abstractNumId w:val="1"/>
  </w:num>
  <w:num w:numId="8" w16cid:durableId="1733382337">
    <w:abstractNumId w:val="6"/>
  </w:num>
  <w:num w:numId="9" w16cid:durableId="1274173117">
    <w:abstractNumId w:val="4"/>
  </w:num>
  <w:num w:numId="10" w16cid:durableId="1801454483">
    <w:abstractNumId w:val="7"/>
  </w:num>
  <w:num w:numId="11" w16cid:durableId="1351491768">
    <w:abstractNumId w:val="5"/>
  </w:num>
  <w:num w:numId="12" w16cid:durableId="1630668847">
    <w:abstractNumId w:val="8"/>
  </w:num>
  <w:num w:numId="13" w16cid:durableId="540631603">
    <w:abstractNumId w:val="3"/>
  </w:num>
  <w:num w:numId="14" w16cid:durableId="2015649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A21"/>
    <w:rsid w:val="00023477"/>
    <w:rsid w:val="000247FF"/>
    <w:rsid w:val="00025C8D"/>
    <w:rsid w:val="000303EE"/>
    <w:rsid w:val="00036C22"/>
    <w:rsid w:val="0005473D"/>
    <w:rsid w:val="00057FC1"/>
    <w:rsid w:val="000642B4"/>
    <w:rsid w:val="00073C3D"/>
    <w:rsid w:val="00073F3E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1367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20D6"/>
    <w:rsid w:val="00303C98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7B6B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562FC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7730"/>
    <w:rsid w:val="005434B3"/>
    <w:rsid w:val="00561084"/>
    <w:rsid w:val="005641F0"/>
    <w:rsid w:val="005B11F3"/>
    <w:rsid w:val="005B67E2"/>
    <w:rsid w:val="005C39CA"/>
    <w:rsid w:val="005E176A"/>
    <w:rsid w:val="005E24AA"/>
    <w:rsid w:val="005E579C"/>
    <w:rsid w:val="00612283"/>
    <w:rsid w:val="00634311"/>
    <w:rsid w:val="00637050"/>
    <w:rsid w:val="00641874"/>
    <w:rsid w:val="00650D6C"/>
    <w:rsid w:val="006676AE"/>
    <w:rsid w:val="00684A21"/>
    <w:rsid w:val="006A3A1F"/>
    <w:rsid w:val="006A52B6"/>
    <w:rsid w:val="006B53D6"/>
    <w:rsid w:val="006C18ED"/>
    <w:rsid w:val="006D536F"/>
    <w:rsid w:val="006F0034"/>
    <w:rsid w:val="006F3D32"/>
    <w:rsid w:val="007020E3"/>
    <w:rsid w:val="007049BB"/>
    <w:rsid w:val="00710937"/>
    <w:rsid w:val="007118F0"/>
    <w:rsid w:val="00721D87"/>
    <w:rsid w:val="0072560B"/>
    <w:rsid w:val="00746532"/>
    <w:rsid w:val="00751725"/>
    <w:rsid w:val="00756C8F"/>
    <w:rsid w:val="00757B00"/>
    <w:rsid w:val="00757EFB"/>
    <w:rsid w:val="00783127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1CEC"/>
    <w:rsid w:val="008757E1"/>
    <w:rsid w:val="00892E48"/>
    <w:rsid w:val="008B0483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19A6"/>
    <w:rsid w:val="00975019"/>
    <w:rsid w:val="00975C49"/>
    <w:rsid w:val="00992BD8"/>
    <w:rsid w:val="00997D0F"/>
    <w:rsid w:val="009C7756"/>
    <w:rsid w:val="009D5103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4E30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37024"/>
    <w:rsid w:val="00B6190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15EE"/>
    <w:rsid w:val="00CD0851"/>
    <w:rsid w:val="00CD4DD1"/>
    <w:rsid w:val="00D23F3D"/>
    <w:rsid w:val="00D2702A"/>
    <w:rsid w:val="00D27F63"/>
    <w:rsid w:val="00D34D9A"/>
    <w:rsid w:val="00D409DE"/>
    <w:rsid w:val="00D42C9B"/>
    <w:rsid w:val="00D45463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390"/>
    <w:rsid w:val="00E65685"/>
    <w:rsid w:val="00E73190"/>
    <w:rsid w:val="00E73CEB"/>
    <w:rsid w:val="00E74141"/>
    <w:rsid w:val="00EB7CDE"/>
    <w:rsid w:val="00EC3E43"/>
    <w:rsid w:val="00EE1FBF"/>
    <w:rsid w:val="00EE3CE2"/>
    <w:rsid w:val="00EE40F5"/>
    <w:rsid w:val="00EF74CA"/>
    <w:rsid w:val="00F04280"/>
    <w:rsid w:val="00F318EC"/>
    <w:rsid w:val="00F365F2"/>
    <w:rsid w:val="00F43919"/>
    <w:rsid w:val="00F66810"/>
    <w:rsid w:val="00F8042D"/>
    <w:rsid w:val="00F8468E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2A918"/>
  <w15:docId w15:val="{57D7C98C-1315-45FE-AEBA-1D7741EA2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916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2025-03-13T07:26:00Z</cp:lastPrinted>
  <dcterms:created xsi:type="dcterms:W3CDTF">2025-03-13T07:26:00Z</dcterms:created>
  <dcterms:modified xsi:type="dcterms:W3CDTF">2025-03-13T07:26:00Z</dcterms:modified>
</cp:coreProperties>
</file>