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5D6D9" w14:textId="77777777" w:rsidR="007D15BA" w:rsidRPr="003D3F04" w:rsidRDefault="007D15BA" w:rsidP="007D15BA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3D3F04">
        <w:rPr>
          <w:rFonts w:ascii="Verdana" w:hAnsi="Verdana"/>
          <w:sz w:val="18"/>
          <w:szCs w:val="18"/>
        </w:rPr>
        <w:t>Kraków dnia: 2025-03-13</w:t>
      </w:r>
    </w:p>
    <w:p w14:paraId="7DD03039" w14:textId="77777777" w:rsidR="007D15BA" w:rsidRPr="003D3F04" w:rsidRDefault="007D15BA" w:rsidP="007D15BA">
      <w:pPr>
        <w:rPr>
          <w:rFonts w:ascii="Verdana" w:hAnsi="Verdana"/>
          <w:b/>
          <w:bCs/>
          <w:sz w:val="18"/>
          <w:szCs w:val="18"/>
        </w:rPr>
      </w:pPr>
      <w:r w:rsidRPr="003D3F0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6D70267" w14:textId="77777777" w:rsidR="007D15BA" w:rsidRPr="003D3F04" w:rsidRDefault="007D15BA" w:rsidP="007D15BA">
      <w:pPr>
        <w:rPr>
          <w:rFonts w:ascii="Verdana" w:hAnsi="Verdana"/>
          <w:b/>
          <w:bCs/>
          <w:sz w:val="18"/>
          <w:szCs w:val="18"/>
        </w:rPr>
      </w:pPr>
      <w:r w:rsidRPr="003D3F0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1840175" w14:textId="77777777" w:rsidR="007D15BA" w:rsidRPr="003D3F04" w:rsidRDefault="007D15BA" w:rsidP="007D15BA">
      <w:pPr>
        <w:rPr>
          <w:rFonts w:ascii="Verdana" w:hAnsi="Verdana"/>
          <w:b/>
          <w:bCs/>
          <w:sz w:val="18"/>
          <w:szCs w:val="18"/>
        </w:rPr>
      </w:pPr>
      <w:r w:rsidRPr="003D3F0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038CFC0" w14:textId="77777777" w:rsidR="007D15BA" w:rsidRPr="003D3F04" w:rsidRDefault="007D15BA" w:rsidP="007D15BA">
      <w:pPr>
        <w:rPr>
          <w:rFonts w:ascii="Verdana" w:hAnsi="Verdana"/>
          <w:sz w:val="18"/>
          <w:szCs w:val="18"/>
        </w:rPr>
      </w:pPr>
      <w:r w:rsidRPr="003D3F04">
        <w:rPr>
          <w:rFonts w:ascii="Verdana" w:hAnsi="Verdana"/>
          <w:sz w:val="18"/>
          <w:szCs w:val="18"/>
        </w:rPr>
        <w:t>Al. Mickiewicza 30</w:t>
      </w:r>
    </w:p>
    <w:p w14:paraId="4E86E878" w14:textId="77777777" w:rsidR="007D15BA" w:rsidRPr="003D3F04" w:rsidRDefault="007D15BA" w:rsidP="007D15BA">
      <w:pPr>
        <w:rPr>
          <w:rFonts w:ascii="Verdana" w:hAnsi="Verdana"/>
          <w:sz w:val="18"/>
          <w:szCs w:val="18"/>
        </w:rPr>
      </w:pPr>
      <w:r w:rsidRPr="003D3F04">
        <w:rPr>
          <w:rFonts w:ascii="Verdana" w:hAnsi="Verdana"/>
          <w:sz w:val="18"/>
          <w:szCs w:val="18"/>
        </w:rPr>
        <w:t>30-059 Kraków</w:t>
      </w:r>
    </w:p>
    <w:p w14:paraId="289116D7" w14:textId="77777777" w:rsidR="007D15BA" w:rsidRPr="003D3F04" w:rsidRDefault="007D15BA" w:rsidP="007D15BA">
      <w:pPr>
        <w:rPr>
          <w:rFonts w:ascii="Verdana" w:hAnsi="Verdana"/>
          <w:sz w:val="18"/>
          <w:szCs w:val="18"/>
        </w:rPr>
      </w:pPr>
      <w:r w:rsidRPr="003D3F04">
        <w:rPr>
          <w:rFonts w:ascii="Verdana" w:hAnsi="Verdana"/>
          <w:sz w:val="18"/>
          <w:szCs w:val="18"/>
        </w:rPr>
        <w:t>Pismo:</w:t>
      </w:r>
      <w:r w:rsidRPr="003D3F04">
        <w:rPr>
          <w:rFonts w:ascii="Verdana" w:hAnsi="Verdana"/>
          <w:b/>
          <w:bCs/>
          <w:sz w:val="18"/>
          <w:szCs w:val="18"/>
        </w:rPr>
        <w:t xml:space="preserve"> </w:t>
      </w:r>
      <w:r w:rsidRPr="003D3F04">
        <w:rPr>
          <w:rFonts w:ascii="Verdana" w:hAnsi="Verdana"/>
          <w:bCs/>
          <w:sz w:val="18"/>
          <w:szCs w:val="18"/>
        </w:rPr>
        <w:t>DE-dzp.272-71/25</w:t>
      </w:r>
    </w:p>
    <w:p w14:paraId="61260860" w14:textId="77777777" w:rsidR="007D15BA" w:rsidRPr="003D3F04" w:rsidRDefault="007D15BA" w:rsidP="007D15B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3D3F04">
        <w:rPr>
          <w:rFonts w:ascii="Verdana" w:hAnsi="Verdana"/>
          <w:b/>
          <w:sz w:val="18"/>
          <w:szCs w:val="18"/>
        </w:rPr>
        <w:t>WYKONAWCY</w:t>
      </w:r>
    </w:p>
    <w:p w14:paraId="0B1C35A7" w14:textId="77777777" w:rsidR="007D15BA" w:rsidRPr="003D3F04" w:rsidRDefault="007D15BA" w:rsidP="007D15B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3D3F04">
        <w:rPr>
          <w:rFonts w:ascii="Verdana" w:hAnsi="Verdana"/>
          <w:sz w:val="18"/>
          <w:szCs w:val="18"/>
        </w:rPr>
        <w:t>ubiegający się o zamówienie</w:t>
      </w:r>
    </w:p>
    <w:p w14:paraId="5442F4EC" w14:textId="77777777" w:rsidR="007D15BA" w:rsidRDefault="007D15BA" w:rsidP="007D15BA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0BC79C45" w14:textId="77777777" w:rsidR="007D15BA" w:rsidRDefault="007D15BA" w:rsidP="007D15BA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27BAF6D9" w14:textId="006D88EF" w:rsidR="007D15BA" w:rsidRPr="003D3F04" w:rsidRDefault="00195E6E" w:rsidP="007D15BA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4A9CB900" w14:textId="77777777" w:rsidR="007D15BA" w:rsidRDefault="007D15BA" w:rsidP="007D15BA">
      <w:pPr>
        <w:jc w:val="center"/>
        <w:rPr>
          <w:rFonts w:ascii="Verdana" w:hAnsi="Verdana"/>
          <w:b/>
          <w:sz w:val="18"/>
          <w:szCs w:val="18"/>
        </w:rPr>
      </w:pPr>
      <w:r w:rsidRPr="003D3F04">
        <w:rPr>
          <w:rFonts w:ascii="Verdana" w:hAnsi="Verdana"/>
          <w:b/>
          <w:sz w:val="18"/>
          <w:szCs w:val="18"/>
        </w:rPr>
        <w:t>o wyborze najkorzystniejszej oferty</w:t>
      </w:r>
    </w:p>
    <w:p w14:paraId="79720A7D" w14:textId="77777777" w:rsidR="007D15BA" w:rsidRDefault="007D15BA" w:rsidP="007D15BA">
      <w:pPr>
        <w:jc w:val="center"/>
        <w:rPr>
          <w:rFonts w:ascii="Verdana" w:hAnsi="Verdana"/>
          <w:b/>
          <w:sz w:val="18"/>
          <w:szCs w:val="18"/>
        </w:rPr>
      </w:pPr>
    </w:p>
    <w:p w14:paraId="61CD4E0D" w14:textId="77777777" w:rsidR="007D15BA" w:rsidRPr="003D3F04" w:rsidRDefault="007D15BA" w:rsidP="007D15BA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7D15BA" w:rsidRPr="003D3F04" w14:paraId="60EA520A" w14:textId="77777777" w:rsidTr="00053044">
        <w:trPr>
          <w:trHeight w:val="638"/>
        </w:trPr>
        <w:tc>
          <w:tcPr>
            <w:tcW w:w="959" w:type="dxa"/>
            <w:shd w:val="clear" w:color="auto" w:fill="auto"/>
          </w:tcPr>
          <w:p w14:paraId="27096748" w14:textId="77777777" w:rsidR="007D15BA" w:rsidRPr="003D3F04" w:rsidRDefault="007D15BA" w:rsidP="0005304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D3F0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ECBF106" w14:textId="77777777" w:rsidR="007D15BA" w:rsidRPr="003D3F04" w:rsidRDefault="007D15BA" w:rsidP="0005304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D3F0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3D3F0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3D3F0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3D3F04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3D3F04">
              <w:rPr>
                <w:rFonts w:ascii="Verdana" w:hAnsi="Verdana"/>
                <w:sz w:val="18"/>
                <w:szCs w:val="18"/>
              </w:rPr>
              <w:t>.</w:t>
            </w:r>
            <w:r w:rsidRPr="003D3F0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D3F04">
              <w:rPr>
                <w:rFonts w:ascii="Verdana" w:hAnsi="Verdana"/>
                <w:b/>
                <w:bCs/>
                <w:sz w:val="18"/>
                <w:szCs w:val="18"/>
              </w:rPr>
              <w:t>Usługi programistyczne w zakresie programowania, modyfikacji i wdrażania aplikacji webowych oraz mobilnych - DE-dzp.272-71/25</w:t>
            </w:r>
            <w:r w:rsidRPr="003D3F04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185A21D3" w14:textId="77777777" w:rsidR="007D15BA" w:rsidRDefault="007D15BA" w:rsidP="007D15B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3421F6FD" w14:textId="77777777" w:rsidR="007D15BA" w:rsidRDefault="007D15BA" w:rsidP="007D15B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54D06D79" w14:textId="77777777" w:rsidR="007D15BA" w:rsidRDefault="007D15BA" w:rsidP="007D15B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3D3F04">
        <w:rPr>
          <w:rFonts w:ascii="Verdana" w:hAnsi="Verdana"/>
          <w:sz w:val="18"/>
          <w:szCs w:val="18"/>
        </w:rPr>
        <w:t xml:space="preserve">Zamawiający, działając na podstawie art. 253 ust. 1 ustawy z dnia 11 września 2019r. Prawo zamówień publicznych (Dz.U.2024.1320 </w:t>
      </w:r>
      <w:proofErr w:type="spellStart"/>
      <w:r w:rsidRPr="003D3F04">
        <w:rPr>
          <w:rFonts w:ascii="Verdana" w:hAnsi="Verdana"/>
          <w:sz w:val="18"/>
          <w:szCs w:val="18"/>
        </w:rPr>
        <w:t>t.j</w:t>
      </w:r>
      <w:proofErr w:type="spellEnd"/>
      <w:r w:rsidRPr="003D3F04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3D3F04">
        <w:rPr>
          <w:rFonts w:ascii="Verdana" w:hAnsi="Verdana"/>
          <w:sz w:val="18"/>
          <w:szCs w:val="18"/>
        </w:rPr>
        <w:t>Pzp</w:t>
      </w:r>
      <w:proofErr w:type="spellEnd"/>
      <w:r w:rsidRPr="003D3F04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5B04A248" w14:textId="77777777" w:rsidR="007D15BA" w:rsidRDefault="007D15BA" w:rsidP="007D15B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p w14:paraId="1075B8B1" w14:textId="77777777" w:rsidR="007D15BA" w:rsidRPr="003D3F04" w:rsidRDefault="007D15BA" w:rsidP="007D15B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D15BA" w:rsidRPr="003D3F04" w14:paraId="30BE6BF9" w14:textId="77777777" w:rsidTr="00053044">
        <w:trPr>
          <w:cantSplit/>
        </w:trPr>
        <w:tc>
          <w:tcPr>
            <w:tcW w:w="10150" w:type="dxa"/>
          </w:tcPr>
          <w:p w14:paraId="5BD29080" w14:textId="77777777" w:rsidR="007D15BA" w:rsidRPr="003D3F04" w:rsidRDefault="007D15BA" w:rsidP="00053044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D3F04">
              <w:rPr>
                <w:rFonts w:ascii="Verdana" w:hAnsi="Verdana"/>
                <w:b/>
                <w:sz w:val="18"/>
                <w:szCs w:val="18"/>
              </w:rPr>
              <w:t>DSNET Bednarz Rafał, Jakubowski Marcin s.c.</w:t>
            </w:r>
          </w:p>
          <w:p w14:paraId="37FE715E" w14:textId="77777777" w:rsidR="007D15BA" w:rsidRPr="003D3F04" w:rsidRDefault="007D15BA" w:rsidP="0005304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3D3F04">
              <w:rPr>
                <w:rFonts w:ascii="Verdana" w:hAnsi="Verdana"/>
                <w:bCs/>
                <w:sz w:val="18"/>
                <w:szCs w:val="18"/>
              </w:rPr>
              <w:t>Budryka 4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, </w:t>
            </w:r>
            <w:r w:rsidRPr="003D3F04">
              <w:rPr>
                <w:rFonts w:ascii="Verdana" w:hAnsi="Verdana"/>
                <w:bCs/>
                <w:sz w:val="18"/>
                <w:szCs w:val="18"/>
              </w:rPr>
              <w:t>30-072 Kraków</w:t>
            </w:r>
          </w:p>
          <w:p w14:paraId="374FE815" w14:textId="77777777" w:rsidR="007D15BA" w:rsidRPr="003D3F04" w:rsidRDefault="007D15BA" w:rsidP="0005304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D3F04">
              <w:rPr>
                <w:rFonts w:ascii="Verdana" w:hAnsi="Verdana"/>
                <w:sz w:val="18"/>
                <w:szCs w:val="18"/>
              </w:rPr>
              <w:t>na:</w:t>
            </w:r>
          </w:p>
          <w:p w14:paraId="0F874BAB" w14:textId="77777777" w:rsidR="007D15BA" w:rsidRPr="003D3F04" w:rsidRDefault="007D15BA" w:rsidP="00053044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3D3F04">
              <w:rPr>
                <w:rFonts w:ascii="Verdana" w:hAnsi="Verdana"/>
                <w:sz w:val="18"/>
                <w:szCs w:val="18"/>
              </w:rPr>
              <w:t xml:space="preserve">Usługi programistyczne w zakresie programowania, modyfikacji i wdrażania aplikacji webowych oraz mobilnych - DE-dzp.272-71/25 za cenę brutto </w:t>
            </w:r>
            <w:r w:rsidRPr="003D3F04">
              <w:rPr>
                <w:rFonts w:ascii="Verdana" w:hAnsi="Verdana"/>
                <w:b/>
                <w:sz w:val="18"/>
                <w:szCs w:val="18"/>
              </w:rPr>
              <w:t>590 400.00 zł</w:t>
            </w:r>
            <w:r w:rsidRPr="003D3F0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46E9106" w14:textId="77777777" w:rsidR="007D15BA" w:rsidRPr="003D3F04" w:rsidRDefault="007D15BA" w:rsidP="00053044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3D3F0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3D3F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D3F0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3D3F0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1440EC4D" w14:textId="77777777" w:rsidR="007D15BA" w:rsidRDefault="007D15BA" w:rsidP="007D15BA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6B368DA8" w14:textId="77777777" w:rsidR="007D15BA" w:rsidRDefault="007D15BA" w:rsidP="007D15BA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19B60C55" w14:textId="77777777" w:rsidR="007D15BA" w:rsidRPr="003D3F04" w:rsidRDefault="007D15BA" w:rsidP="007D15BA">
      <w:pPr>
        <w:jc w:val="both"/>
        <w:rPr>
          <w:rFonts w:ascii="Verdana" w:hAnsi="Verdana"/>
          <w:color w:val="000000"/>
          <w:sz w:val="18"/>
          <w:szCs w:val="18"/>
        </w:rPr>
      </w:pPr>
      <w:r w:rsidRPr="003D3F0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"/>
        <w:gridCol w:w="3945"/>
        <w:gridCol w:w="1960"/>
        <w:gridCol w:w="1960"/>
        <w:gridCol w:w="1470"/>
      </w:tblGrid>
      <w:tr w:rsidR="007D15BA" w:rsidRPr="003D3F04" w14:paraId="71BE4B99" w14:textId="77777777" w:rsidTr="00053044">
        <w:trPr>
          <w:trHeight w:val="510"/>
        </w:trPr>
        <w:tc>
          <w:tcPr>
            <w:tcW w:w="466" w:type="pct"/>
            <w:vAlign w:val="center"/>
          </w:tcPr>
          <w:p w14:paraId="7803E1DB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3D3F0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16" w:type="pct"/>
            <w:vAlign w:val="center"/>
          </w:tcPr>
          <w:p w14:paraId="47FC8B9D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E84E605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0B791B72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bCs/>
                <w:sz w:val="18"/>
                <w:szCs w:val="18"/>
              </w:rPr>
              <w:t>Czas usunięcia błędu krytycznego</w:t>
            </w:r>
          </w:p>
        </w:tc>
        <w:tc>
          <w:tcPr>
            <w:tcW w:w="715" w:type="pct"/>
            <w:vAlign w:val="center"/>
          </w:tcPr>
          <w:p w14:paraId="401E9EC9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D15BA" w:rsidRPr="003D3F04" w14:paraId="73C3ED02" w14:textId="77777777" w:rsidTr="00053044">
        <w:tc>
          <w:tcPr>
            <w:tcW w:w="466" w:type="pct"/>
            <w:vAlign w:val="center"/>
          </w:tcPr>
          <w:p w14:paraId="2C6730D5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16" w:type="pct"/>
            <w:vAlign w:val="center"/>
          </w:tcPr>
          <w:p w14:paraId="0DC925C9" w14:textId="77777777" w:rsidR="007D15BA" w:rsidRPr="003D3F04" w:rsidRDefault="007D15BA" w:rsidP="000530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b/>
                <w:sz w:val="18"/>
                <w:szCs w:val="18"/>
              </w:rPr>
              <w:t>DSNET Bednarz Rafał, Jakubowski Marcin s.c.</w:t>
            </w:r>
          </w:p>
          <w:p w14:paraId="479E93FE" w14:textId="77777777" w:rsidR="007D15BA" w:rsidRDefault="007D15BA" w:rsidP="000530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bCs/>
                <w:sz w:val="18"/>
                <w:szCs w:val="18"/>
              </w:rPr>
              <w:t>Budryka 4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, </w:t>
            </w:r>
            <w:r w:rsidRPr="003D3F04">
              <w:rPr>
                <w:rFonts w:ascii="Verdana" w:hAnsi="Verdana" w:cs="Times New Roman"/>
                <w:bCs/>
                <w:sz w:val="18"/>
                <w:szCs w:val="18"/>
              </w:rPr>
              <w:t>30-072 Kraków</w:t>
            </w:r>
          </w:p>
          <w:p w14:paraId="78BB51A7" w14:textId="77777777" w:rsidR="007D15BA" w:rsidRPr="003D3F04" w:rsidRDefault="007D15BA" w:rsidP="000530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52" w:type="pct"/>
            <w:vAlign w:val="center"/>
          </w:tcPr>
          <w:p w14:paraId="4538785E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26E7C00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397DB47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7D15BA" w:rsidRPr="003D3F04" w14:paraId="60142725" w14:textId="77777777" w:rsidTr="00053044">
        <w:tc>
          <w:tcPr>
            <w:tcW w:w="466" w:type="pct"/>
            <w:vAlign w:val="center"/>
          </w:tcPr>
          <w:p w14:paraId="3E686B19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916" w:type="pct"/>
            <w:vAlign w:val="center"/>
          </w:tcPr>
          <w:p w14:paraId="46E18436" w14:textId="77777777" w:rsidR="007D15BA" w:rsidRPr="003D3F04" w:rsidRDefault="007D15BA" w:rsidP="000530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3D3F04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Gammasoft</w:t>
            </w:r>
            <w:proofErr w:type="spellEnd"/>
            <w:r w:rsidRPr="003D3F04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3D3F04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05F5BB7B" w14:textId="77777777" w:rsidR="007D15BA" w:rsidRDefault="007D15BA" w:rsidP="000530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bCs/>
                <w:sz w:val="18"/>
                <w:szCs w:val="18"/>
              </w:rPr>
              <w:t>Jagiellońska 97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, </w:t>
            </w:r>
            <w:r w:rsidRPr="003D3F04">
              <w:rPr>
                <w:rFonts w:ascii="Verdana" w:hAnsi="Verdana" w:cs="Times New Roman"/>
                <w:bCs/>
                <w:sz w:val="18"/>
                <w:szCs w:val="18"/>
              </w:rPr>
              <w:t>70-435 Szczecin</w:t>
            </w:r>
          </w:p>
          <w:p w14:paraId="5499D532" w14:textId="77777777" w:rsidR="007D15BA" w:rsidRPr="003D3F04" w:rsidRDefault="007D15BA" w:rsidP="000530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52" w:type="pct"/>
            <w:vAlign w:val="center"/>
          </w:tcPr>
          <w:p w14:paraId="2C94C73E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2AC5476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 xml:space="preserve">  13,33</w:t>
            </w:r>
          </w:p>
        </w:tc>
        <w:tc>
          <w:tcPr>
            <w:tcW w:w="715" w:type="pct"/>
            <w:vAlign w:val="center"/>
          </w:tcPr>
          <w:p w14:paraId="083122E4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 xml:space="preserve">  73,33</w:t>
            </w:r>
          </w:p>
        </w:tc>
      </w:tr>
      <w:tr w:rsidR="007D15BA" w:rsidRPr="003D3F04" w14:paraId="6CEDDBD7" w14:textId="77777777" w:rsidTr="00053044">
        <w:tc>
          <w:tcPr>
            <w:tcW w:w="466" w:type="pct"/>
            <w:vAlign w:val="center"/>
          </w:tcPr>
          <w:p w14:paraId="002E97A1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16" w:type="pct"/>
            <w:vAlign w:val="center"/>
          </w:tcPr>
          <w:p w14:paraId="167B9F28" w14:textId="77777777" w:rsidR="007D15BA" w:rsidRPr="003D3F04" w:rsidRDefault="007D15BA" w:rsidP="00053044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3D3F04">
              <w:rPr>
                <w:rFonts w:ascii="Verdana" w:hAnsi="Verdana" w:cs="Times New Roman"/>
                <w:b/>
                <w:sz w:val="18"/>
                <w:szCs w:val="18"/>
              </w:rPr>
              <w:t>Randlab</w:t>
            </w:r>
            <w:proofErr w:type="spellEnd"/>
            <w:r w:rsidRPr="003D3F04">
              <w:rPr>
                <w:rFonts w:ascii="Verdana" w:hAnsi="Verdana" w:cs="Times New Roman"/>
                <w:b/>
                <w:sz w:val="18"/>
                <w:szCs w:val="18"/>
              </w:rPr>
              <w:t xml:space="preserve"> Software Sp. z o.o.</w:t>
            </w:r>
          </w:p>
          <w:p w14:paraId="2FBE227A" w14:textId="77777777" w:rsidR="007D15BA" w:rsidRDefault="007D15BA" w:rsidP="000530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bCs/>
                <w:sz w:val="18"/>
                <w:szCs w:val="18"/>
              </w:rPr>
              <w:t>Siemiradzkiego 11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, </w:t>
            </w:r>
            <w:r w:rsidRPr="003D3F04">
              <w:rPr>
                <w:rFonts w:ascii="Verdana" w:hAnsi="Verdana" w:cs="Times New Roman"/>
                <w:bCs/>
                <w:sz w:val="18"/>
                <w:szCs w:val="18"/>
              </w:rPr>
              <w:t>33-300 Nowy Sącz</w:t>
            </w:r>
          </w:p>
          <w:p w14:paraId="1F9586B2" w14:textId="77777777" w:rsidR="007D15BA" w:rsidRPr="003D3F04" w:rsidRDefault="007D15BA" w:rsidP="0005304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52" w:type="pct"/>
            <w:vAlign w:val="center"/>
          </w:tcPr>
          <w:p w14:paraId="465D0F3F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7B1EB2DC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63C08CFE" w14:textId="77777777" w:rsidR="007D15BA" w:rsidRPr="003D3F04" w:rsidRDefault="007D15BA" w:rsidP="0005304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3D3F04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</w:tbl>
    <w:p w14:paraId="7C17B2B3" w14:textId="77777777" w:rsidR="007D15BA" w:rsidRPr="003D3F04" w:rsidRDefault="007D15BA" w:rsidP="007D15BA">
      <w:pPr>
        <w:ind w:firstLine="709"/>
        <w:jc w:val="both"/>
        <w:rPr>
          <w:rFonts w:ascii="Verdana" w:hAnsi="Verdana"/>
          <w:color w:val="000000"/>
          <w:sz w:val="16"/>
          <w:szCs w:val="16"/>
        </w:rPr>
      </w:pPr>
      <w:r w:rsidRPr="003D3F04">
        <w:rPr>
          <w:rFonts w:ascii="Verdana" w:hAnsi="Verdana"/>
          <w:color w:val="000000"/>
          <w:sz w:val="16"/>
          <w:szCs w:val="16"/>
        </w:rPr>
        <w:t>*Zamawiający nie przyznawał punktów. Oferta Wykonawcy została odrzucona.</w:t>
      </w:r>
    </w:p>
    <w:p w14:paraId="342F76F0" w14:textId="77777777" w:rsidR="007D15BA" w:rsidRPr="003D3F04" w:rsidRDefault="007D15BA" w:rsidP="007D15B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FE73A66" w14:textId="77777777" w:rsidR="007D15BA" w:rsidRPr="003D3F04" w:rsidRDefault="007D15BA" w:rsidP="007D15BA">
      <w:pPr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74B83FFB" w14:textId="77777777" w:rsidR="007D15BA" w:rsidRPr="003D3F04" w:rsidRDefault="007D15BA" w:rsidP="007D15BA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32F65AF3" w14:textId="77777777" w:rsidR="00F960D7" w:rsidRPr="007D15BA" w:rsidRDefault="00F960D7" w:rsidP="007D15BA"/>
    <w:sectPr w:rsidR="00F960D7" w:rsidRPr="007D15B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BFB95" w14:textId="77777777" w:rsidR="002A1B32" w:rsidRDefault="002A1B32">
      <w:r>
        <w:separator/>
      </w:r>
    </w:p>
  </w:endnote>
  <w:endnote w:type="continuationSeparator" w:id="0">
    <w:p w14:paraId="69BC6171" w14:textId="77777777" w:rsidR="002A1B32" w:rsidRDefault="002A1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CB27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8438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34442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26598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97B1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D685F" w14:textId="77777777" w:rsidR="002A1B32" w:rsidRDefault="002A1B32">
      <w:r>
        <w:separator/>
      </w:r>
    </w:p>
  </w:footnote>
  <w:footnote w:type="continuationSeparator" w:id="0">
    <w:p w14:paraId="50DA6226" w14:textId="77777777" w:rsidR="002A1B32" w:rsidRDefault="002A1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012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8561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D104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1B32"/>
    <w:rsid w:val="00005838"/>
    <w:rsid w:val="00022322"/>
    <w:rsid w:val="00042497"/>
    <w:rsid w:val="000C1E6F"/>
    <w:rsid w:val="000E4E56"/>
    <w:rsid w:val="00195E6E"/>
    <w:rsid w:val="001A1468"/>
    <w:rsid w:val="001B7815"/>
    <w:rsid w:val="001C31ED"/>
    <w:rsid w:val="002A1B3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50B4C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D15B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63B5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E8735B"/>
  <w15:chartTrackingRefBased/>
  <w15:docId w15:val="{1BED968E-400F-4912-B2AF-21005D40D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D15B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2025-03-13T13:07:00Z</cp:lastPrinted>
  <dcterms:created xsi:type="dcterms:W3CDTF">2025-03-13T13:07:00Z</dcterms:created>
  <dcterms:modified xsi:type="dcterms:W3CDTF">2025-03-13T13:07:00Z</dcterms:modified>
</cp:coreProperties>
</file>