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7C281" w14:textId="77777777" w:rsidR="00986737" w:rsidRPr="00936F05" w:rsidRDefault="00C9251F" w:rsidP="00986737">
      <w:pPr>
        <w:spacing w:after="600"/>
        <w:jc w:val="right"/>
      </w:pPr>
      <w:bookmarkStart w:id="0" w:name="_Hlk52197885"/>
      <w:r w:rsidRPr="00936F05">
        <w:t>Niepołomice</w:t>
      </w:r>
      <w:r w:rsidR="00986737" w:rsidRPr="00936F05">
        <w:t xml:space="preserve"> dnia: </w:t>
      </w:r>
      <w:r w:rsidRPr="00936F05">
        <w:t>2025-03-13</w:t>
      </w:r>
    </w:p>
    <w:p w14:paraId="5FBDAA0D" w14:textId="77777777" w:rsidR="00986737" w:rsidRPr="00936F05" w:rsidRDefault="00C9251F" w:rsidP="00986737">
      <w:pPr>
        <w:spacing w:line="360" w:lineRule="auto"/>
        <w:rPr>
          <w:b/>
          <w:bCs/>
        </w:rPr>
      </w:pPr>
      <w:r w:rsidRPr="00936F05">
        <w:rPr>
          <w:b/>
          <w:bCs/>
        </w:rPr>
        <w:t>GMINA NIEPOŁOMICE</w:t>
      </w:r>
    </w:p>
    <w:p w14:paraId="0A3190BD" w14:textId="77777777" w:rsidR="00986737" w:rsidRPr="00936F05" w:rsidRDefault="00C9251F" w:rsidP="00986737">
      <w:pPr>
        <w:spacing w:line="360" w:lineRule="auto"/>
      </w:pPr>
      <w:r w:rsidRPr="00936F05">
        <w:t>Pl. Zwycięstwa</w:t>
      </w:r>
      <w:r w:rsidR="00986737" w:rsidRPr="00936F05">
        <w:t xml:space="preserve"> </w:t>
      </w:r>
      <w:r w:rsidRPr="00936F05">
        <w:t>13</w:t>
      </w:r>
    </w:p>
    <w:p w14:paraId="60DA9A4B" w14:textId="2CEFA525" w:rsidR="00986737" w:rsidRPr="00936F05" w:rsidRDefault="00C9251F" w:rsidP="00936F05">
      <w:r w:rsidRPr="00936F05">
        <w:t>32-005</w:t>
      </w:r>
      <w:r w:rsidR="00986737" w:rsidRPr="00936F05">
        <w:t xml:space="preserve"> </w:t>
      </w:r>
      <w:r w:rsidRPr="00936F05"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36F05" w14:paraId="5B64449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5E07F6" w14:textId="77777777" w:rsidR="00986737" w:rsidRPr="00936F05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936F05">
              <w:rPr>
                <w:b/>
                <w:spacing w:val="20"/>
              </w:rPr>
              <w:t>INFORMACJA Z OTWARCIA OFERT</w:t>
            </w:r>
          </w:p>
        </w:tc>
      </w:tr>
    </w:tbl>
    <w:p w14:paraId="30A8B8CA" w14:textId="77777777" w:rsidR="00986737" w:rsidRPr="00936F05" w:rsidRDefault="00986737" w:rsidP="00936F05">
      <w:pPr>
        <w:pStyle w:val="Nagwek"/>
        <w:tabs>
          <w:tab w:val="clear" w:pos="4536"/>
        </w:tabs>
      </w:pPr>
      <w:r w:rsidRPr="00936F05">
        <w:tab/>
        <w:t xml:space="preserve"> </w:t>
      </w:r>
    </w:p>
    <w:p w14:paraId="53C5E5FD" w14:textId="77777777" w:rsidR="00986737" w:rsidRPr="00936F05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936F05">
        <w:rPr>
          <w:rFonts w:eastAsia="Calibri"/>
          <w:lang w:eastAsia="en-US"/>
        </w:rPr>
        <w:t xml:space="preserve">Dotyczy </w:t>
      </w:r>
      <w:r w:rsidRPr="00936F05">
        <w:t>postępowania o udzielenie zamówienia publicznego</w:t>
      </w:r>
      <w:r w:rsidRPr="00936F0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36F05" w14:paraId="1B9A8914" w14:textId="77777777" w:rsidTr="005A632E">
        <w:tc>
          <w:tcPr>
            <w:tcW w:w="2269" w:type="dxa"/>
            <w:shd w:val="clear" w:color="auto" w:fill="auto"/>
          </w:tcPr>
          <w:p w14:paraId="6A14F51F" w14:textId="77777777" w:rsidR="00986737" w:rsidRPr="00936F0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36F0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0C9AC7" w14:textId="77777777" w:rsidR="00986737" w:rsidRPr="00936F05" w:rsidRDefault="00C9251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36F05">
              <w:rPr>
                <w:bCs/>
              </w:rPr>
              <w:t>Wykonanie usługi odbioru, transportu i zagospodarowania odpadów</w:t>
            </w:r>
            <w:r w:rsidR="00986737" w:rsidRPr="00936F05">
              <w:rPr>
                <w:bCs/>
              </w:rPr>
              <w:t>.</w:t>
            </w:r>
          </w:p>
        </w:tc>
      </w:tr>
      <w:tr w:rsidR="00C9251F" w:rsidRPr="00936F05" w14:paraId="7AFED949" w14:textId="77777777" w:rsidTr="00F77CDC">
        <w:tc>
          <w:tcPr>
            <w:tcW w:w="2269" w:type="dxa"/>
            <w:shd w:val="clear" w:color="auto" w:fill="auto"/>
          </w:tcPr>
          <w:p w14:paraId="1289945E" w14:textId="77777777" w:rsidR="00C9251F" w:rsidRPr="00936F05" w:rsidRDefault="00C9251F" w:rsidP="00F77C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36F0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0D944B" w14:textId="77777777" w:rsidR="00C9251F" w:rsidRPr="00936F05" w:rsidRDefault="00C9251F" w:rsidP="00F77C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36F05">
              <w:rPr>
                <w:bCs/>
              </w:rPr>
              <w:t>ZP.271.4.2025</w:t>
            </w:r>
          </w:p>
        </w:tc>
      </w:tr>
    </w:tbl>
    <w:p w14:paraId="1DE2AFC5" w14:textId="77777777" w:rsidR="00A80738" w:rsidRPr="00936F05" w:rsidRDefault="00A80738" w:rsidP="00936F05">
      <w:pPr>
        <w:pStyle w:val="Nagwek"/>
        <w:tabs>
          <w:tab w:val="clear" w:pos="4536"/>
          <w:tab w:val="clear" w:pos="9072"/>
        </w:tabs>
        <w:rPr>
          <w:bCs/>
          <w:spacing w:val="20"/>
        </w:rPr>
      </w:pPr>
    </w:p>
    <w:p w14:paraId="1C7DE1EC" w14:textId="77777777" w:rsidR="00D665F5" w:rsidRPr="00936F05" w:rsidRDefault="00D665F5" w:rsidP="00986737">
      <w:pPr>
        <w:spacing w:before="120" w:line="360" w:lineRule="auto"/>
        <w:jc w:val="both"/>
      </w:pPr>
      <w:r w:rsidRPr="00936F05">
        <w:t>Zamawiający, działając na podstawie art. 22</w:t>
      </w:r>
      <w:r w:rsidR="00FC7F5E" w:rsidRPr="00936F05">
        <w:t>2</w:t>
      </w:r>
      <w:r w:rsidRPr="00936F05">
        <w:t xml:space="preserve"> ust. 5 </w:t>
      </w:r>
      <w:r w:rsidRPr="00936F05">
        <w:rPr>
          <w:bCs/>
        </w:rPr>
        <w:t>ustawy z dnia 11 września 2019 r. Prawo zamówień publicznych</w:t>
      </w:r>
      <w:r w:rsidRPr="00936F05">
        <w:t xml:space="preserve"> </w:t>
      </w:r>
      <w:r w:rsidR="00C9251F" w:rsidRPr="00936F05">
        <w:t>(</w:t>
      </w:r>
      <w:proofErr w:type="spellStart"/>
      <w:r w:rsidR="00C9251F" w:rsidRPr="00936F05">
        <w:t>t.j</w:t>
      </w:r>
      <w:proofErr w:type="spellEnd"/>
      <w:r w:rsidR="00C9251F" w:rsidRPr="00936F05">
        <w:t>. Dz. U. z 2024 poz. 1320)</w:t>
      </w:r>
      <w:r w:rsidR="00490DC0" w:rsidRPr="00936F05">
        <w:t xml:space="preserve"> </w:t>
      </w:r>
      <w:r w:rsidRPr="00936F05">
        <w:t>udostępnia</w:t>
      </w:r>
      <w:r w:rsidR="00F95C33" w:rsidRPr="00936F05">
        <w:t xml:space="preserve"> </w:t>
      </w:r>
      <w:r w:rsidR="004C7E9B" w:rsidRPr="00936F05">
        <w:t>informacj</w:t>
      </w:r>
      <w:r w:rsidR="00577BC6" w:rsidRPr="00936F05">
        <w:t>ę</w:t>
      </w:r>
      <w:r w:rsidR="00035488" w:rsidRPr="00936F05">
        <w:t xml:space="preserve"> z otwarcia ofert</w:t>
      </w:r>
      <w:r w:rsidR="00577BC6" w:rsidRPr="00936F05">
        <w:t>.</w:t>
      </w:r>
    </w:p>
    <w:p w14:paraId="2450EDE8" w14:textId="77777777" w:rsidR="00A80738" w:rsidRPr="00936F05" w:rsidRDefault="00D665F5" w:rsidP="00986737">
      <w:pPr>
        <w:spacing w:before="120" w:after="60" w:line="360" w:lineRule="auto"/>
        <w:jc w:val="both"/>
      </w:pPr>
      <w:r w:rsidRPr="00936F05">
        <w:t>Podczas otwarcia ofert, mającego miejsce</w:t>
      </w:r>
      <w:r w:rsidR="00FF4AB1" w:rsidRPr="00936F05">
        <w:t xml:space="preserve"> w dniu </w:t>
      </w:r>
      <w:r w:rsidR="00C9251F" w:rsidRPr="00936F05">
        <w:t>13/03/2025</w:t>
      </w:r>
      <w:r w:rsidR="00FF4AB1" w:rsidRPr="00936F05">
        <w:t xml:space="preserve"> o godz. </w:t>
      </w:r>
      <w:r w:rsidR="00C9251F" w:rsidRPr="00936F05">
        <w:t>08:30</w:t>
      </w:r>
      <w:r w:rsidRPr="00936F05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36F05" w14:paraId="5347126C" w14:textId="77777777" w:rsidTr="005A632E">
        <w:tc>
          <w:tcPr>
            <w:tcW w:w="1276" w:type="dxa"/>
            <w:shd w:val="clear" w:color="auto" w:fill="F2F2F2"/>
            <w:vAlign w:val="center"/>
          </w:tcPr>
          <w:p w14:paraId="4FC3A895" w14:textId="77777777" w:rsidR="006B27ED" w:rsidRPr="00936F05" w:rsidRDefault="00986737" w:rsidP="00C82837">
            <w:pPr>
              <w:spacing w:before="120" w:after="120"/>
              <w:jc w:val="center"/>
            </w:pPr>
            <w:r w:rsidRPr="00936F05">
              <w:t>Oferta n</w:t>
            </w:r>
            <w:r w:rsidR="006B27ED" w:rsidRPr="00936F05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0274B06" w14:textId="77777777" w:rsidR="006B27ED" w:rsidRPr="00936F05" w:rsidRDefault="00986737" w:rsidP="00C82837">
            <w:pPr>
              <w:spacing w:before="120" w:after="120"/>
              <w:jc w:val="center"/>
            </w:pPr>
            <w:r w:rsidRPr="00936F05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E75F86D" w14:textId="77777777" w:rsidR="006B27ED" w:rsidRPr="00936F05" w:rsidRDefault="006B27ED" w:rsidP="00BB547B">
            <w:pPr>
              <w:spacing w:before="120" w:after="120"/>
              <w:jc w:val="center"/>
            </w:pPr>
            <w:r w:rsidRPr="00936F05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EC83FDF" w14:textId="77777777" w:rsidR="006B27ED" w:rsidRPr="00936F05" w:rsidRDefault="006B27ED" w:rsidP="00C82837">
            <w:pPr>
              <w:spacing w:before="120" w:after="120"/>
              <w:jc w:val="center"/>
            </w:pPr>
            <w:r w:rsidRPr="00936F05">
              <w:t>Cena oferty</w:t>
            </w:r>
          </w:p>
        </w:tc>
      </w:tr>
      <w:tr w:rsidR="00C9251F" w:rsidRPr="00936F05" w14:paraId="0DD5F22D" w14:textId="77777777" w:rsidTr="00F77CDC">
        <w:tc>
          <w:tcPr>
            <w:tcW w:w="1276" w:type="dxa"/>
            <w:shd w:val="clear" w:color="auto" w:fill="auto"/>
            <w:vAlign w:val="center"/>
          </w:tcPr>
          <w:p w14:paraId="689A8CDA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1A7C50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3</w:t>
            </w:r>
          </w:p>
        </w:tc>
        <w:tc>
          <w:tcPr>
            <w:tcW w:w="3969" w:type="dxa"/>
            <w:shd w:val="clear" w:color="auto" w:fill="auto"/>
          </w:tcPr>
          <w:p w14:paraId="6F1FB8DD" w14:textId="77777777" w:rsidR="00C9251F" w:rsidRPr="00936F05" w:rsidRDefault="00C9251F" w:rsidP="00F77CDC">
            <w:pPr>
              <w:spacing w:before="80" w:after="40"/>
            </w:pPr>
            <w:r w:rsidRPr="00936F05">
              <w:t>Spółdzielnia Kółek Rolniczych w Niepołomicach z/s w Woli Batorskiej</w:t>
            </w:r>
          </w:p>
          <w:p w14:paraId="2F03F225" w14:textId="77777777" w:rsidR="00C9251F" w:rsidRPr="00936F05" w:rsidRDefault="00C9251F" w:rsidP="00F77CDC">
            <w:r w:rsidRPr="00936F05">
              <w:t>Wola Batorska</w:t>
            </w:r>
            <w:r w:rsidRPr="00936F05">
              <w:t xml:space="preserve"> </w:t>
            </w:r>
            <w:r w:rsidRPr="00936F05">
              <w:t>461</w:t>
            </w:r>
            <w:r w:rsidRPr="00936F05">
              <w:t xml:space="preserve"> </w:t>
            </w:r>
          </w:p>
          <w:p w14:paraId="456D32A8" w14:textId="77777777" w:rsidR="00C9251F" w:rsidRPr="00936F05" w:rsidRDefault="00C9251F" w:rsidP="00F77CDC">
            <w:pPr>
              <w:spacing w:after="80"/>
              <w:jc w:val="both"/>
            </w:pPr>
            <w:r w:rsidRPr="00936F05">
              <w:t>32-006</w:t>
            </w:r>
            <w:r w:rsidRPr="00936F05">
              <w:t xml:space="preserve"> </w:t>
            </w:r>
            <w:r w:rsidRPr="00936F05">
              <w:t>Wola Batorska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3D403C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230 625.00 zł</w:t>
            </w:r>
          </w:p>
        </w:tc>
      </w:tr>
      <w:tr w:rsidR="00C9251F" w:rsidRPr="00936F05" w14:paraId="5FADAD4C" w14:textId="77777777" w:rsidTr="00F77CDC">
        <w:tc>
          <w:tcPr>
            <w:tcW w:w="1276" w:type="dxa"/>
            <w:shd w:val="clear" w:color="auto" w:fill="auto"/>
            <w:vAlign w:val="center"/>
          </w:tcPr>
          <w:p w14:paraId="63B85A8C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76A186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1</w:t>
            </w:r>
          </w:p>
        </w:tc>
        <w:tc>
          <w:tcPr>
            <w:tcW w:w="3969" w:type="dxa"/>
            <w:shd w:val="clear" w:color="auto" w:fill="auto"/>
          </w:tcPr>
          <w:p w14:paraId="0C1F6467" w14:textId="77777777" w:rsidR="00C9251F" w:rsidRPr="00936F05" w:rsidRDefault="00C9251F" w:rsidP="00F77CDC">
            <w:pPr>
              <w:spacing w:before="80" w:after="40"/>
            </w:pPr>
            <w:r w:rsidRPr="00936F05">
              <w:t>FHU MAGDA Magdalena Łanoszka</w:t>
            </w:r>
          </w:p>
          <w:p w14:paraId="2B5B8B47" w14:textId="77777777" w:rsidR="00C9251F" w:rsidRPr="00936F05" w:rsidRDefault="00C9251F" w:rsidP="00F77CDC">
            <w:r w:rsidRPr="00936F05">
              <w:t>Trąbki</w:t>
            </w:r>
            <w:r w:rsidRPr="00936F05">
              <w:t xml:space="preserve"> </w:t>
            </w:r>
            <w:r w:rsidRPr="00936F05">
              <w:t>292</w:t>
            </w:r>
            <w:r w:rsidRPr="00936F05">
              <w:t xml:space="preserve"> </w:t>
            </w:r>
          </w:p>
          <w:p w14:paraId="71FADDAF" w14:textId="77777777" w:rsidR="00C9251F" w:rsidRPr="00936F05" w:rsidRDefault="00C9251F" w:rsidP="00F77CDC">
            <w:pPr>
              <w:spacing w:after="80"/>
              <w:jc w:val="both"/>
            </w:pPr>
            <w:r w:rsidRPr="00936F05">
              <w:t>32-020</w:t>
            </w:r>
            <w:r w:rsidRPr="00936F05">
              <w:t xml:space="preserve"> </w:t>
            </w:r>
            <w:r w:rsidRPr="00936F05">
              <w:t>Wieliczka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1779EF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294 840.00 zł</w:t>
            </w:r>
          </w:p>
        </w:tc>
      </w:tr>
      <w:tr w:rsidR="00C9251F" w:rsidRPr="00936F05" w14:paraId="3A314CC3" w14:textId="77777777" w:rsidTr="00F77CDC">
        <w:tc>
          <w:tcPr>
            <w:tcW w:w="1276" w:type="dxa"/>
            <w:shd w:val="clear" w:color="auto" w:fill="auto"/>
            <w:vAlign w:val="center"/>
          </w:tcPr>
          <w:p w14:paraId="24DE36E5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ECB373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3</w:t>
            </w:r>
          </w:p>
        </w:tc>
        <w:tc>
          <w:tcPr>
            <w:tcW w:w="3969" w:type="dxa"/>
            <w:shd w:val="clear" w:color="auto" w:fill="auto"/>
          </w:tcPr>
          <w:p w14:paraId="42AD2ED3" w14:textId="77777777" w:rsidR="00C9251F" w:rsidRPr="00936F05" w:rsidRDefault="00C9251F" w:rsidP="00F77CDC">
            <w:pPr>
              <w:spacing w:before="80" w:after="40"/>
            </w:pPr>
            <w:r w:rsidRPr="00936F05">
              <w:t>FHU MAGDA Magdalena Łanoszka</w:t>
            </w:r>
          </w:p>
          <w:p w14:paraId="08EA2BCC" w14:textId="77777777" w:rsidR="00C9251F" w:rsidRPr="00936F05" w:rsidRDefault="00C9251F" w:rsidP="00F77CDC">
            <w:r w:rsidRPr="00936F05">
              <w:t>Trąbki</w:t>
            </w:r>
            <w:r w:rsidRPr="00936F05">
              <w:t xml:space="preserve"> </w:t>
            </w:r>
            <w:r w:rsidRPr="00936F05">
              <w:t>292</w:t>
            </w:r>
            <w:r w:rsidRPr="00936F05">
              <w:t xml:space="preserve"> </w:t>
            </w:r>
          </w:p>
          <w:p w14:paraId="1A9EEE1B" w14:textId="77777777" w:rsidR="00C9251F" w:rsidRPr="00936F05" w:rsidRDefault="00C9251F" w:rsidP="00F77CDC">
            <w:pPr>
              <w:spacing w:after="80"/>
              <w:jc w:val="both"/>
            </w:pPr>
            <w:r w:rsidRPr="00936F05">
              <w:t>32-020</w:t>
            </w:r>
            <w:r w:rsidRPr="00936F05">
              <w:t xml:space="preserve"> </w:t>
            </w:r>
            <w:r w:rsidRPr="00936F05">
              <w:t>Wieliczka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212FBD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223 560.00 zł</w:t>
            </w:r>
          </w:p>
        </w:tc>
      </w:tr>
      <w:tr w:rsidR="00C9251F" w:rsidRPr="00936F05" w14:paraId="17A36073" w14:textId="77777777" w:rsidTr="00F77CDC">
        <w:tc>
          <w:tcPr>
            <w:tcW w:w="1276" w:type="dxa"/>
            <w:shd w:val="clear" w:color="auto" w:fill="auto"/>
            <w:vAlign w:val="center"/>
          </w:tcPr>
          <w:p w14:paraId="105AAC49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901F06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1</w:t>
            </w:r>
          </w:p>
        </w:tc>
        <w:tc>
          <w:tcPr>
            <w:tcW w:w="3969" w:type="dxa"/>
            <w:shd w:val="clear" w:color="auto" w:fill="auto"/>
          </w:tcPr>
          <w:p w14:paraId="38C667AF" w14:textId="77777777" w:rsidR="00936F05" w:rsidRDefault="00C9251F" w:rsidP="00F77CDC">
            <w:pPr>
              <w:spacing w:before="80" w:after="40"/>
            </w:pPr>
            <w:r w:rsidRPr="00936F05">
              <w:t xml:space="preserve">Konsorcjum </w:t>
            </w:r>
          </w:p>
          <w:p w14:paraId="1102ECFE" w14:textId="360379F0" w:rsidR="00C9251F" w:rsidRPr="00936F05" w:rsidRDefault="00936F05" w:rsidP="00F77CDC">
            <w:pPr>
              <w:spacing w:before="80" w:after="40"/>
            </w:pPr>
            <w:r>
              <w:t>L</w:t>
            </w:r>
            <w:r w:rsidR="00C9251F" w:rsidRPr="00936F05">
              <w:t xml:space="preserve">ider: Małopolskie </w:t>
            </w:r>
            <w:r w:rsidRPr="00936F05">
              <w:t>Przedsiębiorstwo</w:t>
            </w:r>
            <w:r w:rsidR="00C9251F" w:rsidRPr="00936F05">
              <w:t xml:space="preserve"> Gospodarki Odpadami </w:t>
            </w:r>
            <w:r>
              <w:t>Sp. z o.o.</w:t>
            </w:r>
          </w:p>
          <w:p w14:paraId="384A8E83" w14:textId="77777777" w:rsidR="00C9251F" w:rsidRPr="00936F05" w:rsidRDefault="00C9251F" w:rsidP="00F77CDC">
            <w:r w:rsidRPr="00936F05">
              <w:t>ul. Barska</w:t>
            </w:r>
            <w:r w:rsidRPr="00936F05">
              <w:t xml:space="preserve"> </w:t>
            </w:r>
            <w:r w:rsidRPr="00936F05">
              <w:t>12</w:t>
            </w:r>
            <w:r w:rsidRPr="00936F05">
              <w:t xml:space="preserve"> </w:t>
            </w:r>
          </w:p>
          <w:p w14:paraId="07B613A5" w14:textId="77777777" w:rsidR="00C9251F" w:rsidRDefault="00C9251F" w:rsidP="00F77CDC">
            <w:pPr>
              <w:spacing w:after="80"/>
              <w:jc w:val="both"/>
            </w:pPr>
            <w:r w:rsidRPr="00936F05">
              <w:t>30-307</w:t>
            </w:r>
            <w:r w:rsidRPr="00936F05">
              <w:t xml:space="preserve"> </w:t>
            </w:r>
            <w:r w:rsidRPr="00936F05">
              <w:t>Kraków</w:t>
            </w:r>
          </w:p>
          <w:p w14:paraId="27381179" w14:textId="77777777" w:rsidR="00936F05" w:rsidRDefault="00936F05" w:rsidP="00F77CDC">
            <w:pPr>
              <w:spacing w:after="80"/>
              <w:jc w:val="both"/>
            </w:pPr>
            <w:r>
              <w:t xml:space="preserve">Partner: PPHU MB PROFIT Maciej </w:t>
            </w:r>
            <w:proofErr w:type="spellStart"/>
            <w:r>
              <w:t>Białczyk</w:t>
            </w:r>
            <w:proofErr w:type="spellEnd"/>
          </w:p>
          <w:p w14:paraId="7AB3D869" w14:textId="77777777" w:rsidR="00936F05" w:rsidRDefault="00936F05" w:rsidP="00F77CDC">
            <w:pPr>
              <w:spacing w:after="80"/>
              <w:jc w:val="both"/>
            </w:pPr>
            <w:r>
              <w:t>Os. 2 Pułku Lotniczego 16/35</w:t>
            </w:r>
          </w:p>
          <w:p w14:paraId="1F4A0C73" w14:textId="58E73955" w:rsidR="00936F05" w:rsidRPr="00936F05" w:rsidRDefault="00936F05" w:rsidP="00F77CDC">
            <w:pPr>
              <w:spacing w:after="80"/>
              <w:jc w:val="both"/>
            </w:pPr>
            <w:r>
              <w:t>31-868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CC5344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347 324.25 zł</w:t>
            </w:r>
          </w:p>
        </w:tc>
      </w:tr>
      <w:tr w:rsidR="00C9251F" w:rsidRPr="00936F05" w14:paraId="3686BCD4" w14:textId="77777777" w:rsidTr="00F77CDC">
        <w:tc>
          <w:tcPr>
            <w:tcW w:w="1276" w:type="dxa"/>
            <w:shd w:val="clear" w:color="auto" w:fill="auto"/>
            <w:vAlign w:val="center"/>
          </w:tcPr>
          <w:p w14:paraId="71B7E248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70E170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2</w:t>
            </w:r>
          </w:p>
        </w:tc>
        <w:tc>
          <w:tcPr>
            <w:tcW w:w="3969" w:type="dxa"/>
            <w:shd w:val="clear" w:color="auto" w:fill="auto"/>
          </w:tcPr>
          <w:p w14:paraId="23855424" w14:textId="77777777" w:rsidR="00C9251F" w:rsidRPr="00936F05" w:rsidRDefault="00C9251F" w:rsidP="00F77CDC">
            <w:pPr>
              <w:spacing w:before="80" w:after="40"/>
            </w:pPr>
            <w:proofErr w:type="spellStart"/>
            <w:r w:rsidRPr="00936F05">
              <w:t>PreZero</w:t>
            </w:r>
            <w:proofErr w:type="spellEnd"/>
            <w:r w:rsidRPr="00936F05">
              <w:t xml:space="preserve"> Małopolska Sp. z o.o.</w:t>
            </w:r>
          </w:p>
          <w:p w14:paraId="4CF9A35F" w14:textId="02F7C44B" w:rsidR="00C9251F" w:rsidRPr="00936F05" w:rsidRDefault="00936F05" w:rsidP="00F77CDC">
            <w:r>
              <w:t xml:space="preserve">Ul. </w:t>
            </w:r>
            <w:r w:rsidR="00C9251F" w:rsidRPr="00936F05">
              <w:t>K</w:t>
            </w:r>
            <w:r w:rsidRPr="00936F05">
              <w:t>osiarzy</w:t>
            </w:r>
            <w:r w:rsidR="00C9251F" w:rsidRPr="00936F05">
              <w:t xml:space="preserve"> </w:t>
            </w:r>
            <w:r w:rsidR="00C9251F" w:rsidRPr="00936F05">
              <w:t>5A</w:t>
            </w:r>
            <w:r w:rsidR="00C9251F" w:rsidRPr="00936F05">
              <w:t xml:space="preserve"> </w:t>
            </w:r>
          </w:p>
          <w:p w14:paraId="1FFD597E" w14:textId="77777777" w:rsidR="00C9251F" w:rsidRPr="00936F05" w:rsidRDefault="00C9251F" w:rsidP="00F77CDC">
            <w:pPr>
              <w:spacing w:after="80"/>
              <w:jc w:val="both"/>
            </w:pPr>
            <w:r w:rsidRPr="00936F05">
              <w:t>30-731</w:t>
            </w:r>
            <w:r w:rsidRPr="00936F05">
              <w:t xml:space="preserve"> </w:t>
            </w:r>
            <w:r w:rsidRPr="00936F05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5EF26A" w14:textId="77777777" w:rsidR="00C9251F" w:rsidRPr="00936F05" w:rsidRDefault="00C9251F" w:rsidP="00F77CDC">
            <w:pPr>
              <w:spacing w:before="80" w:after="80"/>
              <w:jc w:val="center"/>
            </w:pPr>
            <w:r w:rsidRPr="00936F05">
              <w:t>180 792.00 zł</w:t>
            </w:r>
          </w:p>
        </w:tc>
      </w:tr>
      <w:bookmarkEnd w:id="0"/>
    </w:tbl>
    <w:p w14:paraId="5BA708BB" w14:textId="77777777" w:rsidR="00936F05" w:rsidRDefault="00936F05" w:rsidP="00173B20">
      <w:pPr>
        <w:jc w:val="right"/>
      </w:pPr>
    </w:p>
    <w:p w14:paraId="4B80ADB4" w14:textId="77777777" w:rsidR="00936F05" w:rsidRDefault="00936F05" w:rsidP="00173B20">
      <w:pPr>
        <w:jc w:val="right"/>
      </w:pPr>
    </w:p>
    <w:p w14:paraId="3A94FCA5" w14:textId="77777777" w:rsidR="00936F05" w:rsidRDefault="00936F05" w:rsidP="00173B20">
      <w:pPr>
        <w:jc w:val="right"/>
      </w:pPr>
    </w:p>
    <w:p w14:paraId="2247F4F4" w14:textId="07EECA2B" w:rsidR="00C236D3" w:rsidRPr="00936F05" w:rsidRDefault="00C236D3" w:rsidP="00173B20">
      <w:pPr>
        <w:jc w:val="right"/>
      </w:pPr>
    </w:p>
    <w:sectPr w:rsidR="00C236D3" w:rsidRPr="00936F05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7C649" w14:textId="77777777" w:rsidR="009569BA" w:rsidRDefault="009569BA">
      <w:r>
        <w:separator/>
      </w:r>
    </w:p>
  </w:endnote>
  <w:endnote w:type="continuationSeparator" w:id="0">
    <w:p w14:paraId="1843BFB7" w14:textId="77777777" w:rsidR="009569BA" w:rsidRDefault="00956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933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2C20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A85BA" w14:textId="00AD0E1A" w:rsidR="009F189D" w:rsidRDefault="009F189D" w:rsidP="00986737">
    <w:pPr>
      <w:tabs>
        <w:tab w:val="center" w:pos="4536"/>
        <w:tab w:val="right" w:pos="9072"/>
      </w:tabs>
      <w:ind w:right="360"/>
      <w:rPr>
        <w:rFonts w:ascii="Arial" w:eastAsia="Calibri" w:hAnsi="Arial"/>
        <w:sz w:val="18"/>
        <w:szCs w:val="18"/>
        <w:lang w:eastAsia="en-US"/>
      </w:rPr>
    </w:pPr>
  </w:p>
  <w:p w14:paraId="23878AB6" w14:textId="77777777" w:rsidR="00936F05" w:rsidRPr="00986737" w:rsidRDefault="00936F05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C30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2AA401" w14:textId="77777777" w:rsidR="009F189D" w:rsidRDefault="009F189D">
    <w:pPr>
      <w:pStyle w:val="Stopka"/>
      <w:tabs>
        <w:tab w:val="clear" w:pos="4536"/>
      </w:tabs>
      <w:jc w:val="center"/>
    </w:pPr>
  </w:p>
  <w:p w14:paraId="23E2B5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75F67" w14:textId="77777777" w:rsidR="009569BA" w:rsidRDefault="009569BA">
      <w:r>
        <w:separator/>
      </w:r>
    </w:p>
  </w:footnote>
  <w:footnote w:type="continuationSeparator" w:id="0">
    <w:p w14:paraId="0F09F0E1" w14:textId="77777777" w:rsidR="009569BA" w:rsidRDefault="00956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D7F4F" w14:textId="77777777" w:rsidR="00C9251F" w:rsidRDefault="00C925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457BB" w14:textId="77777777" w:rsidR="00C9251F" w:rsidRDefault="00C925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9B478" w14:textId="77777777" w:rsidR="00C9251F" w:rsidRDefault="00C925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9B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D5FC7"/>
    <w:rsid w:val="00936F05"/>
    <w:rsid w:val="009569BA"/>
    <w:rsid w:val="00986737"/>
    <w:rsid w:val="009D19BD"/>
    <w:rsid w:val="009F189D"/>
    <w:rsid w:val="00A80738"/>
    <w:rsid w:val="00BB547B"/>
    <w:rsid w:val="00C236D3"/>
    <w:rsid w:val="00C659E2"/>
    <w:rsid w:val="00C82837"/>
    <w:rsid w:val="00C9251F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724B9A"/>
  <w15:chartTrackingRefBased/>
  <w15:docId w15:val="{9E9E95F1-6484-44FB-84D3-99C2108A9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2025-03-13T12:31:00Z</cp:lastPrinted>
  <dcterms:created xsi:type="dcterms:W3CDTF">2025-03-13T12:31:00Z</dcterms:created>
  <dcterms:modified xsi:type="dcterms:W3CDTF">2025-03-13T12:31:00Z</dcterms:modified>
</cp:coreProperties>
</file>