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FFDCD" w14:textId="29349D0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84501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1D80CCA" w14:textId="77777777" w:rsidTr="00AF7375">
        <w:tc>
          <w:tcPr>
            <w:tcW w:w="9104" w:type="dxa"/>
            <w:shd w:val="clear" w:color="auto" w:fill="auto"/>
          </w:tcPr>
          <w:p w14:paraId="20B88521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6F9E5D" w14:textId="1C46839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75AD1" w:rsidRPr="00175AD1">
        <w:rPr>
          <w:rFonts w:ascii="Times New Roman" w:eastAsia="Times New Roman" w:hAnsi="Times New Roman"/>
          <w:b/>
          <w:lang w:eastAsia="pl-PL"/>
        </w:rPr>
        <w:t>KC-zp.272-</w:t>
      </w:r>
      <w:r w:rsidR="00BF07B5">
        <w:rPr>
          <w:rFonts w:ascii="Times New Roman" w:eastAsia="Times New Roman" w:hAnsi="Times New Roman"/>
          <w:b/>
          <w:lang w:eastAsia="pl-PL"/>
        </w:rPr>
        <w:t>1</w:t>
      </w:r>
      <w:r w:rsidR="00A65997">
        <w:rPr>
          <w:rFonts w:ascii="Times New Roman" w:eastAsia="Times New Roman" w:hAnsi="Times New Roman"/>
          <w:b/>
          <w:lang w:eastAsia="pl-PL"/>
        </w:rPr>
        <w:t>31</w:t>
      </w:r>
      <w:r w:rsidR="00175AD1" w:rsidRPr="00175AD1">
        <w:rPr>
          <w:rFonts w:ascii="Times New Roman" w:eastAsia="Times New Roman" w:hAnsi="Times New Roman"/>
          <w:b/>
          <w:lang w:eastAsia="pl-PL"/>
        </w:rPr>
        <w:t>/2</w:t>
      </w:r>
      <w:r w:rsidR="00A65997">
        <w:rPr>
          <w:rFonts w:ascii="Times New Roman" w:eastAsia="Times New Roman" w:hAnsi="Times New Roman"/>
          <w:b/>
          <w:lang w:eastAsia="pl-PL"/>
        </w:rPr>
        <w:t>5</w:t>
      </w:r>
    </w:p>
    <w:p w14:paraId="2D1B2EBA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DC605A" w14:textId="77777777" w:rsidR="004E27D7" w:rsidRPr="00FA409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Ja</w:t>
      </w:r>
      <w:r w:rsidR="00E67109"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(My) niżej podpisany</w:t>
      </w:r>
      <w:r w:rsidR="00E67109"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(i)</w:t>
      </w:r>
      <w:r w:rsidR="004E27D7"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: </w:t>
      </w:r>
    </w:p>
    <w:p w14:paraId="4F691ACF" w14:textId="77777777" w:rsidR="004E27D7" w:rsidRPr="00FA4092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E36674C" w14:textId="77777777" w:rsidR="00E27ABB" w:rsidRPr="00FA409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……………….……………..…………………………………</w:t>
      </w:r>
      <w:r w:rsidR="00E67109" w:rsidRPr="00FA4092">
        <w:rPr>
          <w:rFonts w:ascii="Times New Roman" w:eastAsia="Times New Roman" w:hAnsi="Times New Roman"/>
          <w:sz w:val="20"/>
          <w:szCs w:val="20"/>
          <w:lang w:eastAsia="pl-PL"/>
        </w:rPr>
        <w:t>……</w:t>
      </w:r>
      <w:r w:rsidR="00DC652A" w:rsidRPr="00FA40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</w:t>
      </w:r>
      <w:r w:rsidR="00E67109" w:rsidRPr="00FA4092">
        <w:rPr>
          <w:rFonts w:ascii="Times New Roman" w:eastAsia="Times New Roman" w:hAnsi="Times New Roman"/>
          <w:sz w:val="20"/>
          <w:szCs w:val="20"/>
          <w:lang w:eastAsia="pl-PL"/>
        </w:rPr>
        <w:t>…..</w:t>
      </w: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. </w:t>
      </w:r>
    </w:p>
    <w:p w14:paraId="582577E5" w14:textId="77777777" w:rsidR="00E27ABB" w:rsidRPr="00FA4092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>(imię</w:t>
      </w:r>
      <w:r w:rsidR="00E67109"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i </w:t>
      </w:r>
      <w:r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nazwisko </w:t>
      </w:r>
      <w:r w:rsidR="00E67109"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>osoby upoważnionej do reprezent</w:t>
      </w:r>
      <w:r w:rsidR="004E27D7"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>owania</w:t>
      </w:r>
      <w:r w:rsidR="00E67109"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podmiotu udostępniającego zasoby</w:t>
      </w:r>
      <w:r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14:paraId="30756941" w14:textId="77777777" w:rsidR="00E27ABB" w:rsidRPr="00FA4092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d</w:t>
      </w:r>
      <w:r w:rsidR="00620476" w:rsidRPr="00FA4092">
        <w:rPr>
          <w:rFonts w:ascii="Times New Roman" w:eastAsia="Times New Roman" w:hAnsi="Times New Roman"/>
          <w:sz w:val="20"/>
          <w:szCs w:val="20"/>
          <w:lang w:eastAsia="pl-PL"/>
        </w:rPr>
        <w:t>ziałając w imieniu i na rzecz</w:t>
      </w:r>
      <w:r w:rsidR="00E27ABB" w:rsidRPr="00FA409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2353AD05" w14:textId="77777777" w:rsidR="00E27ABB" w:rsidRPr="00FA409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C215A74" w14:textId="77777777" w:rsidR="00E27ABB" w:rsidRPr="00FA409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0697F27B" w14:textId="77777777" w:rsidR="00E27ABB" w:rsidRPr="00FA4092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(nazwa i adres  </w:t>
      </w:r>
      <w:r w:rsidR="00824D73"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>podmiotu udostępniającego zasoby</w:t>
      </w:r>
      <w:r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14:paraId="0E3E0019" w14:textId="77777777" w:rsidR="00E27ABB" w:rsidRPr="00FA4092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</w:t>
      </w:r>
      <w:r w:rsidR="00824D73" w:rsidRPr="00FA409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obowiązuję się</w:t>
      </w:r>
      <w:r w:rsidR="00EF3368" w:rsidRPr="00FA4092">
        <w:rPr>
          <w:rFonts w:ascii="Times New Roman" w:eastAsia="Times New Roman" w:hAnsi="Times New Roman"/>
          <w:sz w:val="20"/>
          <w:szCs w:val="20"/>
          <w:lang w:eastAsia="pl-PL"/>
        </w:rPr>
        <w:t>, zgodnie z postanowieniami art. 118</w:t>
      </w:r>
      <w:r w:rsidR="00BE3BCE" w:rsidRPr="00FA4092">
        <w:rPr>
          <w:rFonts w:ascii="Times New Roman" w:hAnsi="Times New Roman"/>
          <w:sz w:val="20"/>
          <w:szCs w:val="20"/>
        </w:rPr>
        <w:t xml:space="preserve"> ustawy </w:t>
      </w:r>
      <w:r w:rsidR="00EF3368" w:rsidRPr="00FA4092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75AD1" w:rsidRPr="00FA4092">
        <w:rPr>
          <w:rFonts w:ascii="Times New Roman" w:hAnsi="Times New Roman"/>
          <w:sz w:val="20"/>
          <w:szCs w:val="20"/>
        </w:rPr>
        <w:t>(Dz.U. poz. 2019 ze zm.)</w:t>
      </w:r>
      <w:r w:rsidR="00E27ABB"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="00EF3368" w:rsidRPr="00FA4092">
        <w:rPr>
          <w:rFonts w:ascii="Times New Roman" w:eastAsia="Times New Roman" w:hAnsi="Times New Roman"/>
          <w:sz w:val="20"/>
          <w:szCs w:val="20"/>
          <w:lang w:eastAsia="pl-PL"/>
        </w:rPr>
        <w:t>do oddania</w:t>
      </w:r>
      <w:r w:rsidR="00DC652A"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 nw. zasobów:</w:t>
      </w:r>
    </w:p>
    <w:p w14:paraId="7B968762" w14:textId="77777777" w:rsidR="00E27ABB" w:rsidRPr="00FA409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FA4092">
        <w:rPr>
          <w:rFonts w:ascii="Times New Roman" w:eastAsia="Times New Roman" w:hAnsi="Times New Roman"/>
          <w:sz w:val="20"/>
          <w:szCs w:val="20"/>
          <w:lang w:eastAsia="pl-PL"/>
        </w:rPr>
        <w:t>…...</w:t>
      </w:r>
    </w:p>
    <w:p w14:paraId="58D4C5AB" w14:textId="77777777" w:rsidR="00E27ABB" w:rsidRPr="00FA4092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>(</w:t>
      </w:r>
      <w:r w:rsidR="00DC652A"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>określenie zasobów</w:t>
      </w:r>
      <w:r w:rsidR="00E27ABB"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14:paraId="75B00FC1" w14:textId="77777777" w:rsidR="00DC652A" w:rsidRPr="00FA409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7E5948C2" w14:textId="77777777" w:rsidR="00DC652A" w:rsidRPr="00FA409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2493F2D" w14:textId="77777777" w:rsidR="00DC652A" w:rsidRPr="00FA409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A4092">
        <w:rPr>
          <w:rFonts w:ascii="Arial" w:eastAsia="Times New Roman" w:hAnsi="Arial" w:cs="Arial"/>
          <w:i/>
          <w:sz w:val="20"/>
          <w:szCs w:val="20"/>
          <w:lang w:eastAsia="pl-PL"/>
        </w:rPr>
        <w:t>(nazwa i adres Wykonawcy składającego ofertę)</w:t>
      </w:r>
    </w:p>
    <w:p w14:paraId="3F1BCB0D" w14:textId="77777777" w:rsidR="00A213E0" w:rsidRDefault="00BE3BCE" w:rsidP="00A65997">
      <w:pPr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FA4092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  <w:r w:rsidR="00A65997"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A213E0" w:rsidRPr="00A213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na dostawę stanowiska laboratoryjnego, drgania swobodne, tłumione, drgania skrętne dla WIMiR-DE-dzp.272-131/25</w:t>
      </w:r>
    </w:p>
    <w:p w14:paraId="1106870F" w14:textId="0B89C373" w:rsidR="00DC652A" w:rsidRPr="00FA4092" w:rsidRDefault="00CB29AC" w:rsidP="00A65997">
      <w:pPr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A409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A409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4278032C" w14:textId="77777777" w:rsidR="00DC652A" w:rsidRPr="00FA409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A4092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A4092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111E75B8" w14:textId="77777777" w:rsidR="0093388F" w:rsidRPr="00FA409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896D94D" w14:textId="77777777" w:rsidR="0093388F" w:rsidRPr="00FA409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2E1B476D" w14:textId="77777777" w:rsidR="0093388F" w:rsidRPr="00FA409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78FDC04" w14:textId="77777777" w:rsidR="00CB29AC" w:rsidRPr="00FA409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14F860DE" w14:textId="77777777" w:rsidR="00CB29AC" w:rsidRPr="00FA409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7A8EF34" w14:textId="77777777" w:rsidR="00830970" w:rsidRPr="00FA409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A4092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46ED6D77" w14:textId="77777777" w:rsidR="00830970" w:rsidRPr="00FA4092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1D8D4453" w14:textId="77777777" w:rsidR="00E27ABB" w:rsidRPr="00FA409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4F82F2AD" w14:textId="77777777" w:rsidR="00E566B1" w:rsidRPr="00FA4092" w:rsidRDefault="00E566B1" w:rsidP="00E566B1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DA4BE79" w14:textId="3B7E311D" w:rsidR="00E566B1" w:rsidRPr="00FA4092" w:rsidRDefault="00E566B1" w:rsidP="00E566B1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FA4092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844EB2" w:rsidRPr="00FA4092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FA4092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642C09D0" w14:textId="77777777" w:rsidR="00E566B1" w:rsidRPr="00FA4092" w:rsidRDefault="00E566B1" w:rsidP="00E566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08815319" w14:textId="77777777" w:rsidR="00025386" w:rsidRDefault="00025386" w:rsidP="00E566B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36230F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0D592" w14:textId="77777777" w:rsidR="00D46D7E" w:rsidRDefault="00D46D7E" w:rsidP="00025386">
      <w:pPr>
        <w:spacing w:after="0" w:line="240" w:lineRule="auto"/>
      </w:pPr>
      <w:r>
        <w:separator/>
      </w:r>
    </w:p>
  </w:endnote>
  <w:endnote w:type="continuationSeparator" w:id="0">
    <w:p w14:paraId="3FD1512B" w14:textId="77777777" w:rsidR="00D46D7E" w:rsidRDefault="00D46D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38A55" w14:textId="77777777" w:rsidR="00025386" w:rsidRDefault="00A213E0" w:rsidP="00025386">
    <w:pPr>
      <w:pStyle w:val="Stopka"/>
      <w:tabs>
        <w:tab w:val="clear" w:pos="4536"/>
      </w:tabs>
      <w:jc w:val="center"/>
    </w:pPr>
    <w:r>
      <w:rPr>
        <w:noProof/>
      </w:rPr>
      <w:pict w14:anchorId="2EF4AC7C">
        <v:line id="Łącznik prosty 3" o:spid="_x0000_s1026" style="position:absolute;left:0;text-align:left;z-index:251657216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3EA60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E757CB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96F66" w14:textId="77777777" w:rsidR="00D46D7E" w:rsidRDefault="00D46D7E" w:rsidP="00025386">
      <w:pPr>
        <w:spacing w:after="0" w:line="240" w:lineRule="auto"/>
      </w:pPr>
      <w:r>
        <w:separator/>
      </w:r>
    </w:p>
  </w:footnote>
  <w:footnote w:type="continuationSeparator" w:id="0">
    <w:p w14:paraId="0DF40C97" w14:textId="77777777" w:rsidR="00D46D7E" w:rsidRDefault="00D46D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67BA3" w14:textId="17D67EAC" w:rsidR="00FA4092" w:rsidRPr="00FA4092" w:rsidRDefault="00A213E0" w:rsidP="00FA4092">
    <w:pPr>
      <w:pStyle w:val="Nagwek"/>
    </w:pPr>
    <w:r>
      <w:pict w14:anchorId="3C9927EC">
        <v:shape id="Dowolny kształt: kształt 1" o:spid="_x0000_s1028" style="position:absolute;margin-left:437.85pt;margin-top:31.35pt;width:105.6pt;height:23.15pt;z-index:251658240;visibility:visible;mso-wrap-style:square;mso-width-percent:0;mso-height-percent:0;mso-wrap-distance-left:9pt;mso-wrap-distance-top:0;mso-wrap-distance-right:9pt;mso-wrap-distance-bottom:0;mso-position-horizontal-relative:pag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6234BA93" w14:textId="77777777" w:rsidR="00FA4092" w:rsidRDefault="00FA4092" w:rsidP="00FA4092">
                <w:pPr>
                  <w:rPr>
                    <w:rFonts w:ascii="Times New Roman" w:hAnsi="Times New Roman"/>
                    <w:b/>
                  </w:rPr>
                </w:pPr>
                <w:r>
                  <w:rPr>
                    <w:rFonts w:ascii="Times New Roman" w:hAnsi="Times New Roman"/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pict w14:anchorId="5A9D5E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biały, zrzut ekranu&#10;&#10;Opis wygenerowany automatycznie" style="width:309.5pt;height:61.25pt;visibility:visible;mso-wrap-style:square">
          <v:imagedata r:id="rId1" o:title="Obraz zawierający tekst, Czcionka, biały, zrzut ekranu&#10;&#10;Opis wygenerowany automatycznie"/>
        </v:shape>
      </w:pict>
    </w:r>
  </w:p>
  <w:p w14:paraId="7421D4B5" w14:textId="5983295B" w:rsidR="00FA4092" w:rsidRPr="00FA4092" w:rsidRDefault="00FA4092" w:rsidP="00FA4092">
    <w:pPr>
      <w:pStyle w:val="Nagwek"/>
    </w:pPr>
  </w:p>
  <w:p w14:paraId="5E0E41DB" w14:textId="77777777" w:rsidR="00175AD1" w:rsidRDefault="00175A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429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52F"/>
    <w:rsid w:val="00025386"/>
    <w:rsid w:val="000423B9"/>
    <w:rsid w:val="00084786"/>
    <w:rsid w:val="0016158F"/>
    <w:rsid w:val="001719DD"/>
    <w:rsid w:val="00175AD1"/>
    <w:rsid w:val="001C2314"/>
    <w:rsid w:val="00213980"/>
    <w:rsid w:val="0036230F"/>
    <w:rsid w:val="004374F2"/>
    <w:rsid w:val="00460705"/>
    <w:rsid w:val="00485239"/>
    <w:rsid w:val="004E27D7"/>
    <w:rsid w:val="0055145C"/>
    <w:rsid w:val="005624D8"/>
    <w:rsid w:val="005B745D"/>
    <w:rsid w:val="00620476"/>
    <w:rsid w:val="00657A47"/>
    <w:rsid w:val="00745A44"/>
    <w:rsid w:val="007666D6"/>
    <w:rsid w:val="007A752F"/>
    <w:rsid w:val="007B094B"/>
    <w:rsid w:val="007C2235"/>
    <w:rsid w:val="00815E09"/>
    <w:rsid w:val="00824D73"/>
    <w:rsid w:val="00830970"/>
    <w:rsid w:val="00844EB2"/>
    <w:rsid w:val="00857B17"/>
    <w:rsid w:val="008B4628"/>
    <w:rsid w:val="008B797E"/>
    <w:rsid w:val="008F2498"/>
    <w:rsid w:val="0093388F"/>
    <w:rsid w:val="00984501"/>
    <w:rsid w:val="00A213E0"/>
    <w:rsid w:val="00A56A6F"/>
    <w:rsid w:val="00A65997"/>
    <w:rsid w:val="00A87380"/>
    <w:rsid w:val="00AF7375"/>
    <w:rsid w:val="00B77707"/>
    <w:rsid w:val="00BE3BCE"/>
    <w:rsid w:val="00BF07B5"/>
    <w:rsid w:val="00C652DC"/>
    <w:rsid w:val="00C65F9D"/>
    <w:rsid w:val="00CB29AC"/>
    <w:rsid w:val="00CE4739"/>
    <w:rsid w:val="00D46D7E"/>
    <w:rsid w:val="00D55FC4"/>
    <w:rsid w:val="00D574F6"/>
    <w:rsid w:val="00D9320D"/>
    <w:rsid w:val="00D96A66"/>
    <w:rsid w:val="00DC4842"/>
    <w:rsid w:val="00DC587A"/>
    <w:rsid w:val="00DC652A"/>
    <w:rsid w:val="00DD0260"/>
    <w:rsid w:val="00DE3B21"/>
    <w:rsid w:val="00DE73DD"/>
    <w:rsid w:val="00E072F0"/>
    <w:rsid w:val="00E109C3"/>
    <w:rsid w:val="00E27ABB"/>
    <w:rsid w:val="00E566B1"/>
    <w:rsid w:val="00E67109"/>
    <w:rsid w:val="00E67827"/>
    <w:rsid w:val="00E86D3B"/>
    <w:rsid w:val="00EF3368"/>
    <w:rsid w:val="00F334B4"/>
    <w:rsid w:val="00F77A8E"/>
    <w:rsid w:val="00FA409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7E384"/>
  <w15:chartTrackingRefBased/>
  <w15:docId w15:val="{6E6D73DD-06A5-4432-8A79-50666B50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Katarzyna Breguła</cp:lastModifiedBy>
  <cp:revision>5</cp:revision>
  <dcterms:created xsi:type="dcterms:W3CDTF">2025-03-06T13:12:00Z</dcterms:created>
  <dcterms:modified xsi:type="dcterms:W3CDTF">2025-03-07T11:26:00Z</dcterms:modified>
</cp:coreProperties>
</file>