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CDF01" w14:textId="530CB37C" w:rsidR="00B048DA" w:rsidRPr="007221F2" w:rsidRDefault="00E31D8D" w:rsidP="00B048DA">
      <w:pPr>
        <w:spacing w:after="600"/>
        <w:jc w:val="right"/>
        <w:rPr>
          <w:sz w:val="20"/>
          <w:szCs w:val="20"/>
        </w:rPr>
      </w:pPr>
      <w:bookmarkStart w:id="0" w:name="_Hlk53520193"/>
      <w:r w:rsidRPr="007221F2">
        <w:rPr>
          <w:sz w:val="20"/>
          <w:szCs w:val="20"/>
        </w:rPr>
        <w:t>Kraków</w:t>
      </w:r>
      <w:r w:rsidR="00B048DA" w:rsidRPr="007221F2">
        <w:rPr>
          <w:sz w:val="20"/>
          <w:szCs w:val="20"/>
        </w:rPr>
        <w:t xml:space="preserve"> dnia: </w:t>
      </w:r>
      <w:r w:rsidR="00DA78A8">
        <w:rPr>
          <w:sz w:val="20"/>
          <w:szCs w:val="20"/>
        </w:rPr>
        <w:t>13.03.2025 r.</w:t>
      </w:r>
    </w:p>
    <w:p w14:paraId="00A40621" w14:textId="77777777" w:rsidR="00E31D8D" w:rsidRPr="007221F2" w:rsidRDefault="00E31D8D" w:rsidP="00B048DA">
      <w:pPr>
        <w:spacing w:line="360" w:lineRule="auto"/>
        <w:ind w:right="3969"/>
        <w:rPr>
          <w:b/>
          <w:bCs/>
          <w:sz w:val="20"/>
          <w:szCs w:val="20"/>
        </w:rPr>
      </w:pPr>
      <w:r w:rsidRPr="007221F2">
        <w:rPr>
          <w:b/>
          <w:bCs/>
          <w:sz w:val="20"/>
          <w:szCs w:val="20"/>
        </w:rPr>
        <w:t>Szpital Miejski Specjalistyczny</w:t>
      </w:r>
    </w:p>
    <w:p w14:paraId="2F8BCE85" w14:textId="77777777" w:rsidR="00E31D8D" w:rsidRPr="007221F2" w:rsidRDefault="00E31D8D" w:rsidP="00B048DA">
      <w:pPr>
        <w:spacing w:line="360" w:lineRule="auto"/>
        <w:ind w:right="3969"/>
        <w:rPr>
          <w:b/>
          <w:bCs/>
          <w:sz w:val="20"/>
          <w:szCs w:val="20"/>
        </w:rPr>
      </w:pPr>
      <w:r w:rsidRPr="007221F2">
        <w:rPr>
          <w:b/>
          <w:bCs/>
          <w:sz w:val="20"/>
          <w:szCs w:val="20"/>
        </w:rPr>
        <w:t>im. Gabriela Narutowicza w Krakowie</w:t>
      </w:r>
    </w:p>
    <w:p w14:paraId="105E2F07" w14:textId="77777777" w:rsidR="00B048DA" w:rsidRPr="007221F2" w:rsidRDefault="00E31D8D" w:rsidP="00B048DA">
      <w:pPr>
        <w:spacing w:line="360" w:lineRule="auto"/>
        <w:ind w:right="3969"/>
        <w:rPr>
          <w:sz w:val="20"/>
          <w:szCs w:val="20"/>
        </w:rPr>
      </w:pPr>
      <w:r w:rsidRPr="007221F2">
        <w:rPr>
          <w:sz w:val="20"/>
          <w:szCs w:val="20"/>
        </w:rPr>
        <w:t>ul. Prądnicka</w:t>
      </w:r>
      <w:r w:rsidR="00B048DA" w:rsidRPr="007221F2">
        <w:rPr>
          <w:sz w:val="20"/>
          <w:szCs w:val="20"/>
        </w:rPr>
        <w:t xml:space="preserve"> </w:t>
      </w:r>
      <w:r w:rsidRPr="007221F2">
        <w:rPr>
          <w:sz w:val="20"/>
          <w:szCs w:val="20"/>
        </w:rPr>
        <w:t>35-37</w:t>
      </w:r>
    </w:p>
    <w:p w14:paraId="083EE3B2" w14:textId="77777777" w:rsidR="00B048DA" w:rsidRPr="007221F2" w:rsidRDefault="00E31D8D" w:rsidP="00B048DA">
      <w:pPr>
        <w:ind w:right="3969"/>
        <w:rPr>
          <w:sz w:val="20"/>
          <w:szCs w:val="20"/>
        </w:rPr>
      </w:pPr>
      <w:r w:rsidRPr="007221F2">
        <w:rPr>
          <w:sz w:val="20"/>
          <w:szCs w:val="20"/>
        </w:rPr>
        <w:t>31-202</w:t>
      </w:r>
      <w:r w:rsidR="00B048DA" w:rsidRPr="007221F2">
        <w:rPr>
          <w:sz w:val="20"/>
          <w:szCs w:val="20"/>
        </w:rPr>
        <w:t xml:space="preserve"> </w:t>
      </w:r>
      <w:r w:rsidRPr="007221F2">
        <w:rPr>
          <w:sz w:val="20"/>
          <w:szCs w:val="20"/>
        </w:rPr>
        <w:t>Kraków</w:t>
      </w:r>
    </w:p>
    <w:p w14:paraId="5B35F7D9" w14:textId="77777777" w:rsidR="00B048DA" w:rsidRPr="007221F2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7221F2" w14:paraId="5E31DE33" w14:textId="77777777" w:rsidTr="00B048DA">
        <w:tc>
          <w:tcPr>
            <w:tcW w:w="9498" w:type="dxa"/>
            <w:shd w:val="clear" w:color="auto" w:fill="F2F2F2"/>
            <w:hideMark/>
          </w:tcPr>
          <w:p w14:paraId="40723851" w14:textId="5AB17B08" w:rsidR="00B048DA" w:rsidRPr="007221F2" w:rsidRDefault="007221F2" w:rsidP="00F82C4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7221F2">
              <w:rPr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14:paraId="78E75842" w14:textId="4B129C2A" w:rsidR="00B048DA" w:rsidRPr="007221F2" w:rsidRDefault="00B048DA" w:rsidP="00F82C4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7221F2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  <w:r w:rsidR="007221F2" w:rsidRPr="007221F2">
              <w:rPr>
                <w:b/>
                <w:spacing w:val="50"/>
                <w:kern w:val="28"/>
                <w:sz w:val="20"/>
                <w:szCs w:val="20"/>
              </w:rPr>
              <w:t xml:space="preserve"> W ZAKRESIE PAKIETU NR 7</w:t>
            </w:r>
          </w:p>
        </w:tc>
      </w:tr>
    </w:tbl>
    <w:p w14:paraId="3A263F0B" w14:textId="77777777" w:rsidR="00B048DA" w:rsidRPr="007221F2" w:rsidRDefault="00B048DA" w:rsidP="00B048DA">
      <w:pPr>
        <w:keepNext/>
        <w:spacing w:after="240"/>
        <w:outlineLvl w:val="0"/>
        <w:rPr>
          <w:b/>
          <w:sz w:val="20"/>
          <w:szCs w:val="20"/>
        </w:rPr>
      </w:pPr>
    </w:p>
    <w:p w14:paraId="684D4DC7" w14:textId="77777777" w:rsidR="00B048DA" w:rsidRPr="007221F2" w:rsidRDefault="00B048DA" w:rsidP="00B048D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7221F2">
        <w:rPr>
          <w:rFonts w:eastAsia="Calibri"/>
          <w:sz w:val="20"/>
          <w:szCs w:val="20"/>
          <w:lang w:eastAsia="en-US"/>
        </w:rPr>
        <w:t xml:space="preserve">Dotyczy </w:t>
      </w:r>
      <w:r w:rsidRPr="007221F2">
        <w:rPr>
          <w:sz w:val="20"/>
          <w:szCs w:val="20"/>
        </w:rPr>
        <w:t>postępowania o udzielenie zamówienia publicznego</w:t>
      </w:r>
      <w:r w:rsidRPr="007221F2">
        <w:rPr>
          <w:rFonts w:eastAsia="Calibri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7221F2" w14:paraId="348550CE" w14:textId="77777777" w:rsidTr="00B048DA">
        <w:tc>
          <w:tcPr>
            <w:tcW w:w="2269" w:type="dxa"/>
            <w:shd w:val="clear" w:color="auto" w:fill="auto"/>
          </w:tcPr>
          <w:p w14:paraId="78ADC1C0" w14:textId="77777777" w:rsidR="00B048DA" w:rsidRPr="007221F2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7221F2">
              <w:rPr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3CEEE99F" w14:textId="77777777" w:rsidR="00B048DA" w:rsidRPr="007221F2" w:rsidRDefault="00E31D8D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221F2">
              <w:rPr>
                <w:bCs/>
                <w:sz w:val="20"/>
                <w:szCs w:val="20"/>
              </w:rPr>
              <w:t>Zakup i dostawa wyrobów medycznych V</w:t>
            </w:r>
          </w:p>
        </w:tc>
      </w:tr>
      <w:tr w:rsidR="00E31D8D" w:rsidRPr="007221F2" w14:paraId="0316A3D2" w14:textId="77777777" w:rsidTr="006712BA">
        <w:tc>
          <w:tcPr>
            <w:tcW w:w="2269" w:type="dxa"/>
            <w:shd w:val="clear" w:color="auto" w:fill="auto"/>
          </w:tcPr>
          <w:p w14:paraId="7979B2B8" w14:textId="77777777" w:rsidR="00E31D8D" w:rsidRPr="007221F2" w:rsidRDefault="00E31D8D" w:rsidP="006712B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7221F2">
              <w:rPr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4CCA2C69" w14:textId="77777777" w:rsidR="00E31D8D" w:rsidRPr="007221F2" w:rsidRDefault="00E31D8D" w:rsidP="006712B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221F2">
              <w:rPr>
                <w:bCs/>
                <w:sz w:val="20"/>
                <w:szCs w:val="20"/>
              </w:rPr>
              <w:t>ZP/59/2024</w:t>
            </w:r>
          </w:p>
        </w:tc>
      </w:tr>
    </w:tbl>
    <w:p w14:paraId="16976371" w14:textId="77777777" w:rsidR="00B048DA" w:rsidRPr="007221F2" w:rsidRDefault="00B048DA" w:rsidP="00B048DA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14:paraId="44F8938D" w14:textId="76098ADC" w:rsidR="008642B3" w:rsidRPr="007221F2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sz w:val="20"/>
          <w:szCs w:val="20"/>
        </w:rPr>
      </w:pPr>
      <w:r w:rsidRPr="007221F2">
        <w:rPr>
          <w:sz w:val="20"/>
          <w:szCs w:val="20"/>
        </w:rPr>
        <w:t xml:space="preserve">Zamawiający, działając </w:t>
      </w:r>
      <w:r w:rsidR="00C65E53" w:rsidRPr="007221F2">
        <w:rPr>
          <w:sz w:val="20"/>
          <w:szCs w:val="20"/>
        </w:rPr>
        <w:t>na podstawie art. 253 ust. 1</w:t>
      </w:r>
      <w:r w:rsidR="00836DAF" w:rsidRPr="007221F2">
        <w:rPr>
          <w:sz w:val="20"/>
          <w:szCs w:val="20"/>
        </w:rPr>
        <w:t xml:space="preserve"> pkt. 1 i ust. 2</w:t>
      </w:r>
      <w:r w:rsidR="00C65E53" w:rsidRPr="007221F2">
        <w:rPr>
          <w:sz w:val="20"/>
          <w:szCs w:val="20"/>
        </w:rPr>
        <w:t xml:space="preserve"> ustawy z dnia 11 września 2019r. Prawo zamówień publicznych </w:t>
      </w:r>
      <w:r w:rsidR="00E31D8D" w:rsidRPr="007221F2">
        <w:rPr>
          <w:sz w:val="20"/>
          <w:szCs w:val="20"/>
        </w:rPr>
        <w:t>(t.j. Dz. U. z 2024 poz. 1320)</w:t>
      </w:r>
      <w:r w:rsidR="00C65E53" w:rsidRPr="007221F2">
        <w:rPr>
          <w:sz w:val="20"/>
          <w:szCs w:val="20"/>
        </w:rPr>
        <w:t>, zwanej dalej „ustawą Pzp”</w:t>
      </w:r>
      <w:r w:rsidR="00D26ED6" w:rsidRPr="007221F2">
        <w:rPr>
          <w:sz w:val="20"/>
          <w:szCs w:val="20"/>
        </w:rPr>
        <w:t xml:space="preserve">, </w:t>
      </w:r>
      <w:r w:rsidR="00C65E53" w:rsidRPr="007221F2">
        <w:rPr>
          <w:sz w:val="20"/>
          <w:szCs w:val="20"/>
        </w:rPr>
        <w:t>informuje</w:t>
      </w:r>
      <w:r w:rsidR="00D26ED6" w:rsidRPr="007221F2">
        <w:rPr>
          <w:sz w:val="20"/>
          <w:szCs w:val="20"/>
        </w:rPr>
        <w:t xml:space="preserve">, że w toczącym się postępowaniu o udzielenie zamówienia publicznego, jako </w:t>
      </w:r>
      <w:r w:rsidR="00756CDA" w:rsidRPr="007221F2">
        <w:rPr>
          <w:sz w:val="20"/>
          <w:szCs w:val="20"/>
        </w:rPr>
        <w:t>najkorzystniejsz</w:t>
      </w:r>
      <w:r w:rsidR="00D26ED6" w:rsidRPr="007221F2">
        <w:rPr>
          <w:sz w:val="20"/>
          <w:szCs w:val="20"/>
        </w:rPr>
        <w:t xml:space="preserve">a wybrana została </w:t>
      </w:r>
      <w:r w:rsidR="00756CDA" w:rsidRPr="007221F2">
        <w:rPr>
          <w:sz w:val="20"/>
          <w:szCs w:val="20"/>
        </w:rPr>
        <w:t>ofer</w:t>
      </w:r>
      <w:r w:rsidR="00D26ED6" w:rsidRPr="007221F2">
        <w:rPr>
          <w:sz w:val="20"/>
          <w:szCs w:val="20"/>
        </w:rPr>
        <w:t>t</w:t>
      </w:r>
      <w:r w:rsidR="009F0E5C" w:rsidRPr="007221F2">
        <w:rPr>
          <w:sz w:val="20"/>
          <w:szCs w:val="20"/>
        </w:rPr>
        <w:t>a</w:t>
      </w:r>
      <w:r w:rsidRPr="007221F2">
        <w:rPr>
          <w:sz w:val="20"/>
          <w:szCs w:val="20"/>
        </w:rPr>
        <w:t xml:space="preserve"> złożona przez wykonawcę</w:t>
      </w:r>
      <w:r w:rsidR="00D26ED6" w:rsidRPr="007221F2">
        <w:rPr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31D8D" w:rsidRPr="007221F2" w14:paraId="122CB77D" w14:textId="77777777" w:rsidTr="006712BA">
        <w:trPr>
          <w:cantSplit/>
        </w:trPr>
        <w:tc>
          <w:tcPr>
            <w:tcW w:w="9498" w:type="dxa"/>
          </w:tcPr>
          <w:p w14:paraId="0F415B79" w14:textId="77777777" w:rsidR="00E31D8D" w:rsidRPr="007221F2" w:rsidRDefault="00E31D8D" w:rsidP="006712BA">
            <w:pPr>
              <w:spacing w:before="120" w:after="240"/>
              <w:jc w:val="both"/>
              <w:rPr>
                <w:b/>
                <w:sz w:val="20"/>
                <w:szCs w:val="20"/>
              </w:rPr>
            </w:pPr>
            <w:r w:rsidRPr="007221F2">
              <w:rPr>
                <w:b/>
                <w:bCs/>
                <w:sz w:val="20"/>
                <w:szCs w:val="20"/>
              </w:rPr>
              <w:t xml:space="preserve">Część nr </w:t>
            </w:r>
            <w:r w:rsidRPr="007221F2">
              <w:rPr>
                <w:b/>
                <w:bCs/>
                <w:color w:val="000000"/>
                <w:sz w:val="20"/>
                <w:szCs w:val="20"/>
              </w:rPr>
              <w:t>7</w:t>
            </w:r>
            <w:r w:rsidRPr="007221F2">
              <w:rPr>
                <w:sz w:val="20"/>
                <w:szCs w:val="20"/>
              </w:rPr>
              <w:t xml:space="preserve">: </w:t>
            </w:r>
            <w:r w:rsidRPr="007221F2">
              <w:rPr>
                <w:color w:val="000000"/>
                <w:sz w:val="20"/>
                <w:szCs w:val="20"/>
              </w:rPr>
              <w:t>Pakiet 7 - Elektrody endokawitarne</w:t>
            </w:r>
          </w:p>
          <w:p w14:paraId="595EDCDD" w14:textId="77777777" w:rsidR="00E31D8D" w:rsidRPr="007221F2" w:rsidRDefault="00E31D8D" w:rsidP="006712BA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7221F2">
              <w:rPr>
                <w:b/>
                <w:sz w:val="20"/>
                <w:szCs w:val="20"/>
              </w:rPr>
              <w:t>Hagmed Sp. z o.o. Sp. k.</w:t>
            </w:r>
          </w:p>
          <w:p w14:paraId="274BF50F" w14:textId="77777777" w:rsidR="00E31D8D" w:rsidRPr="007221F2" w:rsidRDefault="00E31D8D" w:rsidP="006712BA">
            <w:pPr>
              <w:spacing w:line="360" w:lineRule="auto"/>
              <w:rPr>
                <w:bCs/>
                <w:sz w:val="20"/>
                <w:szCs w:val="20"/>
              </w:rPr>
            </w:pPr>
            <w:r w:rsidRPr="007221F2">
              <w:rPr>
                <w:bCs/>
                <w:sz w:val="20"/>
                <w:szCs w:val="20"/>
              </w:rPr>
              <w:t xml:space="preserve">Tomaszowska 32  </w:t>
            </w:r>
          </w:p>
          <w:p w14:paraId="28051412" w14:textId="77777777" w:rsidR="00E31D8D" w:rsidRPr="007221F2" w:rsidRDefault="00E31D8D" w:rsidP="006712BA">
            <w:pPr>
              <w:spacing w:line="360" w:lineRule="auto"/>
              <w:rPr>
                <w:bCs/>
                <w:sz w:val="20"/>
                <w:szCs w:val="20"/>
              </w:rPr>
            </w:pPr>
            <w:r w:rsidRPr="007221F2">
              <w:rPr>
                <w:bCs/>
                <w:sz w:val="20"/>
                <w:szCs w:val="20"/>
              </w:rPr>
              <w:t>96-200 Rawa Mazowiecka</w:t>
            </w:r>
          </w:p>
          <w:p w14:paraId="54A07E0D" w14:textId="77777777" w:rsidR="00E31D8D" w:rsidRPr="007221F2" w:rsidRDefault="00E31D8D" w:rsidP="006712BA">
            <w:pPr>
              <w:spacing w:before="120" w:line="360" w:lineRule="auto"/>
              <w:jc w:val="both"/>
              <w:rPr>
                <w:sz w:val="20"/>
                <w:szCs w:val="20"/>
              </w:rPr>
            </w:pPr>
            <w:r w:rsidRPr="007221F2">
              <w:rPr>
                <w:sz w:val="20"/>
                <w:szCs w:val="20"/>
                <w:u w:val="single"/>
              </w:rPr>
              <w:t>Uzasadnienie wyboru</w:t>
            </w:r>
            <w:r w:rsidRPr="007221F2">
              <w:rPr>
                <w:sz w:val="20"/>
                <w:szCs w:val="20"/>
              </w:rPr>
              <w:t>:</w:t>
            </w:r>
          </w:p>
          <w:p w14:paraId="2C108E38" w14:textId="77777777" w:rsidR="00E31D8D" w:rsidRPr="007221F2" w:rsidRDefault="00E31D8D" w:rsidP="006712B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7221F2">
              <w:rPr>
                <w:sz w:val="20"/>
                <w:szCs w:val="20"/>
              </w:rPr>
              <w:t>Najkorzystniejsza oferta, spełnia wymogi  Zamawiającego.</w:t>
            </w:r>
          </w:p>
        </w:tc>
      </w:tr>
    </w:tbl>
    <w:p w14:paraId="5887F247" w14:textId="77777777" w:rsidR="00992FF5" w:rsidRPr="007221F2" w:rsidRDefault="00992FF5" w:rsidP="00B51A2B">
      <w:pPr>
        <w:spacing w:before="360" w:after="120" w:line="276" w:lineRule="auto"/>
        <w:jc w:val="both"/>
        <w:rPr>
          <w:color w:val="000000"/>
          <w:sz w:val="20"/>
          <w:szCs w:val="20"/>
        </w:rPr>
      </w:pPr>
      <w:r w:rsidRPr="007221F2">
        <w:rPr>
          <w:color w:val="000000"/>
          <w:sz w:val="20"/>
          <w:szCs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7221F2" w14:paraId="593FDF91" w14:textId="77777777" w:rsidTr="007221F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666CA6" w14:textId="77777777" w:rsidR="00992FF5" w:rsidRPr="007221F2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7221F2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631ADB" w14:textId="77777777" w:rsidR="00992FF5" w:rsidRPr="007221F2" w:rsidRDefault="00992FF5" w:rsidP="00F82C4B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7221F2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0A3BD2" w14:textId="77777777" w:rsidR="00992FF5" w:rsidRPr="007221F2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7221F2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A5AF38" w14:textId="77777777" w:rsidR="00992FF5" w:rsidRPr="007221F2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7221F2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E31D8D" w:rsidRPr="007221F2" w14:paraId="6C400314" w14:textId="77777777" w:rsidTr="007221F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C9BF6" w14:textId="77777777" w:rsidR="00E31D8D" w:rsidRPr="007221F2" w:rsidRDefault="00E31D8D" w:rsidP="006712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221F2">
              <w:rPr>
                <w:sz w:val="20"/>
                <w:szCs w:val="20"/>
              </w:rPr>
              <w:t>7 - Pakiet 7 - Elektrody endokawitarne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80576" w14:textId="77777777" w:rsidR="00E31D8D" w:rsidRPr="007221F2" w:rsidRDefault="00E31D8D" w:rsidP="006712BA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7221F2">
              <w:rPr>
                <w:b/>
                <w:bCs/>
                <w:sz w:val="20"/>
                <w:szCs w:val="20"/>
              </w:rPr>
              <w:t>Agencja Naukowo-Techniczna Symico sp. z o.o.</w:t>
            </w:r>
          </w:p>
          <w:p w14:paraId="52A63238" w14:textId="77777777" w:rsidR="00E31D8D" w:rsidRPr="007221F2" w:rsidRDefault="00E31D8D" w:rsidP="006712BA">
            <w:pPr>
              <w:spacing w:line="276" w:lineRule="auto"/>
              <w:rPr>
                <w:sz w:val="20"/>
                <w:szCs w:val="20"/>
              </w:rPr>
            </w:pPr>
            <w:r w:rsidRPr="007221F2">
              <w:rPr>
                <w:sz w:val="20"/>
                <w:szCs w:val="20"/>
              </w:rPr>
              <w:t>POWSTAŃCÓW ŚLĄSKICH 54A/2</w:t>
            </w:r>
          </w:p>
          <w:p w14:paraId="4CE16A94" w14:textId="77777777" w:rsidR="00E31D8D" w:rsidRPr="007221F2" w:rsidRDefault="00E31D8D" w:rsidP="006712BA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221F2">
              <w:rPr>
                <w:sz w:val="20"/>
                <w:szCs w:val="20"/>
              </w:rPr>
              <w:t>53-333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2A09B" w14:textId="77777777" w:rsidR="00E31D8D" w:rsidRPr="007221F2" w:rsidRDefault="00E31D8D" w:rsidP="006712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221F2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84948" w14:textId="77777777" w:rsidR="00E31D8D" w:rsidRPr="007221F2" w:rsidRDefault="00E31D8D" w:rsidP="006712BA">
            <w:pPr>
              <w:jc w:val="center"/>
              <w:rPr>
                <w:color w:val="000000"/>
                <w:sz w:val="20"/>
                <w:szCs w:val="20"/>
              </w:rPr>
            </w:pPr>
            <w:r w:rsidRPr="007221F2">
              <w:rPr>
                <w:sz w:val="20"/>
                <w:szCs w:val="20"/>
              </w:rPr>
              <w:t xml:space="preserve">  0,00</w:t>
            </w:r>
          </w:p>
        </w:tc>
      </w:tr>
      <w:tr w:rsidR="00E31D8D" w:rsidRPr="007221F2" w14:paraId="07FF479B" w14:textId="77777777" w:rsidTr="007221F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311BF" w14:textId="77777777" w:rsidR="00E31D8D" w:rsidRPr="007221F2" w:rsidRDefault="00E31D8D" w:rsidP="006712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221F2">
              <w:rPr>
                <w:sz w:val="20"/>
                <w:szCs w:val="20"/>
              </w:rPr>
              <w:t>7 - Pakiet 7 - Elektrody endokawitarne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CB36A" w14:textId="77777777" w:rsidR="00E31D8D" w:rsidRPr="007221F2" w:rsidRDefault="00E31D8D" w:rsidP="006712BA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7221F2">
              <w:rPr>
                <w:b/>
                <w:bCs/>
                <w:sz w:val="20"/>
                <w:szCs w:val="20"/>
              </w:rPr>
              <w:t>Hagmed Sp. z o.o. Sp. k.</w:t>
            </w:r>
          </w:p>
          <w:p w14:paraId="4CCBBA0E" w14:textId="77777777" w:rsidR="00E31D8D" w:rsidRPr="007221F2" w:rsidRDefault="00E31D8D" w:rsidP="006712BA">
            <w:pPr>
              <w:spacing w:line="276" w:lineRule="auto"/>
              <w:rPr>
                <w:sz w:val="20"/>
                <w:szCs w:val="20"/>
              </w:rPr>
            </w:pPr>
            <w:r w:rsidRPr="007221F2">
              <w:rPr>
                <w:sz w:val="20"/>
                <w:szCs w:val="20"/>
              </w:rPr>
              <w:t>Tomaszowska 32</w:t>
            </w:r>
          </w:p>
          <w:p w14:paraId="3EAD8F0A" w14:textId="77777777" w:rsidR="00E31D8D" w:rsidRPr="007221F2" w:rsidRDefault="00E31D8D" w:rsidP="006712BA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221F2">
              <w:rPr>
                <w:sz w:val="20"/>
                <w:szCs w:val="20"/>
              </w:rPr>
              <w:t>96-200 Rawa Mazowiecka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55850" w14:textId="77777777" w:rsidR="00E31D8D" w:rsidRPr="007221F2" w:rsidRDefault="00E31D8D" w:rsidP="006712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221F2">
              <w:rPr>
                <w:sz w:val="20"/>
                <w:szCs w:val="20"/>
              </w:rPr>
              <w:t>1 - Cena - 400.00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9BB33" w14:textId="77777777" w:rsidR="00E31D8D" w:rsidRPr="007221F2" w:rsidRDefault="00E31D8D" w:rsidP="006712BA">
            <w:pPr>
              <w:jc w:val="center"/>
              <w:rPr>
                <w:color w:val="000000"/>
                <w:sz w:val="20"/>
                <w:szCs w:val="20"/>
              </w:rPr>
            </w:pPr>
            <w:r w:rsidRPr="007221F2">
              <w:rPr>
                <w:sz w:val="20"/>
                <w:szCs w:val="20"/>
              </w:rPr>
              <w:t xml:space="preserve">  400,00</w:t>
            </w:r>
          </w:p>
        </w:tc>
      </w:tr>
      <w:bookmarkEnd w:id="0"/>
    </w:tbl>
    <w:p w14:paraId="3123E212" w14:textId="67210105" w:rsidR="008642B3" w:rsidRPr="007221F2" w:rsidRDefault="008642B3" w:rsidP="00B51A2B">
      <w:pPr>
        <w:jc w:val="right"/>
        <w:rPr>
          <w:sz w:val="20"/>
          <w:szCs w:val="20"/>
        </w:rPr>
      </w:pPr>
    </w:p>
    <w:sectPr w:rsidR="008642B3" w:rsidRPr="007221F2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641E1" w14:textId="77777777" w:rsidR="004B27B0" w:rsidRDefault="004B27B0">
      <w:r>
        <w:separator/>
      </w:r>
    </w:p>
  </w:endnote>
  <w:endnote w:type="continuationSeparator" w:id="0">
    <w:p w14:paraId="325FD69A" w14:textId="77777777" w:rsidR="004B27B0" w:rsidRDefault="004B2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8973C" w14:textId="77777777" w:rsidR="00E31D8D" w:rsidRDefault="00E31D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A02D1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01A11" w14:textId="77777777" w:rsidR="00E31D8D" w:rsidRDefault="00E31D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43DB7" w14:textId="77777777" w:rsidR="004B27B0" w:rsidRDefault="004B27B0">
      <w:r>
        <w:separator/>
      </w:r>
    </w:p>
  </w:footnote>
  <w:footnote w:type="continuationSeparator" w:id="0">
    <w:p w14:paraId="423C26E7" w14:textId="77777777" w:rsidR="004B27B0" w:rsidRDefault="004B2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0F2AA" w14:textId="77777777" w:rsidR="00E31D8D" w:rsidRDefault="00E31D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D69DC" w14:textId="77777777" w:rsidR="00E31D8D" w:rsidRDefault="00E31D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776A0" w14:textId="77777777" w:rsidR="00E31D8D" w:rsidRDefault="00E31D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27B0"/>
    <w:rsid w:val="00022322"/>
    <w:rsid w:val="00042497"/>
    <w:rsid w:val="000C1E6F"/>
    <w:rsid w:val="000E4E56"/>
    <w:rsid w:val="00172D55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B27B0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6F6756"/>
    <w:rsid w:val="00712C39"/>
    <w:rsid w:val="007221F2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A78A8"/>
    <w:rsid w:val="00E30B2D"/>
    <w:rsid w:val="00E31D8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38BD1B"/>
  <w15:chartTrackingRefBased/>
  <w15:docId w15:val="{81D30A83-27E5-4C9F-B2BF-8C8E8D40C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188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4</cp:revision>
  <cp:lastPrinted>1899-12-31T23:00:00Z</cp:lastPrinted>
  <dcterms:created xsi:type="dcterms:W3CDTF">2025-03-12T11:28:00Z</dcterms:created>
  <dcterms:modified xsi:type="dcterms:W3CDTF">2025-03-13T11:45:00Z</dcterms:modified>
</cp:coreProperties>
</file>