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20238" w14:textId="67B72EE2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703B8">
        <w:rPr>
          <w:rFonts w:ascii="Arial" w:hAnsi="Arial" w:cs="Arial"/>
          <w:bCs/>
          <w:i w:val="0"/>
          <w:szCs w:val="24"/>
        </w:rPr>
        <w:t>8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7DBFACE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5D319038" w14:textId="77777777" w:rsidR="00B95C96" w:rsidRPr="0012157F" w:rsidRDefault="004338D0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338D0">
        <w:rPr>
          <w:rFonts w:ascii="Arial" w:hAnsi="Arial" w:cs="Arial"/>
        </w:rPr>
        <w:t>Szpital Specjalistyczny im. Stefana Żeromskiego SPZOZ w Krakowie</w:t>
      </w:r>
    </w:p>
    <w:p w14:paraId="517696F3" w14:textId="77777777" w:rsidR="00B95C96" w:rsidRPr="0012157F" w:rsidRDefault="004338D0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338D0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4338D0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4D89C39D" w14:textId="77777777" w:rsidR="00B95C96" w:rsidRDefault="004338D0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338D0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4338D0">
        <w:rPr>
          <w:rFonts w:ascii="Arial" w:hAnsi="Arial" w:cs="Arial"/>
        </w:rPr>
        <w:t>Kraków</w:t>
      </w:r>
    </w:p>
    <w:p w14:paraId="392247FC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330623D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2235BA3E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7699398F" w14:textId="77777777" w:rsidTr="006C3667">
        <w:tc>
          <w:tcPr>
            <w:tcW w:w="2800" w:type="dxa"/>
            <w:shd w:val="clear" w:color="auto" w:fill="auto"/>
          </w:tcPr>
          <w:p w14:paraId="0236AE93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6D3ECE9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B346045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35DF552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22180A6E" w14:textId="77777777" w:rsidTr="006C3667">
        <w:tc>
          <w:tcPr>
            <w:tcW w:w="2800" w:type="dxa"/>
            <w:shd w:val="clear" w:color="auto" w:fill="auto"/>
          </w:tcPr>
          <w:p w14:paraId="6F42161D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557376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DF5D878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B7E29D8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F54D1F7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338D0" w:rsidRPr="0012157F" w14:paraId="704E2727" w14:textId="77777777" w:rsidTr="00EE5574">
        <w:tc>
          <w:tcPr>
            <w:tcW w:w="9104" w:type="dxa"/>
            <w:shd w:val="clear" w:color="auto" w:fill="D9D9D9"/>
          </w:tcPr>
          <w:p w14:paraId="4407A674" w14:textId="77777777" w:rsidR="004338D0" w:rsidRPr="0012157F" w:rsidRDefault="004338D0" w:rsidP="00EE557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489930B" w14:textId="77777777" w:rsidR="004338D0" w:rsidRPr="00094F76" w:rsidRDefault="004338D0" w:rsidP="00EE557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338D0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5CDB0435" w14:textId="77777777" w:rsidR="004338D0" w:rsidRPr="0017574D" w:rsidRDefault="004338D0" w:rsidP="00EE5574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593D3ECB" w14:textId="77777777" w:rsidR="004338D0" w:rsidRDefault="004338D0" w:rsidP="00EE5574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D9ECDE9" w14:textId="77777777" w:rsidR="004338D0" w:rsidRPr="002C3302" w:rsidRDefault="004338D0" w:rsidP="00EE55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0140F643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4341BD1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4BE94ADE" w14:textId="77777777" w:rsidTr="006C3667">
        <w:tc>
          <w:tcPr>
            <w:tcW w:w="2269" w:type="dxa"/>
            <w:shd w:val="clear" w:color="auto" w:fill="auto"/>
          </w:tcPr>
          <w:p w14:paraId="4E1BF299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136BC7A" w14:textId="77777777" w:rsidR="00B95C96" w:rsidRPr="00A2540E" w:rsidRDefault="004338D0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338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338D0" w:rsidRPr="00A2540E" w14:paraId="562FDAE6" w14:textId="77777777" w:rsidTr="00EE5574">
        <w:tc>
          <w:tcPr>
            <w:tcW w:w="2269" w:type="dxa"/>
            <w:shd w:val="clear" w:color="auto" w:fill="auto"/>
          </w:tcPr>
          <w:p w14:paraId="4FEA097A" w14:textId="77777777" w:rsidR="004338D0" w:rsidRPr="00A2540E" w:rsidRDefault="004338D0" w:rsidP="00EE557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07A7D90" w14:textId="77777777" w:rsidR="004338D0" w:rsidRPr="00A2540E" w:rsidRDefault="004338D0" w:rsidP="00EE557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338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SZP-271-7/25</w:t>
            </w:r>
          </w:p>
        </w:tc>
      </w:tr>
    </w:tbl>
    <w:p w14:paraId="04ED7E61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615F408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4338D0" w:rsidRPr="004338D0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33F9180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28BDB6FD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121D96F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A9F42C7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AD1A2C3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75DDDD8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77147A7C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67ABF123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4A4EC2ED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98D790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4928481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63F236DB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E2F6246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5AD9F4CA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06A8E254" w14:textId="77777777" w:rsidTr="006C3667">
        <w:tc>
          <w:tcPr>
            <w:tcW w:w="2660" w:type="dxa"/>
            <w:shd w:val="clear" w:color="auto" w:fill="auto"/>
          </w:tcPr>
          <w:p w14:paraId="7690CFA8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C7B5DEA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3CE937B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6FC955F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2FB467C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CCBEF52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338D0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7FF5336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3841C" w14:textId="77777777" w:rsidR="00F90355" w:rsidRDefault="00F90355" w:rsidP="0038231F">
      <w:pPr>
        <w:spacing w:after="0" w:line="240" w:lineRule="auto"/>
      </w:pPr>
      <w:r>
        <w:separator/>
      </w:r>
    </w:p>
  </w:endnote>
  <w:endnote w:type="continuationSeparator" w:id="0">
    <w:p w14:paraId="210D3436" w14:textId="77777777" w:rsidR="00F90355" w:rsidRDefault="00F9035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790E2" w14:textId="77777777" w:rsidR="004338D0" w:rsidRDefault="004338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DC4E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AB6F60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A7844" w14:textId="77777777" w:rsidR="004338D0" w:rsidRDefault="004338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7F5EA" w14:textId="77777777" w:rsidR="00F90355" w:rsidRDefault="00F90355" w:rsidP="0038231F">
      <w:pPr>
        <w:spacing w:after="0" w:line="240" w:lineRule="auto"/>
      </w:pPr>
      <w:r>
        <w:separator/>
      </w:r>
    </w:p>
  </w:footnote>
  <w:footnote w:type="continuationSeparator" w:id="0">
    <w:p w14:paraId="43DC7224" w14:textId="77777777" w:rsidR="00F90355" w:rsidRDefault="00F9035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0AD9E" w14:textId="77777777" w:rsidR="004338D0" w:rsidRDefault="004338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99FCE" w14:textId="77777777" w:rsidR="004338D0" w:rsidRDefault="004338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59157" w14:textId="77777777" w:rsidR="004338D0" w:rsidRDefault="004338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751417">
    <w:abstractNumId w:val="12"/>
  </w:num>
  <w:num w:numId="2" w16cid:durableId="502626253">
    <w:abstractNumId w:val="0"/>
  </w:num>
  <w:num w:numId="3" w16cid:durableId="1240672905">
    <w:abstractNumId w:val="11"/>
  </w:num>
  <w:num w:numId="4" w16cid:durableId="9067949">
    <w:abstractNumId w:val="16"/>
  </w:num>
  <w:num w:numId="5" w16cid:durableId="273563492">
    <w:abstractNumId w:val="13"/>
  </w:num>
  <w:num w:numId="6" w16cid:durableId="585768852">
    <w:abstractNumId w:val="10"/>
  </w:num>
  <w:num w:numId="7" w16cid:durableId="398594817">
    <w:abstractNumId w:val="1"/>
  </w:num>
  <w:num w:numId="8" w16cid:durableId="1336811187">
    <w:abstractNumId w:val="6"/>
  </w:num>
  <w:num w:numId="9" w16cid:durableId="2146584418">
    <w:abstractNumId w:val="4"/>
  </w:num>
  <w:num w:numId="10" w16cid:durableId="1207718471">
    <w:abstractNumId w:val="7"/>
  </w:num>
  <w:num w:numId="11" w16cid:durableId="684403946">
    <w:abstractNumId w:val="5"/>
  </w:num>
  <w:num w:numId="12" w16cid:durableId="1053118103">
    <w:abstractNumId w:val="9"/>
  </w:num>
  <w:num w:numId="13" w16cid:durableId="865213084">
    <w:abstractNumId w:val="3"/>
  </w:num>
  <w:num w:numId="14" w16cid:durableId="129057646">
    <w:abstractNumId w:val="2"/>
  </w:num>
  <w:num w:numId="15" w16cid:durableId="121461354">
    <w:abstractNumId w:val="15"/>
  </w:num>
  <w:num w:numId="16" w16cid:durableId="1863588710">
    <w:abstractNumId w:val="8"/>
  </w:num>
  <w:num w:numId="17" w16cid:durableId="158434238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035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38D0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3B8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355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00E6"/>
  <w15:docId w15:val="{87610CDB-3C9E-4524-BF44-89F2F6BCD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425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2016-07-26T10:32:00Z</cp:lastPrinted>
  <dcterms:created xsi:type="dcterms:W3CDTF">2025-03-03T12:18:00Z</dcterms:created>
  <dcterms:modified xsi:type="dcterms:W3CDTF">2025-03-05T11:09:00Z</dcterms:modified>
</cp:coreProperties>
</file>