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0F1C4" w14:textId="31FED40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63D6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4815A3B" w14:textId="77777777" w:rsidTr="00D62E6E">
        <w:tc>
          <w:tcPr>
            <w:tcW w:w="2800" w:type="dxa"/>
            <w:shd w:val="clear" w:color="auto" w:fill="auto"/>
          </w:tcPr>
          <w:p w14:paraId="6AB7C24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6A5AC2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C97BF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A607A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43BA059" w14:textId="77777777" w:rsidTr="00D62E6E">
        <w:tc>
          <w:tcPr>
            <w:tcW w:w="2800" w:type="dxa"/>
            <w:shd w:val="clear" w:color="auto" w:fill="auto"/>
          </w:tcPr>
          <w:p w14:paraId="616F4FD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57C79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910B2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65B77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8373E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3963" w:rsidRPr="00C14101" w14:paraId="38CCFBE5" w14:textId="77777777" w:rsidTr="00EE55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029BF7" w14:textId="77777777" w:rsidR="00493963" w:rsidRPr="00C14101" w:rsidRDefault="00493963" w:rsidP="00EE557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3264945" w14:textId="77777777" w:rsidR="00493963" w:rsidRPr="00C14101" w:rsidRDefault="00493963" w:rsidP="00EE557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93963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ED59D55" w14:textId="77777777" w:rsidR="00493963" w:rsidRPr="00C14101" w:rsidRDefault="00493963" w:rsidP="00EE55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401815F" w14:textId="77777777" w:rsidR="00493963" w:rsidRPr="00C14101" w:rsidRDefault="00493963" w:rsidP="00EE55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E846A0" w14:textId="77777777" w:rsidR="00BC121E" w:rsidRPr="00C14101" w:rsidRDefault="00493963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70193D" w14:textId="77777777" w:rsidTr="00D62E6E">
        <w:tc>
          <w:tcPr>
            <w:tcW w:w="2269" w:type="dxa"/>
            <w:shd w:val="clear" w:color="auto" w:fill="auto"/>
          </w:tcPr>
          <w:p w14:paraId="2BEA381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760379" w14:textId="77777777" w:rsidR="00D62E6E" w:rsidRPr="00D62E6E" w:rsidRDefault="004939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39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3963" w:rsidRPr="00D62E6E" w14:paraId="45D3EB19" w14:textId="77777777" w:rsidTr="00EE5574">
        <w:tc>
          <w:tcPr>
            <w:tcW w:w="2269" w:type="dxa"/>
            <w:shd w:val="clear" w:color="auto" w:fill="auto"/>
          </w:tcPr>
          <w:p w14:paraId="748522A8" w14:textId="77777777" w:rsidR="00493963" w:rsidRPr="00D62E6E" w:rsidRDefault="00493963" w:rsidP="00EE5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8F7DA5" w14:textId="77777777" w:rsidR="00493963" w:rsidRPr="00D62E6E" w:rsidRDefault="00493963" w:rsidP="00EE5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39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SZP-271-7/25</w:t>
            </w:r>
          </w:p>
        </w:tc>
      </w:tr>
    </w:tbl>
    <w:p w14:paraId="6DEEF4D9" w14:textId="77777777" w:rsidR="00BC121E" w:rsidRDefault="00493963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93963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3340FB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B650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F4B7BBA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D60E8E8">
          <v:shape id="_x0000_i1031" type="#_x0000_t75" style="width:453.15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DD67AC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9C627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AD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BBB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75C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7F9ACB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693A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D9B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3B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C35E8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4C9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C0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D70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B2B490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9D5CC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DFCD97D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8308E2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F30C185" w14:textId="77777777" w:rsidTr="00620E37">
        <w:tc>
          <w:tcPr>
            <w:tcW w:w="2660" w:type="dxa"/>
            <w:shd w:val="clear" w:color="auto" w:fill="auto"/>
          </w:tcPr>
          <w:p w14:paraId="29C9CD2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CF1A7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D3833C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026671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4E31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EC1784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93963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C7CD0D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236BE" w14:textId="77777777" w:rsidR="00E53382" w:rsidRDefault="00E53382">
      <w:r>
        <w:separator/>
      </w:r>
    </w:p>
  </w:endnote>
  <w:endnote w:type="continuationSeparator" w:id="0">
    <w:p w14:paraId="4CDBC7BB" w14:textId="77777777" w:rsidR="00E53382" w:rsidRDefault="00E5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EF5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4662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DB8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63A85B2" w14:textId="77777777" w:rsidR="009A4CD3" w:rsidRDefault="00C63D6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453EE48">
        <v:line id="_x0000_s1025" style="position:absolute;left:0;text-align:left;z-index:251657728" from="-3.85pt,8.7pt" to="455.15pt,8.7pt"/>
      </w:pict>
    </w:r>
  </w:p>
  <w:p w14:paraId="5E27AF4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C60DD" w14:textId="77777777" w:rsidR="00493963" w:rsidRDefault="00493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A7F6F" w14:textId="77777777" w:rsidR="00E53382" w:rsidRDefault="00E53382">
      <w:r>
        <w:separator/>
      </w:r>
    </w:p>
  </w:footnote>
  <w:footnote w:type="continuationSeparator" w:id="0">
    <w:p w14:paraId="0F4CE930" w14:textId="77777777" w:rsidR="00E53382" w:rsidRDefault="00E5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C2D9" w14:textId="77777777" w:rsidR="00493963" w:rsidRDefault="00493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779CC" w14:textId="77777777" w:rsidR="00493963" w:rsidRDefault="00493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1DEE0" w14:textId="77777777" w:rsidR="00493963" w:rsidRDefault="00493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507555">
    <w:abstractNumId w:val="13"/>
  </w:num>
  <w:num w:numId="2" w16cid:durableId="218131100">
    <w:abstractNumId w:val="0"/>
  </w:num>
  <w:num w:numId="3" w16cid:durableId="848984579">
    <w:abstractNumId w:val="11"/>
  </w:num>
  <w:num w:numId="4" w16cid:durableId="240215218">
    <w:abstractNumId w:val="8"/>
  </w:num>
  <w:num w:numId="5" w16cid:durableId="1441875486">
    <w:abstractNumId w:val="7"/>
  </w:num>
  <w:num w:numId="6" w16cid:durableId="808322859">
    <w:abstractNumId w:val="1"/>
  </w:num>
  <w:num w:numId="7" w16cid:durableId="660351994">
    <w:abstractNumId w:val="6"/>
  </w:num>
  <w:num w:numId="8" w16cid:durableId="1050422809">
    <w:abstractNumId w:val="3"/>
  </w:num>
  <w:num w:numId="9" w16cid:durableId="699162556">
    <w:abstractNumId w:val="2"/>
  </w:num>
  <w:num w:numId="10" w16cid:durableId="1920870024">
    <w:abstractNumId w:val="5"/>
  </w:num>
  <w:num w:numId="11" w16cid:durableId="1614481218">
    <w:abstractNumId w:val="10"/>
  </w:num>
  <w:num w:numId="12" w16cid:durableId="837886513">
    <w:abstractNumId w:val="4"/>
  </w:num>
  <w:num w:numId="13" w16cid:durableId="1518693820">
    <w:abstractNumId w:val="9"/>
  </w:num>
  <w:num w:numId="14" w16cid:durableId="1698752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38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3963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3D6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53382"/>
    <w:rsid w:val="00EB5766"/>
    <w:rsid w:val="00EC667E"/>
    <w:rsid w:val="00F4473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C23B5F"/>
  <w15:chartTrackingRefBased/>
  <w15:docId w15:val="{6C630555-A5F0-43D3-9D6B-325EB93DA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215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2025-03-03T12:18:00Z</dcterms:created>
  <dcterms:modified xsi:type="dcterms:W3CDTF">2025-03-05T11:07:00Z</dcterms:modified>
</cp:coreProperties>
</file>