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796CB" w14:textId="5558C99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220AB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5DF3CE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D0EF0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16F583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798A42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030024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A6A4D3E" w14:textId="77777777" w:rsidTr="004F10A0">
        <w:tc>
          <w:tcPr>
            <w:tcW w:w="2269" w:type="dxa"/>
            <w:shd w:val="clear" w:color="auto" w:fill="auto"/>
          </w:tcPr>
          <w:p w14:paraId="7CD3EC2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1875C1" w14:textId="77777777" w:rsidR="00A137C9" w:rsidRPr="00A2540E" w:rsidRDefault="004439A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9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39AE" w:rsidRPr="00A2540E" w14:paraId="71D58F65" w14:textId="77777777" w:rsidTr="00FB18D7">
        <w:tc>
          <w:tcPr>
            <w:tcW w:w="2269" w:type="dxa"/>
            <w:shd w:val="clear" w:color="auto" w:fill="auto"/>
          </w:tcPr>
          <w:p w14:paraId="0B224574" w14:textId="77777777" w:rsidR="004439AE" w:rsidRPr="00A2540E" w:rsidRDefault="004439AE" w:rsidP="00FB18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CF2545" w14:textId="77777777" w:rsidR="004439AE" w:rsidRPr="00A2540E" w:rsidRDefault="004439AE" w:rsidP="00FB18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9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SZP-271-7/25</w:t>
            </w:r>
          </w:p>
        </w:tc>
      </w:tr>
    </w:tbl>
    <w:p w14:paraId="28EB12E6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D40C91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39AE" w:rsidRPr="004439A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97022E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5B37857" w14:textId="77777777" w:rsidTr="00A137C9">
        <w:tc>
          <w:tcPr>
            <w:tcW w:w="617" w:type="dxa"/>
            <w:shd w:val="clear" w:color="auto" w:fill="auto"/>
            <w:vAlign w:val="center"/>
          </w:tcPr>
          <w:p w14:paraId="7DF872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F5AFB1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05FC91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1A588FF" w14:textId="77777777" w:rsidTr="00A137C9">
        <w:tc>
          <w:tcPr>
            <w:tcW w:w="617" w:type="dxa"/>
            <w:shd w:val="clear" w:color="auto" w:fill="auto"/>
            <w:vAlign w:val="center"/>
          </w:tcPr>
          <w:p w14:paraId="211C5F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8586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83F04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F2FA6BB" w14:textId="77777777" w:rsidTr="00A137C9">
        <w:tc>
          <w:tcPr>
            <w:tcW w:w="617" w:type="dxa"/>
            <w:shd w:val="clear" w:color="auto" w:fill="auto"/>
            <w:vAlign w:val="center"/>
          </w:tcPr>
          <w:p w14:paraId="468550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378368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5D108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21C2801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439AE" w:rsidRPr="004439AE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D1F9003" w14:textId="77777777" w:rsidTr="00A137C9">
        <w:tc>
          <w:tcPr>
            <w:tcW w:w="617" w:type="dxa"/>
            <w:shd w:val="clear" w:color="auto" w:fill="auto"/>
            <w:vAlign w:val="center"/>
          </w:tcPr>
          <w:p w14:paraId="1D3780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54BD1C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8BAB0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234A715" w14:textId="77777777" w:rsidTr="00A137C9">
        <w:tc>
          <w:tcPr>
            <w:tcW w:w="617" w:type="dxa"/>
            <w:shd w:val="clear" w:color="auto" w:fill="auto"/>
            <w:vAlign w:val="center"/>
          </w:tcPr>
          <w:p w14:paraId="2EE47D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EADDE7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3BBFA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CAD3545" w14:textId="77777777" w:rsidTr="00A137C9">
        <w:tc>
          <w:tcPr>
            <w:tcW w:w="617" w:type="dxa"/>
            <w:shd w:val="clear" w:color="auto" w:fill="auto"/>
            <w:vAlign w:val="center"/>
          </w:tcPr>
          <w:p w14:paraId="68FAD8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A3E40B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1455A7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BE152F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38785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0FED6B8" w14:textId="77777777" w:rsidTr="004F10A0">
        <w:tc>
          <w:tcPr>
            <w:tcW w:w="2660" w:type="dxa"/>
            <w:shd w:val="clear" w:color="auto" w:fill="auto"/>
          </w:tcPr>
          <w:p w14:paraId="676E6F2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AC516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BB31B5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6ED86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71A83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4E041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439A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B8022D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8DC0B" w14:textId="77777777" w:rsidR="006838AC" w:rsidRDefault="006838AC" w:rsidP="00025386">
      <w:pPr>
        <w:spacing w:after="0" w:line="240" w:lineRule="auto"/>
      </w:pPr>
      <w:r>
        <w:separator/>
      </w:r>
    </w:p>
  </w:endnote>
  <w:endnote w:type="continuationSeparator" w:id="0">
    <w:p w14:paraId="161804BF" w14:textId="77777777" w:rsidR="006838AC" w:rsidRDefault="006838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BE76C" w14:textId="77777777" w:rsidR="004439AE" w:rsidRDefault="004439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41580" w14:textId="77777777" w:rsidR="00025386" w:rsidRDefault="00C220AB" w:rsidP="00025386">
    <w:pPr>
      <w:pStyle w:val="Stopka"/>
      <w:tabs>
        <w:tab w:val="clear" w:pos="4536"/>
      </w:tabs>
      <w:jc w:val="center"/>
    </w:pPr>
    <w:r>
      <w:rPr>
        <w:noProof/>
      </w:rPr>
      <w:pict w14:anchorId="5ABEC8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A9B5B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AC8AF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BE1C" w14:textId="77777777" w:rsidR="004439AE" w:rsidRDefault="004439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47AD4" w14:textId="77777777" w:rsidR="006838AC" w:rsidRDefault="006838AC" w:rsidP="00025386">
      <w:pPr>
        <w:spacing w:after="0" w:line="240" w:lineRule="auto"/>
      </w:pPr>
      <w:r>
        <w:separator/>
      </w:r>
    </w:p>
  </w:footnote>
  <w:footnote w:type="continuationSeparator" w:id="0">
    <w:p w14:paraId="18F9C39A" w14:textId="77777777" w:rsidR="006838AC" w:rsidRDefault="006838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E322" w14:textId="77777777" w:rsidR="004439AE" w:rsidRDefault="00443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A3DCD" w14:textId="77777777" w:rsidR="004439AE" w:rsidRDefault="004439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33C2" w14:textId="77777777" w:rsidR="004439AE" w:rsidRDefault="004439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22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8A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39AE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838AC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220AB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E1C6D"/>
  <w15:chartTrackingRefBased/>
  <w15:docId w15:val="{AA89B34E-7CC9-48DF-993D-6D13D73D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2025-03-03T11:45:00Z</dcterms:created>
  <dcterms:modified xsi:type="dcterms:W3CDTF">2025-03-05T11:05:00Z</dcterms:modified>
</cp:coreProperties>
</file>