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10B49" w14:textId="77777777" w:rsidR="00986737" w:rsidRPr="009432A1" w:rsidRDefault="00F824D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824D6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824D6">
        <w:rPr>
          <w:rFonts w:ascii="Arial" w:hAnsi="Arial" w:cs="Arial"/>
          <w:sz w:val="24"/>
          <w:szCs w:val="24"/>
        </w:rPr>
        <w:t>2025-03-13</w:t>
      </w:r>
    </w:p>
    <w:p w14:paraId="7D7AC5FC" w14:textId="77777777" w:rsidR="00986737" w:rsidRPr="009432A1" w:rsidRDefault="00F824D6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24D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A0A45E9" w14:textId="77777777" w:rsidR="00986737" w:rsidRPr="009432A1" w:rsidRDefault="00F824D6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824D6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824D6">
        <w:rPr>
          <w:rFonts w:ascii="Arial" w:hAnsi="Arial" w:cs="Arial"/>
          <w:sz w:val="24"/>
          <w:szCs w:val="24"/>
        </w:rPr>
        <w:t>66</w:t>
      </w:r>
    </w:p>
    <w:p w14:paraId="2728F51B" w14:textId="77777777" w:rsidR="00986737" w:rsidRPr="009432A1" w:rsidRDefault="00F824D6" w:rsidP="00986737">
      <w:pPr>
        <w:rPr>
          <w:rFonts w:ascii="Arial" w:hAnsi="Arial" w:cs="Arial"/>
          <w:sz w:val="24"/>
          <w:szCs w:val="24"/>
        </w:rPr>
      </w:pPr>
      <w:r w:rsidRPr="00F824D6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824D6">
        <w:rPr>
          <w:rFonts w:ascii="Arial" w:hAnsi="Arial" w:cs="Arial"/>
          <w:sz w:val="24"/>
          <w:szCs w:val="24"/>
        </w:rPr>
        <w:t>Kraków</w:t>
      </w:r>
    </w:p>
    <w:p w14:paraId="694FD12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174518" w14:textId="33D00D8F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FA4E404" w14:textId="7A22769A" w:rsidR="00516DA5" w:rsidRPr="009432A1" w:rsidRDefault="00516DA5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znak SZP-271-6/25.244.EJK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13282A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C27C9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9CAF35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9E5628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CAE5121" w14:textId="77777777" w:rsidTr="005A632E">
        <w:tc>
          <w:tcPr>
            <w:tcW w:w="2269" w:type="dxa"/>
            <w:shd w:val="clear" w:color="auto" w:fill="auto"/>
          </w:tcPr>
          <w:p w14:paraId="00020DA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D1B233" w14:textId="77777777" w:rsidR="00986737" w:rsidRPr="004E4B64" w:rsidRDefault="00F824D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24D6">
              <w:rPr>
                <w:rFonts w:ascii="Arial" w:hAnsi="Arial" w:cs="Arial"/>
                <w:bCs/>
                <w:sz w:val="24"/>
                <w:szCs w:val="24"/>
              </w:rPr>
              <w:t>Dostawa gazów medycznych, technicznych wraz z ciekłym azotem medycznym, gazów specjalnych oraz dzierżawą zbiornika ciekłego tlenu  medycznego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24D6" w:rsidRPr="004E4B64" w14:paraId="25A46984" w14:textId="77777777" w:rsidTr="00B57A61">
        <w:tc>
          <w:tcPr>
            <w:tcW w:w="2269" w:type="dxa"/>
            <w:shd w:val="clear" w:color="auto" w:fill="auto"/>
          </w:tcPr>
          <w:p w14:paraId="366B3754" w14:textId="77777777" w:rsidR="00F824D6" w:rsidRPr="004E4B64" w:rsidRDefault="00F824D6" w:rsidP="00B57A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367146" w14:textId="77777777" w:rsidR="00F824D6" w:rsidRPr="004E4B64" w:rsidRDefault="00F824D6" w:rsidP="00B57A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24D6">
              <w:rPr>
                <w:rFonts w:ascii="Arial" w:hAnsi="Arial" w:cs="Arial"/>
                <w:bCs/>
                <w:sz w:val="24"/>
                <w:szCs w:val="24"/>
              </w:rPr>
              <w:t>SZP-271-6/25</w:t>
            </w:r>
          </w:p>
        </w:tc>
      </w:tr>
    </w:tbl>
    <w:p w14:paraId="2F70B3B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1AA2C6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824D6" w:rsidRPr="00F824D6">
        <w:rPr>
          <w:rFonts w:ascii="Arial" w:hAnsi="Arial" w:cs="Arial"/>
          <w:sz w:val="24"/>
          <w:szCs w:val="24"/>
        </w:rPr>
        <w:t>(</w:t>
      </w:r>
      <w:proofErr w:type="spellStart"/>
      <w:r w:rsidR="00F824D6" w:rsidRPr="00F824D6">
        <w:rPr>
          <w:rFonts w:ascii="Arial" w:hAnsi="Arial" w:cs="Arial"/>
          <w:sz w:val="24"/>
          <w:szCs w:val="24"/>
        </w:rPr>
        <w:t>t.j</w:t>
      </w:r>
      <w:proofErr w:type="spellEnd"/>
      <w:r w:rsidR="00F824D6" w:rsidRPr="00F824D6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8760724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824D6" w:rsidRPr="00F824D6">
        <w:rPr>
          <w:rFonts w:ascii="Arial" w:hAnsi="Arial" w:cs="Arial"/>
          <w:sz w:val="24"/>
          <w:szCs w:val="24"/>
        </w:rPr>
        <w:t>13/03/2025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824D6" w:rsidRPr="00F824D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F6BE1AB" w14:textId="77777777" w:rsidTr="005A632E">
        <w:tc>
          <w:tcPr>
            <w:tcW w:w="1276" w:type="dxa"/>
            <w:shd w:val="clear" w:color="auto" w:fill="F2F2F2"/>
            <w:vAlign w:val="center"/>
          </w:tcPr>
          <w:p w14:paraId="72FCD1D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80BC05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DE6DC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126FAA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824D6" w:rsidRPr="00BB547B" w14:paraId="0464F93F" w14:textId="77777777" w:rsidTr="00B57A61">
        <w:tc>
          <w:tcPr>
            <w:tcW w:w="1276" w:type="dxa"/>
            <w:shd w:val="clear" w:color="auto" w:fill="auto"/>
            <w:vAlign w:val="center"/>
          </w:tcPr>
          <w:p w14:paraId="58BD2BA5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404091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7F9DC87" w14:textId="77777777" w:rsidR="00F824D6" w:rsidRPr="00986737" w:rsidRDefault="00F824D6" w:rsidP="00B57A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F824D6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78E2FF0" w14:textId="77777777" w:rsidR="00F824D6" w:rsidRPr="00986737" w:rsidRDefault="00F824D6" w:rsidP="00B57A6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D1DEA2" w14:textId="77777777" w:rsidR="00F824D6" w:rsidRPr="00986737" w:rsidRDefault="00F824D6" w:rsidP="00B57A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56BB86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799 139.52 zł</w:t>
            </w:r>
          </w:p>
        </w:tc>
      </w:tr>
      <w:tr w:rsidR="00F824D6" w:rsidRPr="00BB547B" w14:paraId="45E45B4B" w14:textId="77777777" w:rsidTr="00B57A61">
        <w:tc>
          <w:tcPr>
            <w:tcW w:w="1276" w:type="dxa"/>
            <w:shd w:val="clear" w:color="auto" w:fill="auto"/>
            <w:vAlign w:val="center"/>
          </w:tcPr>
          <w:p w14:paraId="30BA9937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9496B8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C66CC1D" w14:textId="77777777" w:rsidR="00F824D6" w:rsidRPr="00986737" w:rsidRDefault="00F824D6" w:rsidP="00B57A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F824D6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EB14203" w14:textId="77777777" w:rsidR="00F824D6" w:rsidRPr="00986737" w:rsidRDefault="00F824D6" w:rsidP="00B57A6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C5EAD6" w14:textId="77777777" w:rsidR="00F824D6" w:rsidRDefault="00F824D6" w:rsidP="00B57A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Chorzów</w:t>
            </w:r>
          </w:p>
          <w:p w14:paraId="013E4B5B" w14:textId="172CE124" w:rsidR="00516DA5" w:rsidRPr="00986737" w:rsidRDefault="00516DA5" w:rsidP="00B57A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DDD8281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83 227.68 zł</w:t>
            </w:r>
          </w:p>
        </w:tc>
      </w:tr>
      <w:tr w:rsidR="00F824D6" w:rsidRPr="00BB547B" w14:paraId="41B3A875" w14:textId="77777777" w:rsidTr="00B57A61">
        <w:tc>
          <w:tcPr>
            <w:tcW w:w="1276" w:type="dxa"/>
            <w:shd w:val="clear" w:color="auto" w:fill="auto"/>
            <w:vAlign w:val="center"/>
          </w:tcPr>
          <w:p w14:paraId="648F15AD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3F67FC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B851C17" w14:textId="77777777" w:rsidR="00F824D6" w:rsidRPr="00986737" w:rsidRDefault="00F824D6" w:rsidP="00B57A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F824D6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C938DA0" w14:textId="77777777" w:rsidR="00F824D6" w:rsidRPr="00986737" w:rsidRDefault="00F824D6" w:rsidP="00B57A6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AD02ED" w14:textId="77777777" w:rsidR="00F824D6" w:rsidRPr="00986737" w:rsidRDefault="00F824D6" w:rsidP="00B57A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5602BC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11 254.89 zł</w:t>
            </w:r>
          </w:p>
        </w:tc>
      </w:tr>
      <w:tr w:rsidR="00F824D6" w:rsidRPr="00BB547B" w14:paraId="2966B378" w14:textId="77777777" w:rsidTr="00B57A61">
        <w:tc>
          <w:tcPr>
            <w:tcW w:w="1276" w:type="dxa"/>
            <w:shd w:val="clear" w:color="auto" w:fill="auto"/>
            <w:vAlign w:val="center"/>
          </w:tcPr>
          <w:p w14:paraId="24527941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289E9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B715435" w14:textId="77777777" w:rsidR="00F824D6" w:rsidRPr="00986737" w:rsidRDefault="00F824D6" w:rsidP="00B57A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F824D6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5B867AB" w14:textId="77777777" w:rsidR="00F824D6" w:rsidRPr="00986737" w:rsidRDefault="00F824D6" w:rsidP="00B57A6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6DF30C" w14:textId="77777777" w:rsidR="00F824D6" w:rsidRPr="00986737" w:rsidRDefault="00F824D6" w:rsidP="00B57A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11EAB9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7 225.20 zł</w:t>
            </w:r>
          </w:p>
        </w:tc>
      </w:tr>
      <w:tr w:rsidR="00F824D6" w:rsidRPr="00BB547B" w14:paraId="5F4A25C9" w14:textId="77777777" w:rsidTr="00B57A61">
        <w:tc>
          <w:tcPr>
            <w:tcW w:w="1276" w:type="dxa"/>
            <w:shd w:val="clear" w:color="auto" w:fill="auto"/>
            <w:vAlign w:val="center"/>
          </w:tcPr>
          <w:p w14:paraId="63FFCA99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0C3EC6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BD1210C" w14:textId="77777777" w:rsidR="00F824D6" w:rsidRPr="00986737" w:rsidRDefault="00F824D6" w:rsidP="00B57A6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24D6">
              <w:rPr>
                <w:rFonts w:ascii="Arial" w:hAnsi="Arial" w:cs="Arial"/>
                <w:sz w:val="24"/>
                <w:szCs w:val="24"/>
              </w:rPr>
              <w:t>Air</w:t>
            </w:r>
            <w:proofErr w:type="spellEnd"/>
            <w:r w:rsidRPr="00F824D6">
              <w:rPr>
                <w:rFonts w:ascii="Arial" w:hAnsi="Arial" w:cs="Arial"/>
                <w:sz w:val="24"/>
                <w:szCs w:val="24"/>
              </w:rPr>
              <w:t xml:space="preserve"> Products Sp. Z.O.O</w:t>
            </w:r>
          </w:p>
          <w:p w14:paraId="00EDB184" w14:textId="77777777" w:rsidR="00F824D6" w:rsidRPr="00986737" w:rsidRDefault="00F824D6" w:rsidP="00B57A61">
            <w:pPr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Komitetu Obrony Robotników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BFB480" w14:textId="77777777" w:rsidR="00F824D6" w:rsidRPr="00986737" w:rsidRDefault="00F824D6" w:rsidP="00B57A6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02-146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24D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7C580A" w14:textId="77777777" w:rsidR="00F824D6" w:rsidRPr="00986737" w:rsidRDefault="00F824D6" w:rsidP="00B57A6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4D6">
              <w:rPr>
                <w:rFonts w:ascii="Arial" w:hAnsi="Arial" w:cs="Arial"/>
                <w:sz w:val="24"/>
                <w:szCs w:val="24"/>
              </w:rPr>
              <w:t>12 261.42 zł</w:t>
            </w:r>
          </w:p>
        </w:tc>
      </w:tr>
    </w:tbl>
    <w:p w14:paraId="3A988C07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940B3A0" w14:textId="56CED587" w:rsidR="00C236D3" w:rsidRPr="00BB547B" w:rsidRDefault="00F824D6" w:rsidP="00173B20">
      <w:pPr>
        <w:jc w:val="right"/>
        <w:rPr>
          <w:rFonts w:ascii="Arial" w:hAnsi="Arial" w:cs="Arial"/>
          <w:sz w:val="22"/>
          <w:szCs w:val="22"/>
        </w:rPr>
      </w:pPr>
      <w:r w:rsidRPr="00F824D6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D7899" w14:textId="77777777" w:rsidR="00DC43CE" w:rsidRDefault="00DC43CE">
      <w:r>
        <w:separator/>
      </w:r>
    </w:p>
  </w:endnote>
  <w:endnote w:type="continuationSeparator" w:id="0">
    <w:p w14:paraId="780646A3" w14:textId="77777777" w:rsidR="00DC43CE" w:rsidRDefault="00DC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A06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4E4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0DAD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C8F027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D8BBE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D0B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D0142" w14:textId="77777777" w:rsidR="009F189D" w:rsidRDefault="009F189D">
    <w:pPr>
      <w:pStyle w:val="Stopka"/>
      <w:tabs>
        <w:tab w:val="clear" w:pos="4536"/>
      </w:tabs>
      <w:jc w:val="center"/>
    </w:pPr>
  </w:p>
  <w:p w14:paraId="01A602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99893" w14:textId="77777777" w:rsidR="00DC43CE" w:rsidRDefault="00DC43CE">
      <w:r>
        <w:separator/>
      </w:r>
    </w:p>
  </w:footnote>
  <w:footnote w:type="continuationSeparator" w:id="0">
    <w:p w14:paraId="0C9D7AB6" w14:textId="77777777" w:rsidR="00DC43CE" w:rsidRDefault="00DC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B8FE7" w14:textId="77777777" w:rsidR="00F824D6" w:rsidRDefault="00F82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CA90" w14:textId="77777777" w:rsidR="00F824D6" w:rsidRDefault="00F82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5CAD5" w14:textId="77777777" w:rsidR="00F824D6" w:rsidRDefault="00F824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3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6DA5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43CE"/>
    <w:rsid w:val="00EA3476"/>
    <w:rsid w:val="00F16C60"/>
    <w:rsid w:val="00F824D6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B918D"/>
  <w15:chartTrackingRefBased/>
  <w15:docId w15:val="{2B9072D0-DC5C-4374-BC0B-8315286E8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188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2025-03-13T10:53:00Z</dcterms:created>
  <dcterms:modified xsi:type="dcterms:W3CDTF">2025-03-13T10:55:00Z</dcterms:modified>
</cp:coreProperties>
</file>