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8AD6D" w14:textId="77777777" w:rsidR="00CF7835" w:rsidRPr="005A10F8" w:rsidRDefault="002411BC" w:rsidP="005A10F8">
      <w:pPr>
        <w:jc w:val="right"/>
      </w:pPr>
      <w:r w:rsidRPr="005A10F8">
        <w:t>Niepołomice</w:t>
      </w:r>
      <w:r w:rsidR="00CF7835" w:rsidRPr="005A10F8">
        <w:t xml:space="preserve"> dnia: </w:t>
      </w:r>
      <w:r w:rsidRPr="005A10F8">
        <w:t>2025-03-13</w:t>
      </w:r>
    </w:p>
    <w:p w14:paraId="5511ECF0" w14:textId="77777777" w:rsidR="00CF7835" w:rsidRPr="005A10F8" w:rsidRDefault="002411BC" w:rsidP="00CF7835">
      <w:pPr>
        <w:spacing w:line="360" w:lineRule="auto"/>
        <w:rPr>
          <w:b/>
          <w:bCs/>
        </w:rPr>
      </w:pPr>
      <w:r w:rsidRPr="005A10F8">
        <w:rPr>
          <w:b/>
          <w:bCs/>
        </w:rPr>
        <w:t>GMINA NIEPOŁOMICE</w:t>
      </w:r>
    </w:p>
    <w:p w14:paraId="2BBB91D3" w14:textId="77777777" w:rsidR="00CF7835" w:rsidRPr="005A10F8" w:rsidRDefault="002411BC" w:rsidP="00CF7835">
      <w:pPr>
        <w:spacing w:line="360" w:lineRule="auto"/>
      </w:pPr>
      <w:r w:rsidRPr="005A10F8">
        <w:t>Pl. Zwycięstwa</w:t>
      </w:r>
      <w:r w:rsidR="00CF7835" w:rsidRPr="005A10F8">
        <w:t xml:space="preserve"> </w:t>
      </w:r>
      <w:r w:rsidRPr="005A10F8">
        <w:t>13</w:t>
      </w:r>
    </w:p>
    <w:p w14:paraId="1ADD81B7" w14:textId="0AC92EC0" w:rsidR="00CF7835" w:rsidRPr="005A10F8" w:rsidRDefault="002411BC" w:rsidP="005A10F8">
      <w:r w:rsidRPr="005A10F8">
        <w:t>32-005</w:t>
      </w:r>
      <w:r w:rsidR="00CF7835" w:rsidRPr="005A10F8">
        <w:t xml:space="preserve"> </w:t>
      </w:r>
      <w:r w:rsidRPr="005A10F8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A10F8" w14:paraId="50E1627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61A07" w14:textId="77777777" w:rsidR="00CF7835" w:rsidRPr="005A10F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A10F8">
              <w:rPr>
                <w:b/>
                <w:spacing w:val="20"/>
              </w:rPr>
              <w:t>INFORMACJA Z OTWARCIA OFERT</w:t>
            </w:r>
          </w:p>
        </w:tc>
      </w:tr>
    </w:tbl>
    <w:p w14:paraId="718C87D0" w14:textId="77777777" w:rsidR="00CF7835" w:rsidRPr="005A10F8" w:rsidRDefault="00CF7835" w:rsidP="005A10F8">
      <w:pPr>
        <w:pStyle w:val="Nagwek"/>
        <w:tabs>
          <w:tab w:val="clear" w:pos="4536"/>
        </w:tabs>
      </w:pPr>
      <w:r w:rsidRPr="005A10F8">
        <w:tab/>
        <w:t xml:space="preserve"> </w:t>
      </w:r>
    </w:p>
    <w:p w14:paraId="3743230F" w14:textId="77777777" w:rsidR="00CF7835" w:rsidRPr="005A10F8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A10F8">
        <w:rPr>
          <w:rFonts w:eastAsia="Calibri"/>
          <w:lang w:eastAsia="en-US"/>
        </w:rPr>
        <w:t xml:space="preserve">Dotyczy </w:t>
      </w:r>
      <w:r w:rsidRPr="005A10F8">
        <w:t>postępowania o udzielenie zamówienia publicznego</w:t>
      </w:r>
      <w:r w:rsidRPr="005A10F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A10F8" w14:paraId="5D6C0819" w14:textId="77777777" w:rsidTr="000C1C6D">
        <w:tc>
          <w:tcPr>
            <w:tcW w:w="2269" w:type="dxa"/>
            <w:shd w:val="clear" w:color="auto" w:fill="auto"/>
          </w:tcPr>
          <w:p w14:paraId="25A4D0E4" w14:textId="77777777" w:rsidR="00CF7835" w:rsidRPr="005A10F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A10F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EE7785" w14:textId="77777777" w:rsidR="00CF7835" w:rsidRPr="005A10F8" w:rsidRDefault="002411B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10F8">
              <w:rPr>
                <w:bCs/>
              </w:rPr>
              <w:t>Rozbudowa drogi gminnej nr 560504K w km od 0+621,50 do km 1+000,00 w miejscowości Podłęże, powiat wielicki, gmina Niepołomice</w:t>
            </w:r>
            <w:r w:rsidR="00CF7835" w:rsidRPr="005A10F8">
              <w:rPr>
                <w:bCs/>
              </w:rPr>
              <w:t>.</w:t>
            </w:r>
          </w:p>
        </w:tc>
      </w:tr>
      <w:tr w:rsidR="002411BC" w:rsidRPr="005A10F8" w14:paraId="5F6538C3" w14:textId="77777777" w:rsidTr="00E4237B">
        <w:tc>
          <w:tcPr>
            <w:tcW w:w="2269" w:type="dxa"/>
            <w:shd w:val="clear" w:color="auto" w:fill="auto"/>
          </w:tcPr>
          <w:p w14:paraId="147F9EAC" w14:textId="77777777" w:rsidR="002411BC" w:rsidRPr="005A10F8" w:rsidRDefault="002411BC" w:rsidP="00E423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A10F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F6DC0F" w14:textId="77777777" w:rsidR="002411BC" w:rsidRPr="005A10F8" w:rsidRDefault="002411BC" w:rsidP="00E423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10F8">
              <w:rPr>
                <w:bCs/>
              </w:rPr>
              <w:t>ZP.271.3.2025</w:t>
            </w:r>
          </w:p>
        </w:tc>
      </w:tr>
    </w:tbl>
    <w:p w14:paraId="493F80DB" w14:textId="77777777" w:rsidR="00D665F5" w:rsidRPr="005A10F8" w:rsidRDefault="00D665F5" w:rsidP="00CF7835">
      <w:pPr>
        <w:spacing w:before="480" w:line="360" w:lineRule="auto"/>
        <w:jc w:val="both"/>
      </w:pPr>
      <w:r w:rsidRPr="005A10F8">
        <w:t>Zamawiający, działając na podstawie art. 22</w:t>
      </w:r>
      <w:r w:rsidR="00601802" w:rsidRPr="005A10F8">
        <w:t>2</w:t>
      </w:r>
      <w:r w:rsidRPr="005A10F8">
        <w:t xml:space="preserve"> ust. 5 </w:t>
      </w:r>
      <w:r w:rsidRPr="005A10F8">
        <w:rPr>
          <w:bCs/>
        </w:rPr>
        <w:t>ustawy z dnia 11 września 2019r. Prawo zamówień publicznych</w:t>
      </w:r>
      <w:r w:rsidRPr="005A10F8">
        <w:t xml:space="preserve"> </w:t>
      </w:r>
      <w:r w:rsidR="002411BC" w:rsidRPr="005A10F8">
        <w:t>(</w:t>
      </w:r>
      <w:proofErr w:type="spellStart"/>
      <w:r w:rsidR="002411BC" w:rsidRPr="005A10F8">
        <w:t>t.j</w:t>
      </w:r>
      <w:proofErr w:type="spellEnd"/>
      <w:r w:rsidR="002411BC" w:rsidRPr="005A10F8">
        <w:t>. Dz. U. z 2024 poz. 1320)</w:t>
      </w:r>
      <w:r w:rsidR="00490DC0" w:rsidRPr="005A10F8">
        <w:t xml:space="preserve"> </w:t>
      </w:r>
      <w:r w:rsidRPr="005A10F8">
        <w:t>udostępnia</w:t>
      </w:r>
      <w:r w:rsidR="00F95C33" w:rsidRPr="005A10F8">
        <w:t xml:space="preserve"> </w:t>
      </w:r>
      <w:r w:rsidR="004C7E9B" w:rsidRPr="005A10F8">
        <w:t>informacj</w:t>
      </w:r>
      <w:r w:rsidR="00577BC6" w:rsidRPr="005A10F8">
        <w:t>ę</w:t>
      </w:r>
      <w:r w:rsidR="00035488" w:rsidRPr="005A10F8">
        <w:t xml:space="preserve"> z otwarcia ofert</w:t>
      </w:r>
      <w:r w:rsidR="00577BC6" w:rsidRPr="005A10F8">
        <w:t>.</w:t>
      </w:r>
    </w:p>
    <w:p w14:paraId="243F409B" w14:textId="77777777" w:rsidR="00A80738" w:rsidRPr="005A10F8" w:rsidRDefault="00D665F5" w:rsidP="00CF7835">
      <w:pPr>
        <w:spacing w:before="120" w:after="120" w:line="360" w:lineRule="auto"/>
        <w:jc w:val="both"/>
      </w:pPr>
      <w:r w:rsidRPr="005A10F8">
        <w:t>Podczas otwarcia ofert, mającego miejsce</w:t>
      </w:r>
      <w:r w:rsidR="00FF4AB1" w:rsidRPr="005A10F8">
        <w:t xml:space="preserve"> w dniu </w:t>
      </w:r>
      <w:r w:rsidR="002411BC" w:rsidRPr="005A10F8">
        <w:t>13/03/2025</w:t>
      </w:r>
      <w:r w:rsidR="00FF4AB1" w:rsidRPr="005A10F8">
        <w:t xml:space="preserve"> o godz. </w:t>
      </w:r>
      <w:r w:rsidR="002411BC" w:rsidRPr="005A10F8">
        <w:t>09:30</w:t>
      </w:r>
      <w:r w:rsidRPr="005A10F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A10F8" w14:paraId="25EADC66" w14:textId="77777777" w:rsidTr="000C1C6D">
        <w:tc>
          <w:tcPr>
            <w:tcW w:w="1276" w:type="dxa"/>
            <w:shd w:val="clear" w:color="auto" w:fill="F2F2F2"/>
            <w:vAlign w:val="center"/>
          </w:tcPr>
          <w:p w14:paraId="299E3521" w14:textId="77777777" w:rsidR="00D665F5" w:rsidRPr="005A10F8" w:rsidRDefault="00960CEB" w:rsidP="003F57CD">
            <w:pPr>
              <w:spacing w:before="120" w:after="120"/>
              <w:jc w:val="center"/>
            </w:pPr>
            <w:r w:rsidRPr="005A10F8">
              <w:t>O</w:t>
            </w:r>
            <w:r w:rsidR="00D665F5" w:rsidRPr="005A10F8">
              <w:t>fert</w:t>
            </w:r>
            <w:r w:rsidRPr="005A10F8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68FD05" w14:textId="77777777" w:rsidR="00D665F5" w:rsidRPr="005A10F8" w:rsidRDefault="00D665F5" w:rsidP="003F57CD">
            <w:pPr>
              <w:spacing w:before="120" w:after="120"/>
              <w:jc w:val="center"/>
            </w:pPr>
            <w:r w:rsidRPr="005A10F8">
              <w:t>Nazwa</w:t>
            </w:r>
            <w:r w:rsidR="003F57CD" w:rsidRPr="005A10F8">
              <w:t xml:space="preserve"> </w:t>
            </w:r>
            <w:r w:rsidRPr="005A10F8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7BF6DFA" w14:textId="77777777" w:rsidR="00D665F5" w:rsidRPr="005A10F8" w:rsidRDefault="00D665F5" w:rsidP="003F57CD">
            <w:pPr>
              <w:spacing w:before="120" w:after="120"/>
              <w:jc w:val="center"/>
            </w:pPr>
            <w:r w:rsidRPr="005A10F8">
              <w:t>Cena oferty</w:t>
            </w:r>
          </w:p>
        </w:tc>
      </w:tr>
      <w:tr w:rsidR="002411BC" w:rsidRPr="005A10F8" w14:paraId="2357B84E" w14:textId="77777777" w:rsidTr="00E4237B">
        <w:tc>
          <w:tcPr>
            <w:tcW w:w="1276" w:type="dxa"/>
            <w:shd w:val="clear" w:color="auto" w:fill="auto"/>
            <w:vAlign w:val="center"/>
          </w:tcPr>
          <w:p w14:paraId="3E1600F5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</w:t>
            </w:r>
          </w:p>
        </w:tc>
        <w:tc>
          <w:tcPr>
            <w:tcW w:w="4961" w:type="dxa"/>
            <w:shd w:val="clear" w:color="auto" w:fill="auto"/>
          </w:tcPr>
          <w:p w14:paraId="6D2F90EA" w14:textId="05F92C6C" w:rsidR="002411BC" w:rsidRPr="005A10F8" w:rsidRDefault="002411BC" w:rsidP="00E4237B">
            <w:pPr>
              <w:spacing w:before="80" w:after="40"/>
            </w:pPr>
            <w:r w:rsidRPr="005A10F8">
              <w:t>WIK POL U</w:t>
            </w:r>
            <w:r w:rsidR="005A10F8" w:rsidRPr="005A10F8">
              <w:t>sługi</w:t>
            </w:r>
            <w:r w:rsidRPr="005A10F8">
              <w:t xml:space="preserve"> T</w:t>
            </w:r>
            <w:r w:rsidR="005A10F8" w:rsidRPr="005A10F8">
              <w:t>ransportowe</w:t>
            </w:r>
            <w:r w:rsidR="005A10F8">
              <w:t xml:space="preserve">, Roboty Drogowe </w:t>
            </w:r>
            <w:r w:rsidRPr="005A10F8">
              <w:t xml:space="preserve"> W</w:t>
            </w:r>
            <w:r w:rsidR="005A10F8" w:rsidRPr="005A10F8">
              <w:t>iesław</w:t>
            </w:r>
            <w:r w:rsidRPr="005A10F8">
              <w:t xml:space="preserve"> K</w:t>
            </w:r>
            <w:r w:rsidR="005A10F8" w:rsidRPr="005A10F8">
              <w:t>urzawa</w:t>
            </w:r>
          </w:p>
          <w:p w14:paraId="54D76003" w14:textId="63539B33" w:rsidR="002411BC" w:rsidRPr="005A10F8" w:rsidRDefault="002411BC" w:rsidP="00E4237B">
            <w:r w:rsidRPr="005A10F8">
              <w:t>S</w:t>
            </w:r>
            <w:r w:rsidR="005A10F8" w:rsidRPr="005A10F8">
              <w:t>ułów</w:t>
            </w:r>
            <w:r w:rsidRPr="005A10F8">
              <w:t xml:space="preserve"> </w:t>
            </w:r>
            <w:r w:rsidRPr="005A10F8">
              <w:t>136</w:t>
            </w:r>
            <w:r w:rsidRPr="005A10F8">
              <w:t xml:space="preserve"> </w:t>
            </w:r>
          </w:p>
          <w:p w14:paraId="658B286E" w14:textId="58C73023" w:rsidR="002411BC" w:rsidRPr="005A10F8" w:rsidRDefault="002411BC" w:rsidP="00E4237B">
            <w:pPr>
              <w:spacing w:after="80"/>
              <w:jc w:val="both"/>
            </w:pPr>
            <w:r w:rsidRPr="005A10F8">
              <w:t>32-020</w:t>
            </w:r>
            <w:r w:rsidRPr="005A10F8">
              <w:t xml:space="preserve"> </w:t>
            </w:r>
            <w:r w:rsidRPr="005A10F8">
              <w:t>W</w:t>
            </w:r>
            <w:r w:rsidR="005A10F8" w:rsidRPr="005A10F8">
              <w:t>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AFFE5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1 357 595.80 zł</w:t>
            </w:r>
          </w:p>
        </w:tc>
      </w:tr>
      <w:tr w:rsidR="002411BC" w:rsidRPr="005A10F8" w14:paraId="76BF4A6F" w14:textId="77777777" w:rsidTr="00E4237B">
        <w:tc>
          <w:tcPr>
            <w:tcW w:w="1276" w:type="dxa"/>
            <w:shd w:val="clear" w:color="auto" w:fill="auto"/>
            <w:vAlign w:val="center"/>
          </w:tcPr>
          <w:p w14:paraId="77464014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2</w:t>
            </w:r>
          </w:p>
        </w:tc>
        <w:tc>
          <w:tcPr>
            <w:tcW w:w="4961" w:type="dxa"/>
            <w:shd w:val="clear" w:color="auto" w:fill="auto"/>
          </w:tcPr>
          <w:p w14:paraId="5D1544DC" w14:textId="257A5691" w:rsidR="002411BC" w:rsidRPr="005A10F8" w:rsidRDefault="002411BC" w:rsidP="00E4237B">
            <w:pPr>
              <w:spacing w:before="80" w:after="40"/>
            </w:pPr>
            <w:proofErr w:type="spellStart"/>
            <w:r w:rsidRPr="005A10F8">
              <w:t>PRODiM</w:t>
            </w:r>
            <w:proofErr w:type="spellEnd"/>
            <w:r w:rsidRPr="005A10F8">
              <w:t xml:space="preserve"> Sp</w:t>
            </w:r>
            <w:r w:rsidR="005A10F8">
              <w:t>. z o.o.</w:t>
            </w:r>
          </w:p>
          <w:p w14:paraId="13FFA708" w14:textId="3E7F9733" w:rsidR="002411BC" w:rsidRPr="005A10F8" w:rsidRDefault="005A10F8" w:rsidP="00E4237B">
            <w:r>
              <w:t xml:space="preserve">Ul. </w:t>
            </w:r>
            <w:r w:rsidR="002411BC" w:rsidRPr="005A10F8">
              <w:t>Blokowa</w:t>
            </w:r>
            <w:r w:rsidR="002411BC" w:rsidRPr="005A10F8">
              <w:t xml:space="preserve"> </w:t>
            </w:r>
            <w:r w:rsidR="002411BC" w:rsidRPr="005A10F8">
              <w:t>14</w:t>
            </w:r>
            <w:r w:rsidR="002411BC" w:rsidRPr="005A10F8">
              <w:t xml:space="preserve"> </w:t>
            </w:r>
          </w:p>
          <w:p w14:paraId="51B7A217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31-752</w:t>
            </w:r>
            <w:r w:rsidRPr="005A10F8">
              <w:t xml:space="preserve"> </w:t>
            </w:r>
            <w:r w:rsidRPr="005A10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23170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1 176 374.08 zł</w:t>
            </w:r>
          </w:p>
        </w:tc>
      </w:tr>
      <w:tr w:rsidR="002411BC" w:rsidRPr="005A10F8" w14:paraId="5DC6E757" w14:textId="77777777" w:rsidTr="00E4237B">
        <w:tc>
          <w:tcPr>
            <w:tcW w:w="1276" w:type="dxa"/>
            <w:shd w:val="clear" w:color="auto" w:fill="auto"/>
            <w:vAlign w:val="center"/>
          </w:tcPr>
          <w:p w14:paraId="23977FBC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3</w:t>
            </w:r>
          </w:p>
        </w:tc>
        <w:tc>
          <w:tcPr>
            <w:tcW w:w="4961" w:type="dxa"/>
            <w:shd w:val="clear" w:color="auto" w:fill="auto"/>
          </w:tcPr>
          <w:p w14:paraId="61279448" w14:textId="77777777" w:rsidR="005A10F8" w:rsidRDefault="002411BC" w:rsidP="00E4237B">
            <w:pPr>
              <w:spacing w:before="80" w:after="40"/>
            </w:pPr>
            <w:r w:rsidRPr="005A10F8">
              <w:t xml:space="preserve">Konsorcjum </w:t>
            </w:r>
          </w:p>
          <w:p w14:paraId="060C0912" w14:textId="7F886C3C" w:rsidR="002411BC" w:rsidRPr="005A10F8" w:rsidRDefault="005A10F8" w:rsidP="00E4237B">
            <w:pPr>
              <w:spacing w:before="80" w:after="40"/>
            </w:pPr>
            <w:r>
              <w:t>L</w:t>
            </w:r>
            <w:r w:rsidR="002411BC" w:rsidRPr="005A10F8">
              <w:t>ider: OMEGA Zakład Sieci Wod.-Kan. sp. z o.o.</w:t>
            </w:r>
          </w:p>
          <w:p w14:paraId="16C4ACBE" w14:textId="77777777" w:rsidR="002411BC" w:rsidRPr="005A10F8" w:rsidRDefault="002411BC" w:rsidP="00E4237B">
            <w:r w:rsidRPr="005A10F8">
              <w:t>ul. Cechowa</w:t>
            </w:r>
            <w:r w:rsidRPr="005A10F8">
              <w:t xml:space="preserve"> </w:t>
            </w:r>
            <w:r w:rsidRPr="005A10F8">
              <w:t>7F</w:t>
            </w:r>
            <w:r w:rsidRPr="005A10F8">
              <w:t xml:space="preserve"> </w:t>
            </w:r>
          </w:p>
          <w:p w14:paraId="0ECDCFEF" w14:textId="77777777" w:rsidR="002411BC" w:rsidRDefault="002411BC" w:rsidP="00E4237B">
            <w:pPr>
              <w:spacing w:after="80"/>
              <w:jc w:val="both"/>
            </w:pPr>
            <w:r w:rsidRPr="005A10F8">
              <w:t>30-614</w:t>
            </w:r>
            <w:r w:rsidRPr="005A10F8">
              <w:t xml:space="preserve"> </w:t>
            </w:r>
            <w:r w:rsidRPr="005A10F8">
              <w:t>Kraków</w:t>
            </w:r>
          </w:p>
          <w:p w14:paraId="3A629872" w14:textId="22D08CBF" w:rsidR="005A10F8" w:rsidRDefault="005A10F8" w:rsidP="00E4237B">
            <w:pPr>
              <w:spacing w:after="80"/>
              <w:jc w:val="both"/>
            </w:pPr>
            <w:r>
              <w:t xml:space="preserve">Partner: </w:t>
            </w:r>
            <w:r w:rsidRPr="005A10F8">
              <w:t xml:space="preserve">OMEGA Zakład Sieci </w:t>
            </w:r>
            <w:proofErr w:type="spellStart"/>
            <w:r w:rsidRPr="005A10F8">
              <w:t>Wod</w:t>
            </w:r>
            <w:r>
              <w:t>no</w:t>
            </w:r>
            <w:proofErr w:type="spellEnd"/>
            <w:r>
              <w:t xml:space="preserve"> </w:t>
            </w:r>
            <w:r w:rsidRPr="005A10F8">
              <w:t>-</w:t>
            </w:r>
            <w:r w:rsidRPr="005A10F8">
              <w:t>Kan</w:t>
            </w:r>
            <w:r>
              <w:t xml:space="preserve">alizacyjnych Jarosław Irzyk </w:t>
            </w:r>
          </w:p>
          <w:p w14:paraId="0B62AF62" w14:textId="77777777" w:rsidR="005A10F8" w:rsidRDefault="005A10F8" w:rsidP="00E4237B">
            <w:pPr>
              <w:spacing w:after="80"/>
              <w:jc w:val="both"/>
            </w:pPr>
            <w:r>
              <w:t>Ul. Szkolna 17</w:t>
            </w:r>
          </w:p>
          <w:p w14:paraId="1223A727" w14:textId="26734C4D" w:rsidR="005A10F8" w:rsidRPr="005A10F8" w:rsidRDefault="005A10F8" w:rsidP="00E4237B">
            <w:pPr>
              <w:spacing w:after="80"/>
              <w:jc w:val="both"/>
            </w:pPr>
            <w:r>
              <w:t>41-711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04A7F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1 324 710.00 zł</w:t>
            </w:r>
          </w:p>
        </w:tc>
      </w:tr>
      <w:tr w:rsidR="002411BC" w:rsidRPr="005A10F8" w14:paraId="1301D779" w14:textId="77777777" w:rsidTr="00E4237B">
        <w:tc>
          <w:tcPr>
            <w:tcW w:w="1276" w:type="dxa"/>
            <w:shd w:val="clear" w:color="auto" w:fill="auto"/>
            <w:vAlign w:val="center"/>
          </w:tcPr>
          <w:p w14:paraId="32A5E287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4</w:t>
            </w:r>
          </w:p>
        </w:tc>
        <w:tc>
          <w:tcPr>
            <w:tcW w:w="4961" w:type="dxa"/>
            <w:shd w:val="clear" w:color="auto" w:fill="auto"/>
          </w:tcPr>
          <w:p w14:paraId="20F01A6E" w14:textId="77777777" w:rsidR="002411BC" w:rsidRPr="005A10F8" w:rsidRDefault="002411BC" w:rsidP="00E4237B">
            <w:pPr>
              <w:spacing w:before="80" w:after="40"/>
            </w:pPr>
            <w:proofErr w:type="spellStart"/>
            <w:r w:rsidRPr="005A10F8">
              <w:t>Strabag</w:t>
            </w:r>
            <w:proofErr w:type="spellEnd"/>
            <w:r w:rsidRPr="005A10F8">
              <w:t xml:space="preserve"> Infrastruktura Południe Sp. z o. o.</w:t>
            </w:r>
          </w:p>
          <w:p w14:paraId="3632A915" w14:textId="5582EED1" w:rsidR="002411BC" w:rsidRPr="005A10F8" w:rsidRDefault="005A10F8" w:rsidP="00E4237B">
            <w:r>
              <w:t xml:space="preserve">Ul. </w:t>
            </w:r>
            <w:r w:rsidR="002411BC" w:rsidRPr="005A10F8">
              <w:t>Wyścigowa</w:t>
            </w:r>
            <w:r w:rsidR="002411BC" w:rsidRPr="005A10F8">
              <w:t xml:space="preserve"> </w:t>
            </w:r>
            <w:r w:rsidR="002411BC" w:rsidRPr="005A10F8">
              <w:t>58</w:t>
            </w:r>
            <w:r w:rsidR="002411BC" w:rsidRPr="005A10F8">
              <w:t xml:space="preserve"> </w:t>
            </w:r>
          </w:p>
          <w:p w14:paraId="508D4A2B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53-012</w:t>
            </w:r>
            <w:r w:rsidRPr="005A10F8">
              <w:t xml:space="preserve"> </w:t>
            </w:r>
            <w:r w:rsidRPr="005A10F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632EA8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992 954.41 zł</w:t>
            </w:r>
          </w:p>
        </w:tc>
      </w:tr>
      <w:tr w:rsidR="002411BC" w:rsidRPr="005A10F8" w14:paraId="721520ED" w14:textId="77777777" w:rsidTr="00E4237B">
        <w:tc>
          <w:tcPr>
            <w:tcW w:w="1276" w:type="dxa"/>
            <w:shd w:val="clear" w:color="auto" w:fill="auto"/>
            <w:vAlign w:val="center"/>
          </w:tcPr>
          <w:p w14:paraId="48B3FAC6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5</w:t>
            </w:r>
          </w:p>
        </w:tc>
        <w:tc>
          <w:tcPr>
            <w:tcW w:w="4961" w:type="dxa"/>
            <w:shd w:val="clear" w:color="auto" w:fill="auto"/>
          </w:tcPr>
          <w:p w14:paraId="69653F00" w14:textId="77777777" w:rsidR="005A10F8" w:rsidRDefault="002411BC" w:rsidP="00E4237B">
            <w:pPr>
              <w:spacing w:before="80" w:after="40"/>
            </w:pPr>
            <w:r w:rsidRPr="005A10F8">
              <w:t xml:space="preserve">Konsorcjum </w:t>
            </w:r>
          </w:p>
          <w:p w14:paraId="3BA85226" w14:textId="5AA7828C" w:rsidR="002411BC" w:rsidRPr="005A10F8" w:rsidRDefault="005A10F8" w:rsidP="00E4237B">
            <w:pPr>
              <w:spacing w:before="80" w:after="40"/>
            </w:pPr>
            <w:r>
              <w:t xml:space="preserve">Lider: </w:t>
            </w:r>
            <w:r w:rsidR="002411BC" w:rsidRPr="005A10F8">
              <w:t>P-BUD P</w:t>
            </w:r>
            <w:r w:rsidRPr="005A10F8">
              <w:t>rzemysław</w:t>
            </w:r>
            <w:r w:rsidR="002411BC" w:rsidRPr="005A10F8">
              <w:t xml:space="preserve"> </w:t>
            </w:r>
            <w:r>
              <w:t>B</w:t>
            </w:r>
            <w:r w:rsidRPr="005A10F8">
              <w:t>irkowski</w:t>
            </w:r>
          </w:p>
          <w:p w14:paraId="43645BF0" w14:textId="77777777" w:rsidR="002411BC" w:rsidRPr="005A10F8" w:rsidRDefault="002411BC" w:rsidP="00E4237B">
            <w:r w:rsidRPr="005A10F8">
              <w:t>Zawada</w:t>
            </w:r>
            <w:r w:rsidRPr="005A10F8">
              <w:t xml:space="preserve"> </w:t>
            </w:r>
            <w:r w:rsidRPr="005A10F8">
              <w:t>86</w:t>
            </w:r>
            <w:r w:rsidRPr="005A10F8">
              <w:t xml:space="preserve"> </w:t>
            </w:r>
          </w:p>
          <w:p w14:paraId="3349D5FC" w14:textId="77777777" w:rsidR="002411BC" w:rsidRDefault="002411BC" w:rsidP="00E4237B">
            <w:pPr>
              <w:spacing w:after="80"/>
              <w:jc w:val="both"/>
            </w:pPr>
            <w:r w:rsidRPr="005A10F8">
              <w:t>32-700</w:t>
            </w:r>
            <w:r w:rsidRPr="005A10F8">
              <w:t xml:space="preserve"> </w:t>
            </w:r>
            <w:r w:rsidRPr="005A10F8">
              <w:t>ZAWADA</w:t>
            </w:r>
          </w:p>
          <w:p w14:paraId="32A2F2D9" w14:textId="7CD66775" w:rsidR="005A10F8" w:rsidRPr="005A10F8" w:rsidRDefault="005A10F8" w:rsidP="005A10F8">
            <w:pPr>
              <w:spacing w:before="80" w:after="40"/>
            </w:pPr>
            <w:r>
              <w:t>Partner</w:t>
            </w:r>
            <w:r>
              <w:t xml:space="preserve">: </w:t>
            </w:r>
            <w:r>
              <w:t>R</w:t>
            </w:r>
            <w:r w:rsidRPr="005A10F8">
              <w:t>-BUD</w:t>
            </w:r>
            <w:r>
              <w:t xml:space="preserve"> Firma Usługowo – Transportowo – Handlowa </w:t>
            </w:r>
            <w:r w:rsidRPr="005A10F8">
              <w:t xml:space="preserve"> </w:t>
            </w:r>
            <w:r>
              <w:t>Ryszard</w:t>
            </w:r>
            <w:r w:rsidRPr="005A10F8">
              <w:t xml:space="preserve"> </w:t>
            </w:r>
            <w:r>
              <w:t>B</w:t>
            </w:r>
            <w:r w:rsidRPr="005A10F8">
              <w:t>irkowski</w:t>
            </w:r>
          </w:p>
          <w:p w14:paraId="304B418E" w14:textId="77777777" w:rsidR="005A10F8" w:rsidRPr="005A10F8" w:rsidRDefault="005A10F8" w:rsidP="005A10F8">
            <w:r w:rsidRPr="005A10F8">
              <w:t xml:space="preserve">Zawada 86 </w:t>
            </w:r>
          </w:p>
          <w:p w14:paraId="7C27E1BF" w14:textId="521EAC71" w:rsidR="005A10F8" w:rsidRPr="005A10F8" w:rsidRDefault="005A10F8" w:rsidP="005A10F8">
            <w:pPr>
              <w:spacing w:after="80"/>
              <w:jc w:val="both"/>
            </w:pPr>
            <w:r w:rsidRPr="005A10F8">
              <w:t>32-700 ZAWADA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0C5B3E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1 269 665.22 zł</w:t>
            </w:r>
          </w:p>
        </w:tc>
      </w:tr>
      <w:tr w:rsidR="002411BC" w:rsidRPr="005A10F8" w14:paraId="0F00F656" w14:textId="77777777" w:rsidTr="00E4237B">
        <w:tc>
          <w:tcPr>
            <w:tcW w:w="1276" w:type="dxa"/>
            <w:shd w:val="clear" w:color="auto" w:fill="auto"/>
            <w:vAlign w:val="center"/>
          </w:tcPr>
          <w:p w14:paraId="2F9D2846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lastRenderedPageBreak/>
              <w:t>6</w:t>
            </w:r>
          </w:p>
        </w:tc>
        <w:tc>
          <w:tcPr>
            <w:tcW w:w="4961" w:type="dxa"/>
            <w:shd w:val="clear" w:color="auto" w:fill="auto"/>
          </w:tcPr>
          <w:p w14:paraId="3B1EC8CA" w14:textId="0E2C98DB" w:rsidR="002411BC" w:rsidRPr="005A10F8" w:rsidRDefault="002411BC" w:rsidP="00E4237B">
            <w:pPr>
              <w:spacing w:before="80" w:after="40"/>
            </w:pPr>
            <w:r w:rsidRPr="005A10F8">
              <w:t>INSTBUD Sp. z o. o.</w:t>
            </w:r>
            <w:r w:rsidR="005A10F8">
              <w:t xml:space="preserve"> </w:t>
            </w:r>
          </w:p>
          <w:p w14:paraId="2709D28A" w14:textId="7DAD713B" w:rsidR="002411BC" w:rsidRPr="005A10F8" w:rsidRDefault="005A10F8" w:rsidP="00E4237B">
            <w:r>
              <w:t xml:space="preserve">Ul. </w:t>
            </w:r>
            <w:r w:rsidR="002411BC" w:rsidRPr="005A10F8">
              <w:t>Przemysłowa</w:t>
            </w:r>
            <w:r w:rsidR="002411BC" w:rsidRPr="005A10F8">
              <w:t xml:space="preserve"> </w:t>
            </w:r>
            <w:r w:rsidR="002411BC" w:rsidRPr="005A10F8">
              <w:t>3</w:t>
            </w:r>
            <w:r w:rsidR="002411BC" w:rsidRPr="005A10F8">
              <w:t xml:space="preserve"> </w:t>
            </w:r>
          </w:p>
          <w:p w14:paraId="3EDEB3DA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32-420</w:t>
            </w:r>
            <w:r w:rsidRPr="005A10F8">
              <w:t xml:space="preserve"> </w:t>
            </w:r>
            <w:r w:rsidRPr="005A10F8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6831F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944 573.21 zł</w:t>
            </w:r>
          </w:p>
        </w:tc>
      </w:tr>
      <w:tr w:rsidR="002411BC" w:rsidRPr="005A10F8" w14:paraId="2054FD7E" w14:textId="77777777" w:rsidTr="00E4237B">
        <w:tc>
          <w:tcPr>
            <w:tcW w:w="1276" w:type="dxa"/>
            <w:shd w:val="clear" w:color="auto" w:fill="auto"/>
            <w:vAlign w:val="center"/>
          </w:tcPr>
          <w:p w14:paraId="32F6EBF4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7</w:t>
            </w:r>
          </w:p>
        </w:tc>
        <w:tc>
          <w:tcPr>
            <w:tcW w:w="4961" w:type="dxa"/>
            <w:shd w:val="clear" w:color="auto" w:fill="auto"/>
          </w:tcPr>
          <w:p w14:paraId="45C6C326" w14:textId="490F6E74" w:rsidR="002411BC" w:rsidRPr="005A10F8" w:rsidRDefault="002411BC" w:rsidP="00E4237B">
            <w:pPr>
              <w:spacing w:before="80" w:after="40"/>
            </w:pPr>
            <w:r w:rsidRPr="005A10F8">
              <w:t>F</w:t>
            </w:r>
            <w:r w:rsidR="005A10F8" w:rsidRPr="005A10F8">
              <w:t xml:space="preserve">irma </w:t>
            </w:r>
            <w:proofErr w:type="spellStart"/>
            <w:r w:rsidRPr="005A10F8">
              <w:t>P</w:t>
            </w:r>
            <w:r w:rsidR="005A10F8" w:rsidRPr="005A10F8">
              <w:t>rodukcyjn</w:t>
            </w:r>
            <w:r w:rsidR="005A10F8">
              <w:t>o</w:t>
            </w:r>
            <w:proofErr w:type="spellEnd"/>
            <w:r w:rsidR="005A10F8">
              <w:t xml:space="preserve"> - </w:t>
            </w:r>
            <w:r w:rsidRPr="005A10F8">
              <w:t>U</w:t>
            </w:r>
            <w:r w:rsidR="005A10F8" w:rsidRPr="005A10F8">
              <w:t>sługow</w:t>
            </w:r>
            <w:r w:rsidR="005A10F8">
              <w:t xml:space="preserve">o - </w:t>
            </w:r>
            <w:r w:rsidRPr="005A10F8">
              <w:t>H</w:t>
            </w:r>
            <w:r w:rsidR="005A10F8" w:rsidRPr="005A10F8">
              <w:t>andlowa</w:t>
            </w:r>
            <w:r w:rsidRPr="005A10F8">
              <w:t xml:space="preserve"> OŚCIEŻNICA Grzegorz Czajkowski</w:t>
            </w:r>
          </w:p>
          <w:p w14:paraId="75396048" w14:textId="77777777" w:rsidR="002411BC" w:rsidRPr="005A10F8" w:rsidRDefault="002411BC" w:rsidP="00E4237B">
            <w:r w:rsidRPr="005A10F8">
              <w:t>Staniątki</w:t>
            </w:r>
            <w:r w:rsidRPr="005A10F8">
              <w:t xml:space="preserve"> </w:t>
            </w:r>
            <w:r w:rsidRPr="005A10F8">
              <w:t>583</w:t>
            </w:r>
            <w:r w:rsidRPr="005A10F8">
              <w:t xml:space="preserve"> </w:t>
            </w:r>
          </w:p>
          <w:p w14:paraId="352F99A7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32-005</w:t>
            </w:r>
            <w:r w:rsidRPr="005A10F8">
              <w:t xml:space="preserve"> </w:t>
            </w:r>
            <w:r w:rsidRPr="005A10F8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2659EE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1 399 527.60 zł</w:t>
            </w:r>
          </w:p>
        </w:tc>
      </w:tr>
      <w:tr w:rsidR="002411BC" w:rsidRPr="005A10F8" w14:paraId="55378196" w14:textId="77777777" w:rsidTr="00E4237B">
        <w:tc>
          <w:tcPr>
            <w:tcW w:w="1276" w:type="dxa"/>
            <w:shd w:val="clear" w:color="auto" w:fill="auto"/>
            <w:vAlign w:val="center"/>
          </w:tcPr>
          <w:p w14:paraId="778D9254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8</w:t>
            </w:r>
          </w:p>
        </w:tc>
        <w:tc>
          <w:tcPr>
            <w:tcW w:w="4961" w:type="dxa"/>
            <w:shd w:val="clear" w:color="auto" w:fill="auto"/>
          </w:tcPr>
          <w:p w14:paraId="0D338C44" w14:textId="7199A109" w:rsidR="002411BC" w:rsidRPr="005A10F8" w:rsidRDefault="002411BC" w:rsidP="00E4237B">
            <w:pPr>
              <w:spacing w:before="80" w:after="40"/>
            </w:pPr>
            <w:r w:rsidRPr="005A10F8">
              <w:t xml:space="preserve">R.D.M. </w:t>
            </w:r>
            <w:proofErr w:type="spellStart"/>
            <w:r w:rsidRPr="005A10F8">
              <w:t>Ś</w:t>
            </w:r>
            <w:r w:rsidR="00895440" w:rsidRPr="005A10F8">
              <w:t>ródmiescie</w:t>
            </w:r>
            <w:proofErr w:type="spellEnd"/>
            <w:r w:rsidR="00895440" w:rsidRPr="005A10F8">
              <w:t xml:space="preserve"> </w:t>
            </w:r>
            <w:r w:rsidR="00895440">
              <w:t>Sp. z o.o.</w:t>
            </w:r>
          </w:p>
          <w:p w14:paraId="0D98C7FA" w14:textId="77777777" w:rsidR="002411BC" w:rsidRPr="005A10F8" w:rsidRDefault="002411BC" w:rsidP="00E4237B">
            <w:r w:rsidRPr="005A10F8">
              <w:t>Nad Strugą</w:t>
            </w:r>
            <w:r w:rsidRPr="005A10F8">
              <w:t xml:space="preserve"> </w:t>
            </w:r>
            <w:r w:rsidRPr="005A10F8">
              <w:t>7a</w:t>
            </w:r>
            <w:r w:rsidRPr="005A10F8">
              <w:t xml:space="preserve"> </w:t>
            </w:r>
          </w:p>
          <w:p w14:paraId="393C68EF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31-411</w:t>
            </w:r>
            <w:r w:rsidRPr="005A10F8">
              <w:t xml:space="preserve"> </w:t>
            </w:r>
            <w:r w:rsidRPr="005A10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26B9E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1 229 844.41 zł</w:t>
            </w:r>
          </w:p>
        </w:tc>
      </w:tr>
      <w:tr w:rsidR="002411BC" w:rsidRPr="005A10F8" w14:paraId="37948C95" w14:textId="77777777" w:rsidTr="00E4237B">
        <w:tc>
          <w:tcPr>
            <w:tcW w:w="1276" w:type="dxa"/>
            <w:shd w:val="clear" w:color="auto" w:fill="auto"/>
            <w:vAlign w:val="center"/>
          </w:tcPr>
          <w:p w14:paraId="4D7334A1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9</w:t>
            </w:r>
          </w:p>
        </w:tc>
        <w:tc>
          <w:tcPr>
            <w:tcW w:w="4961" w:type="dxa"/>
            <w:shd w:val="clear" w:color="auto" w:fill="auto"/>
          </w:tcPr>
          <w:p w14:paraId="57B6D5DC" w14:textId="6CDF124B" w:rsidR="002411BC" w:rsidRPr="005A10F8" w:rsidRDefault="002411BC" w:rsidP="00E4237B">
            <w:pPr>
              <w:spacing w:before="80" w:after="40"/>
            </w:pPr>
            <w:r w:rsidRPr="005A10F8">
              <w:t xml:space="preserve">Wielobranżowe Przedsiębiorstwo </w:t>
            </w:r>
            <w:proofErr w:type="spellStart"/>
            <w:r w:rsidR="00895440">
              <w:t>P</w:t>
            </w:r>
            <w:r w:rsidRPr="005A10F8">
              <w:t>rodukcyjno</w:t>
            </w:r>
            <w:proofErr w:type="spellEnd"/>
            <w:r w:rsidR="00895440">
              <w:t xml:space="preserve"> – </w:t>
            </w:r>
            <w:r w:rsidRPr="005A10F8">
              <w:t>Usługowo</w:t>
            </w:r>
            <w:r w:rsidR="00895440">
              <w:t xml:space="preserve"> - </w:t>
            </w:r>
            <w:r w:rsidRPr="005A10F8">
              <w:t>Handlowe JANDA Janina Duda</w:t>
            </w:r>
          </w:p>
          <w:p w14:paraId="1C373CCE" w14:textId="77777777" w:rsidR="002411BC" w:rsidRPr="005A10F8" w:rsidRDefault="002411BC" w:rsidP="00E4237B">
            <w:r w:rsidRPr="005A10F8">
              <w:t>Łostówka</w:t>
            </w:r>
            <w:r w:rsidRPr="005A10F8">
              <w:t xml:space="preserve"> </w:t>
            </w:r>
            <w:r w:rsidRPr="005A10F8">
              <w:t>271</w:t>
            </w:r>
            <w:r w:rsidRPr="005A10F8">
              <w:t xml:space="preserve"> </w:t>
            </w:r>
          </w:p>
          <w:p w14:paraId="0E24632F" w14:textId="77777777" w:rsidR="002411BC" w:rsidRPr="005A10F8" w:rsidRDefault="002411BC" w:rsidP="00E4237B">
            <w:pPr>
              <w:spacing w:after="80"/>
              <w:jc w:val="both"/>
            </w:pPr>
            <w:r w:rsidRPr="005A10F8">
              <w:t>34-730</w:t>
            </w:r>
            <w:r w:rsidRPr="005A10F8">
              <w:t xml:space="preserve"> </w:t>
            </w:r>
            <w:r w:rsidRPr="005A10F8">
              <w:t>Łostówka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FDCC55" w14:textId="77777777" w:rsidR="002411BC" w:rsidRPr="005A10F8" w:rsidRDefault="002411BC" w:rsidP="00E4237B">
            <w:pPr>
              <w:spacing w:before="80" w:after="80"/>
              <w:jc w:val="center"/>
            </w:pPr>
            <w:r w:rsidRPr="005A10F8">
              <w:t>1 242 300.00 zł</w:t>
            </w:r>
          </w:p>
        </w:tc>
      </w:tr>
    </w:tbl>
    <w:p w14:paraId="58E1F057" w14:textId="77777777" w:rsidR="0069085C" w:rsidRPr="005A10F8" w:rsidRDefault="0069085C" w:rsidP="00A80738">
      <w:pPr>
        <w:spacing w:before="120" w:after="120"/>
        <w:jc w:val="both"/>
      </w:pPr>
    </w:p>
    <w:p w14:paraId="6ECE2CFE" w14:textId="77777777" w:rsidR="00577BC6" w:rsidRPr="005A10F8" w:rsidRDefault="00577BC6" w:rsidP="00A80738">
      <w:pPr>
        <w:spacing w:before="120" w:after="120"/>
        <w:jc w:val="both"/>
      </w:pPr>
    </w:p>
    <w:p w14:paraId="19D6082D" w14:textId="039A77BB" w:rsidR="00C236D3" w:rsidRPr="005A10F8" w:rsidRDefault="00C236D3" w:rsidP="00173B20">
      <w:pPr>
        <w:jc w:val="right"/>
      </w:pPr>
    </w:p>
    <w:sectPr w:rsidR="00C236D3" w:rsidRPr="005A10F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6ED1" w14:textId="77777777" w:rsidR="0024643A" w:rsidRDefault="0024643A">
      <w:r>
        <w:separator/>
      </w:r>
    </w:p>
  </w:endnote>
  <w:endnote w:type="continuationSeparator" w:id="0">
    <w:p w14:paraId="053BC843" w14:textId="77777777" w:rsidR="0024643A" w:rsidRDefault="0024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27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5C2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CCE8" w14:textId="6301A95A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C6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FAB743" w14:textId="77777777" w:rsidR="009F189D" w:rsidRDefault="009F189D">
    <w:pPr>
      <w:pStyle w:val="Stopka"/>
      <w:tabs>
        <w:tab w:val="clear" w:pos="4536"/>
      </w:tabs>
      <w:jc w:val="center"/>
    </w:pPr>
  </w:p>
  <w:p w14:paraId="185576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8961C" w14:textId="77777777" w:rsidR="0024643A" w:rsidRDefault="0024643A">
      <w:r>
        <w:separator/>
      </w:r>
    </w:p>
  </w:footnote>
  <w:footnote w:type="continuationSeparator" w:id="0">
    <w:p w14:paraId="01D33E7E" w14:textId="77777777" w:rsidR="0024643A" w:rsidRDefault="00246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ADACE" w14:textId="77777777" w:rsidR="002411BC" w:rsidRDefault="00241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76F4" w14:textId="77777777" w:rsidR="002411BC" w:rsidRDefault="00241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BE54" w14:textId="77777777" w:rsidR="002411BC" w:rsidRDefault="002411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3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4D2D"/>
    <w:rsid w:val="0023318D"/>
    <w:rsid w:val="002411BC"/>
    <w:rsid w:val="0024643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10F8"/>
    <w:rsid w:val="00601802"/>
    <w:rsid w:val="0069085C"/>
    <w:rsid w:val="00843263"/>
    <w:rsid w:val="00861E75"/>
    <w:rsid w:val="00895440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0CE0B9"/>
  <w15:chartTrackingRefBased/>
  <w15:docId w15:val="{EA864519-5ED2-4040-9195-40E51C13F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5A10F8"/>
  </w:style>
  <w:style w:type="character" w:customStyle="1" w:styleId="TekstprzypisukocowegoZnak">
    <w:name w:val="Tekst przypisu końcowego Znak"/>
    <w:basedOn w:val="Domylnaczcionkaakapitu"/>
    <w:link w:val="Tekstprzypisukocowego"/>
    <w:rsid w:val="005A10F8"/>
  </w:style>
  <w:style w:type="character" w:styleId="Odwoanieprzypisukocowego">
    <w:name w:val="endnote reference"/>
    <w:basedOn w:val="Domylnaczcionkaakapitu"/>
    <w:rsid w:val="005A10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2025-03-13T09:44:00Z</cp:lastPrinted>
  <dcterms:created xsi:type="dcterms:W3CDTF">2025-03-13T09:44:00Z</dcterms:created>
  <dcterms:modified xsi:type="dcterms:W3CDTF">2025-03-13T09:44:00Z</dcterms:modified>
</cp:coreProperties>
</file>