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BAA6C2" w14:textId="77777777" w:rsidR="003E6519" w:rsidRPr="009432A1" w:rsidRDefault="00E65A04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E65A04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E65A04">
        <w:rPr>
          <w:rFonts w:ascii="Arial" w:hAnsi="Arial" w:cs="Arial"/>
          <w:sz w:val="24"/>
          <w:szCs w:val="24"/>
        </w:rPr>
        <w:t>2025-03-12</w:t>
      </w:r>
    </w:p>
    <w:p w14:paraId="1C9C2843" w14:textId="77777777" w:rsidR="00E65A04" w:rsidRPr="00E65A04" w:rsidRDefault="00E65A04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65A04">
        <w:rPr>
          <w:rFonts w:ascii="Arial" w:hAnsi="Arial" w:cs="Arial"/>
          <w:b/>
          <w:bCs/>
          <w:sz w:val="24"/>
          <w:szCs w:val="24"/>
        </w:rPr>
        <w:t>Szpital Miejski Specjalistyczny</w:t>
      </w:r>
    </w:p>
    <w:p w14:paraId="2DC14644" w14:textId="77777777" w:rsidR="00E65A04" w:rsidRPr="00E65A04" w:rsidRDefault="00E65A04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65A04"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14:paraId="34B52651" w14:textId="77777777" w:rsidR="003E6519" w:rsidRPr="009432A1" w:rsidRDefault="00E65A04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E65A04">
        <w:rPr>
          <w:rFonts w:ascii="Arial" w:hAnsi="Arial" w:cs="Arial"/>
          <w:sz w:val="24"/>
          <w:szCs w:val="24"/>
        </w:rPr>
        <w:t>ul. Prądnicka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E65A04">
        <w:rPr>
          <w:rFonts w:ascii="Arial" w:hAnsi="Arial" w:cs="Arial"/>
          <w:sz w:val="24"/>
          <w:szCs w:val="24"/>
        </w:rPr>
        <w:t>35-37</w:t>
      </w:r>
    </w:p>
    <w:p w14:paraId="248BC1E7" w14:textId="77777777" w:rsidR="003E6519" w:rsidRPr="009432A1" w:rsidRDefault="00E65A04" w:rsidP="003E6519">
      <w:pPr>
        <w:rPr>
          <w:rFonts w:ascii="Arial" w:hAnsi="Arial" w:cs="Arial"/>
          <w:sz w:val="24"/>
          <w:szCs w:val="24"/>
        </w:rPr>
      </w:pPr>
      <w:r w:rsidRPr="00E65A04">
        <w:rPr>
          <w:rFonts w:ascii="Arial" w:hAnsi="Arial" w:cs="Arial"/>
          <w:sz w:val="24"/>
          <w:szCs w:val="24"/>
        </w:rPr>
        <w:t>31-202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E65A04">
        <w:rPr>
          <w:rFonts w:ascii="Arial" w:hAnsi="Arial" w:cs="Arial"/>
          <w:sz w:val="24"/>
          <w:szCs w:val="24"/>
        </w:rPr>
        <w:t>Kraków</w:t>
      </w:r>
    </w:p>
    <w:p w14:paraId="6002A4EE" w14:textId="663F590C"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6E5667A6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07E2A95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63347416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03D34E95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C7A6698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3438BFF6" w14:textId="77777777" w:rsidTr="001A0FA2">
        <w:tc>
          <w:tcPr>
            <w:tcW w:w="2269" w:type="dxa"/>
            <w:shd w:val="clear" w:color="auto" w:fill="auto"/>
          </w:tcPr>
          <w:p w14:paraId="5EBEC576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7AA1D74" w14:textId="77777777" w:rsidR="003E6519" w:rsidRPr="00D60734" w:rsidRDefault="00E65A04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60734">
              <w:rPr>
                <w:rFonts w:ascii="Arial" w:hAnsi="Arial" w:cs="Arial"/>
                <w:b/>
                <w:sz w:val="24"/>
                <w:szCs w:val="24"/>
              </w:rPr>
              <w:t>Zakup i dostawa gazów medycznych wraz z dzierżawą butli, zaworów oraz wózków na butle I</w:t>
            </w:r>
            <w:r w:rsidR="003E6519" w:rsidRPr="00D60734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</w:tr>
      <w:tr w:rsidR="00E65A04" w:rsidRPr="004E4B64" w14:paraId="77152EEA" w14:textId="77777777" w:rsidTr="00177275">
        <w:tc>
          <w:tcPr>
            <w:tcW w:w="2269" w:type="dxa"/>
            <w:shd w:val="clear" w:color="auto" w:fill="auto"/>
          </w:tcPr>
          <w:p w14:paraId="00290B86" w14:textId="77777777" w:rsidR="00E65A04" w:rsidRPr="004E4B64" w:rsidRDefault="00E65A04" w:rsidP="0017727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1ABCE46" w14:textId="77777777" w:rsidR="00E65A04" w:rsidRPr="00D60734" w:rsidRDefault="00E65A04" w:rsidP="0017727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60734">
              <w:rPr>
                <w:rFonts w:ascii="Arial" w:hAnsi="Arial" w:cs="Arial"/>
                <w:b/>
                <w:sz w:val="24"/>
                <w:szCs w:val="24"/>
              </w:rPr>
              <w:t>ZP/1/2025</w:t>
            </w:r>
          </w:p>
        </w:tc>
      </w:tr>
    </w:tbl>
    <w:p w14:paraId="02B5CD49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E65A04" w:rsidRPr="00E65A04">
        <w:rPr>
          <w:rFonts w:ascii="Arial" w:hAnsi="Arial" w:cs="Arial"/>
          <w:sz w:val="24"/>
          <w:szCs w:val="24"/>
        </w:rPr>
        <w:t>(</w:t>
      </w:r>
      <w:proofErr w:type="spellStart"/>
      <w:r w:rsidR="00E65A04" w:rsidRPr="00E65A04">
        <w:rPr>
          <w:rFonts w:ascii="Arial" w:hAnsi="Arial" w:cs="Arial"/>
          <w:sz w:val="24"/>
          <w:szCs w:val="24"/>
        </w:rPr>
        <w:t>t.j</w:t>
      </w:r>
      <w:proofErr w:type="spellEnd"/>
      <w:r w:rsidR="00E65A04" w:rsidRPr="00E65A04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65A04" w:rsidRPr="00C902DE" w14:paraId="3E32556B" w14:textId="77777777" w:rsidTr="0017727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39109D1" w14:textId="77777777" w:rsidR="00E65A04" w:rsidRPr="00C902DE" w:rsidRDefault="00E65A04" w:rsidP="0017727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65A04">
              <w:rPr>
                <w:rFonts w:ascii="Arial" w:hAnsi="Arial" w:cs="Arial"/>
                <w:sz w:val="24"/>
                <w:szCs w:val="24"/>
              </w:rPr>
              <w:t>części 1 zamówienia w wysokości 59 811.24 zł brutto;</w:t>
            </w:r>
          </w:p>
        </w:tc>
      </w:tr>
      <w:tr w:rsidR="00E65A04" w:rsidRPr="00C902DE" w14:paraId="27F948F9" w14:textId="77777777" w:rsidTr="0017727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C03C715" w14:textId="77777777" w:rsidR="00E65A04" w:rsidRPr="00C902DE" w:rsidRDefault="00E65A04" w:rsidP="0017727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65A04">
              <w:rPr>
                <w:rFonts w:ascii="Arial" w:hAnsi="Arial" w:cs="Arial"/>
                <w:sz w:val="24"/>
                <w:szCs w:val="24"/>
              </w:rPr>
              <w:t>części 2 zamówienia w wysokości 45 187.20 zł brutto;</w:t>
            </w:r>
          </w:p>
        </w:tc>
      </w:tr>
      <w:tr w:rsidR="00E65A04" w:rsidRPr="00C902DE" w14:paraId="0E925748" w14:textId="77777777" w:rsidTr="0017727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17131DB" w14:textId="77777777" w:rsidR="00E65A04" w:rsidRPr="00C902DE" w:rsidRDefault="00E65A04" w:rsidP="0017727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65A04">
              <w:rPr>
                <w:rFonts w:ascii="Arial" w:hAnsi="Arial" w:cs="Arial"/>
                <w:sz w:val="24"/>
                <w:szCs w:val="24"/>
              </w:rPr>
              <w:t>części 3 zamówienia w wysokości 11 048.40 zł brutto;</w:t>
            </w:r>
          </w:p>
        </w:tc>
      </w:tr>
    </w:tbl>
    <w:p w14:paraId="1F2B2BE4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63F8F49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1747E17" w14:textId="77777777" w:rsidR="00D60734" w:rsidRDefault="00D60734" w:rsidP="00D60734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Przewodniczący Komisji Przetargowej</w:t>
      </w:r>
    </w:p>
    <w:p w14:paraId="5265CAE0" w14:textId="2BD76618" w:rsidR="00C236D3" w:rsidRPr="00D60734" w:rsidRDefault="00D60734" w:rsidP="00D60734">
      <w:pPr>
        <w:pStyle w:val="Tekstpodstawowy"/>
        <w:spacing w:after="360"/>
        <w:ind w:left="4531" w:firstLine="425"/>
        <w:jc w:val="center"/>
        <w:rPr>
          <w:rFonts w:ascii="Arial" w:hAnsi="Arial" w:cs="Arial"/>
          <w:i/>
          <w:szCs w:val="24"/>
        </w:rPr>
      </w:pPr>
      <w:r>
        <w:rPr>
          <w:rFonts w:ascii="Arial" w:hAnsi="Arial" w:cs="Arial"/>
          <w:szCs w:val="24"/>
        </w:rPr>
        <w:t xml:space="preserve">Barbara </w:t>
      </w:r>
      <w:proofErr w:type="spellStart"/>
      <w:r>
        <w:rPr>
          <w:rFonts w:ascii="Arial" w:hAnsi="Arial" w:cs="Arial"/>
          <w:szCs w:val="24"/>
        </w:rPr>
        <w:t>Parcz</w:t>
      </w:r>
      <w:proofErr w:type="spellEnd"/>
    </w:p>
    <w:sectPr w:rsidR="00C236D3" w:rsidRPr="00D60734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2F2411" w14:textId="77777777" w:rsidR="0056510D" w:rsidRDefault="0056510D">
      <w:r>
        <w:separator/>
      </w:r>
    </w:p>
  </w:endnote>
  <w:endnote w:type="continuationSeparator" w:id="0">
    <w:p w14:paraId="26C046E6" w14:textId="77777777" w:rsidR="0056510D" w:rsidRDefault="005651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ED3D9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5FF03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CD57E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EB72873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AC25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BDC950" w14:textId="77777777" w:rsidR="009F189D" w:rsidRDefault="009F189D">
    <w:pPr>
      <w:pStyle w:val="Stopka"/>
      <w:tabs>
        <w:tab w:val="clear" w:pos="4536"/>
      </w:tabs>
      <w:jc w:val="center"/>
    </w:pPr>
  </w:p>
  <w:p w14:paraId="1FE0CFE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39B01C" w14:textId="77777777" w:rsidR="0056510D" w:rsidRDefault="0056510D">
      <w:r>
        <w:separator/>
      </w:r>
    </w:p>
  </w:footnote>
  <w:footnote w:type="continuationSeparator" w:id="0">
    <w:p w14:paraId="2BD7CC91" w14:textId="77777777" w:rsidR="0056510D" w:rsidRDefault="005651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88C30" w14:textId="77777777" w:rsidR="00E65A04" w:rsidRDefault="00E65A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46FED" w14:textId="77777777" w:rsidR="00E65A04" w:rsidRDefault="00E65A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247DD" w14:textId="77777777" w:rsidR="00E65A04" w:rsidRDefault="00E65A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510D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6510D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60734"/>
    <w:rsid w:val="00D7128F"/>
    <w:rsid w:val="00E65A04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1D5CD4"/>
  <w15:chartTrackingRefBased/>
  <w15:docId w15:val="{8CAFA6BA-DED1-4213-8666-46D73E89A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116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2025-03-12T06:44:00Z</dcterms:created>
  <dcterms:modified xsi:type="dcterms:W3CDTF">2025-03-12T06:45:00Z</dcterms:modified>
</cp:coreProperties>
</file>