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419F7" w:rsidRPr="006419F7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419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419F7">
        <w:rPr>
          <w:rFonts w:ascii="Arial" w:hAnsi="Arial" w:cs="Arial"/>
        </w:rPr>
        <w:t>Szpital Specjalistyczny im. Stefana Żeromskiego SPZOZ w Krakowie</w:t>
      </w:r>
    </w:p>
    <w:p w:rsidR="006676AE" w:rsidRPr="0012157F" w:rsidRDefault="006419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419F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6419F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419F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419F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6419F7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19F7" w:rsidRPr="0012157F" w:rsidTr="00BC33EE">
        <w:tc>
          <w:tcPr>
            <w:tcW w:w="9104" w:type="dxa"/>
            <w:shd w:val="clear" w:color="auto" w:fill="D9D9D9"/>
          </w:tcPr>
          <w:p w:rsidR="006419F7" w:rsidRPr="0012157F" w:rsidRDefault="006419F7" w:rsidP="00BC33E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419F7" w:rsidRPr="0012157F" w:rsidRDefault="006419F7" w:rsidP="00BC33E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419F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419F7" w:rsidRPr="00612283" w:rsidRDefault="006419F7" w:rsidP="00BC33E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419F7" w:rsidRPr="00612283" w:rsidRDefault="006419F7" w:rsidP="00BC33E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419F7" w:rsidRPr="0012157F" w:rsidRDefault="006419F7" w:rsidP="00BC33E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419F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419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(78 grup)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419F7" w:rsidRPr="00A2540E" w:rsidTr="00BC33EE">
        <w:tc>
          <w:tcPr>
            <w:tcW w:w="2269" w:type="dxa"/>
            <w:shd w:val="clear" w:color="auto" w:fill="auto"/>
          </w:tcPr>
          <w:p w:rsidR="006419F7" w:rsidRPr="00A2540E" w:rsidRDefault="006419F7" w:rsidP="00BC33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19F7" w:rsidRPr="00A2540E" w:rsidRDefault="006419F7" w:rsidP="00BC33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419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SZP-271-16/25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419F7" w:rsidRPr="006419F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6419F7" w:rsidRPr="00992BD8" w:rsidRDefault="006419F7" w:rsidP="006419F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6419F7" w:rsidP="006419F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6419F7" w:rsidRPr="00A44833" w:rsidRDefault="006419F7" w:rsidP="006419F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419F7" w:rsidRPr="0012157F" w:rsidRDefault="006419F7" w:rsidP="006419F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6419F7" w:rsidRPr="0012157F" w:rsidRDefault="006419F7" w:rsidP="006419F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30DB" w:rsidRDefault="001030DB" w:rsidP="0038231F">
      <w:pPr>
        <w:spacing w:after="0" w:line="240" w:lineRule="auto"/>
      </w:pPr>
      <w:r>
        <w:separator/>
      </w:r>
    </w:p>
  </w:endnote>
  <w:endnote w:type="continuationSeparator" w:id="0">
    <w:p w:rsidR="001030DB" w:rsidRDefault="001030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9F7" w:rsidRDefault="00641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9F7" w:rsidRDefault="00641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30DB" w:rsidRDefault="001030DB" w:rsidP="0038231F">
      <w:pPr>
        <w:spacing w:after="0" w:line="240" w:lineRule="auto"/>
      </w:pPr>
      <w:r>
        <w:separator/>
      </w:r>
    </w:p>
  </w:footnote>
  <w:footnote w:type="continuationSeparator" w:id="0">
    <w:p w:rsidR="001030DB" w:rsidRDefault="001030D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9F7" w:rsidRDefault="00641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9F7" w:rsidRDefault="006419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19F7" w:rsidRDefault="00641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177804">
    <w:abstractNumId w:val="11"/>
  </w:num>
  <w:num w:numId="2" w16cid:durableId="1593901802">
    <w:abstractNumId w:val="0"/>
  </w:num>
  <w:num w:numId="3" w16cid:durableId="1926764488">
    <w:abstractNumId w:val="10"/>
  </w:num>
  <w:num w:numId="4" w16cid:durableId="323707986">
    <w:abstractNumId w:val="13"/>
  </w:num>
  <w:num w:numId="5" w16cid:durableId="1934901350">
    <w:abstractNumId w:val="12"/>
  </w:num>
  <w:num w:numId="6" w16cid:durableId="1283460987">
    <w:abstractNumId w:val="9"/>
  </w:num>
  <w:num w:numId="7" w16cid:durableId="401370598">
    <w:abstractNumId w:val="1"/>
  </w:num>
  <w:num w:numId="8" w16cid:durableId="1864512337">
    <w:abstractNumId w:val="6"/>
  </w:num>
  <w:num w:numId="9" w16cid:durableId="2009478654">
    <w:abstractNumId w:val="4"/>
  </w:num>
  <w:num w:numId="10" w16cid:durableId="543248025">
    <w:abstractNumId w:val="7"/>
  </w:num>
  <w:num w:numId="11" w16cid:durableId="106514338">
    <w:abstractNumId w:val="5"/>
  </w:num>
  <w:num w:numId="12" w16cid:durableId="1305162666">
    <w:abstractNumId w:val="8"/>
  </w:num>
  <w:num w:numId="13" w16cid:durableId="1366636838">
    <w:abstractNumId w:val="3"/>
  </w:num>
  <w:num w:numId="14" w16cid:durableId="492382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0D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30DB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19F7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7B5C1B6-FCFE-4705-B6CB-3A71D812A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2025-03-10T11:15:00Z</dcterms:created>
  <dcterms:modified xsi:type="dcterms:W3CDTF">2025-03-10T11:15:00Z</dcterms:modified>
</cp:coreProperties>
</file>