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53A6D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F5B7E" w:rsidRPr="007F5B7E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32F65DA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C633882" w14:textId="77777777" w:rsidR="005D05C3" w:rsidRPr="0012157F" w:rsidRDefault="007F5B7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5B7E">
        <w:rPr>
          <w:rFonts w:ascii="Arial" w:hAnsi="Arial" w:cs="Arial"/>
        </w:rPr>
        <w:t>Szpital Specjalistyczny im. Stefana Żeromskiego SPZOZ w Krakowie</w:t>
      </w:r>
    </w:p>
    <w:p w14:paraId="757BA4AC" w14:textId="77777777" w:rsidR="005D05C3" w:rsidRPr="0012157F" w:rsidRDefault="007F5B7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5B7E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7F5B7E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23694556" w14:textId="77777777" w:rsidR="005D05C3" w:rsidRDefault="007F5B7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F5B7E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7F5B7E">
        <w:rPr>
          <w:rFonts w:ascii="Arial" w:hAnsi="Arial" w:cs="Arial"/>
        </w:rPr>
        <w:t>Kraków</w:t>
      </w:r>
    </w:p>
    <w:p w14:paraId="1895A89F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0728DF7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5BD0B09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65B4D293" w14:textId="77777777" w:rsidTr="001B7D97">
        <w:tc>
          <w:tcPr>
            <w:tcW w:w="2800" w:type="dxa"/>
            <w:shd w:val="clear" w:color="auto" w:fill="auto"/>
          </w:tcPr>
          <w:p w14:paraId="405D04A1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B875C58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2EE7D3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46EB12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636A97C6" w14:textId="77777777" w:rsidTr="001B7D97">
        <w:tc>
          <w:tcPr>
            <w:tcW w:w="2800" w:type="dxa"/>
            <w:shd w:val="clear" w:color="auto" w:fill="auto"/>
          </w:tcPr>
          <w:p w14:paraId="64FF44B7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FFC0F3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3E0E96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6608C1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B4D6199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5B7E" w:rsidRPr="0012157F" w14:paraId="3878D397" w14:textId="77777777" w:rsidTr="00BC33EE">
        <w:tc>
          <w:tcPr>
            <w:tcW w:w="9104" w:type="dxa"/>
            <w:shd w:val="clear" w:color="auto" w:fill="D9D9D9"/>
          </w:tcPr>
          <w:p w14:paraId="32A5D5D1" w14:textId="77777777" w:rsidR="007F5B7E" w:rsidRPr="0012157F" w:rsidRDefault="007F5B7E" w:rsidP="00BC33E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F088559" w14:textId="77777777" w:rsidR="007F5B7E" w:rsidRPr="00094F76" w:rsidRDefault="007F5B7E" w:rsidP="00BC33E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F5B7E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24F079AE" w14:textId="77777777" w:rsidR="007F5B7E" w:rsidRPr="004B5FB1" w:rsidRDefault="007F5B7E" w:rsidP="00BC33E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0E5A175C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13ECD2F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48045619" w14:textId="77777777" w:rsidTr="001B7D97">
        <w:tc>
          <w:tcPr>
            <w:tcW w:w="2269" w:type="dxa"/>
            <w:shd w:val="clear" w:color="auto" w:fill="auto"/>
          </w:tcPr>
          <w:p w14:paraId="515256B8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D5B818" w14:textId="77777777" w:rsidR="00ED79A4" w:rsidRPr="00A2540E" w:rsidRDefault="007F5B7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5B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przeglądów okresowych sprzętu medycznego na potrzeby Oddziałów Szpitalnych (78 grup)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F5B7E" w:rsidRPr="00A2540E" w14:paraId="3C47A79F" w14:textId="77777777" w:rsidTr="00BC33EE">
        <w:tc>
          <w:tcPr>
            <w:tcW w:w="2269" w:type="dxa"/>
            <w:shd w:val="clear" w:color="auto" w:fill="auto"/>
          </w:tcPr>
          <w:p w14:paraId="6967CDB4" w14:textId="77777777" w:rsidR="007F5B7E" w:rsidRPr="00A2540E" w:rsidRDefault="007F5B7E" w:rsidP="00BC33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4B5D50" w14:textId="77777777" w:rsidR="007F5B7E" w:rsidRPr="00A2540E" w:rsidRDefault="007F5B7E" w:rsidP="00BC33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5B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SZP-271-16/25</w:t>
            </w:r>
          </w:p>
        </w:tc>
      </w:tr>
    </w:tbl>
    <w:p w14:paraId="23F64545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9CC3EFC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F5B7E" w:rsidRPr="007F5B7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1979EC3" w14:textId="60BB4F33" w:rsidR="004007F0" w:rsidRPr="004007F0" w:rsidRDefault="004007F0" w:rsidP="004007F0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007F0">
        <w:rPr>
          <w:rFonts w:ascii="Arial" w:hAnsi="Arial" w:cs="Arial"/>
          <w:sz w:val="24"/>
          <w:szCs w:val="24"/>
        </w:rPr>
        <w:t>art. 108 ust. 1 ustawy Pzp,</w:t>
      </w:r>
    </w:p>
    <w:p w14:paraId="20B26B7E" w14:textId="2C4276B0" w:rsidR="004007F0" w:rsidRPr="004007F0" w:rsidRDefault="004007F0" w:rsidP="004007F0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007F0">
        <w:rPr>
          <w:rFonts w:ascii="Arial" w:hAnsi="Arial" w:cs="Arial"/>
          <w:sz w:val="24"/>
          <w:szCs w:val="24"/>
        </w:rPr>
        <w:lastRenderedPageBreak/>
        <w:t>art. 109 ust. 1 pkt 4 ustawy Pzp,</w:t>
      </w:r>
    </w:p>
    <w:p w14:paraId="188FBC54" w14:textId="0CD01635" w:rsidR="00743884" w:rsidRPr="004B5FB1" w:rsidRDefault="004007F0" w:rsidP="004007F0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007F0">
        <w:rPr>
          <w:rFonts w:ascii="Arial" w:hAnsi="Arial" w:cs="Arial"/>
          <w:sz w:val="24"/>
          <w:szCs w:val="24"/>
        </w:rPr>
        <w:tab/>
        <w:t>art. 7 ust. 1 ustawy z dnia 13 kwietnia 2022 r. o szczególnych rozwiązaniach w zakresie przeciwdziałania wspieraniu agresji na Ukrainę oraz służących ochronie bezpieczeństwa narodowego (t.j. Dz. U. z 2023r. poz. 1497),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5E97262D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7A08009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35CC47F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EAECD7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0F634A22" w14:textId="77777777" w:rsidTr="001B7D97">
        <w:tc>
          <w:tcPr>
            <w:tcW w:w="2660" w:type="dxa"/>
            <w:shd w:val="clear" w:color="auto" w:fill="auto"/>
          </w:tcPr>
          <w:p w14:paraId="178CD07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0274A3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E55FA2A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36AF838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9C169D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C0538DD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F5B7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F1FB7A4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919DF" w14:textId="77777777" w:rsidR="002E523A" w:rsidRDefault="002E523A" w:rsidP="0038231F">
      <w:pPr>
        <w:spacing w:after="0" w:line="240" w:lineRule="auto"/>
      </w:pPr>
      <w:r>
        <w:separator/>
      </w:r>
    </w:p>
  </w:endnote>
  <w:endnote w:type="continuationSeparator" w:id="0">
    <w:p w14:paraId="45B6717B" w14:textId="77777777" w:rsidR="002E523A" w:rsidRDefault="002E52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BD57D" w14:textId="77777777" w:rsidR="007F5B7E" w:rsidRDefault="007F5B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14FD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7405A8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7D64B" w14:textId="77777777" w:rsidR="007F5B7E" w:rsidRDefault="007F5B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7073B" w14:textId="77777777" w:rsidR="002E523A" w:rsidRDefault="002E523A" w:rsidP="0038231F">
      <w:pPr>
        <w:spacing w:after="0" w:line="240" w:lineRule="auto"/>
      </w:pPr>
      <w:r>
        <w:separator/>
      </w:r>
    </w:p>
  </w:footnote>
  <w:footnote w:type="continuationSeparator" w:id="0">
    <w:p w14:paraId="54290780" w14:textId="77777777" w:rsidR="002E523A" w:rsidRDefault="002E52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E3D77" w14:textId="77777777" w:rsidR="007F5B7E" w:rsidRDefault="007F5B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41B8D" w14:textId="77777777" w:rsidR="007F5B7E" w:rsidRDefault="007F5B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07C24" w14:textId="77777777" w:rsidR="007F5B7E" w:rsidRDefault="007F5B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763377">
    <w:abstractNumId w:val="12"/>
  </w:num>
  <w:num w:numId="2" w16cid:durableId="968171651">
    <w:abstractNumId w:val="0"/>
  </w:num>
  <w:num w:numId="3" w16cid:durableId="28991883">
    <w:abstractNumId w:val="11"/>
  </w:num>
  <w:num w:numId="4" w16cid:durableId="1353460099">
    <w:abstractNumId w:val="16"/>
  </w:num>
  <w:num w:numId="5" w16cid:durableId="1403941124">
    <w:abstractNumId w:val="13"/>
  </w:num>
  <w:num w:numId="6" w16cid:durableId="1976793962">
    <w:abstractNumId w:val="10"/>
  </w:num>
  <w:num w:numId="7" w16cid:durableId="1693802266">
    <w:abstractNumId w:val="1"/>
  </w:num>
  <w:num w:numId="8" w16cid:durableId="622466203">
    <w:abstractNumId w:val="6"/>
  </w:num>
  <w:num w:numId="9" w16cid:durableId="535199424">
    <w:abstractNumId w:val="4"/>
  </w:num>
  <w:num w:numId="10" w16cid:durableId="1339818908">
    <w:abstractNumId w:val="7"/>
  </w:num>
  <w:num w:numId="11" w16cid:durableId="492994529">
    <w:abstractNumId w:val="5"/>
  </w:num>
  <w:num w:numId="12" w16cid:durableId="798375268">
    <w:abstractNumId w:val="9"/>
  </w:num>
  <w:num w:numId="13" w16cid:durableId="1545478622">
    <w:abstractNumId w:val="3"/>
  </w:num>
  <w:num w:numId="14" w16cid:durableId="1998609062">
    <w:abstractNumId w:val="2"/>
  </w:num>
  <w:num w:numId="15" w16cid:durableId="1447046881">
    <w:abstractNumId w:val="15"/>
  </w:num>
  <w:num w:numId="16" w16cid:durableId="1017737833">
    <w:abstractNumId w:val="8"/>
  </w:num>
  <w:num w:numId="17" w16cid:durableId="19645335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23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523A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07F0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5B7E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59DB5A"/>
  <w15:docId w15:val="{55FFCEFF-1BE1-4594-850A-A01758344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2025-03-10T11:16:00Z</dcterms:created>
  <dcterms:modified xsi:type="dcterms:W3CDTF">2025-03-10T11:33:00Z</dcterms:modified>
</cp:coreProperties>
</file>