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386A3" w14:textId="77724710" w:rsidR="009475A8" w:rsidRPr="003D7A7D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C27764" w:rsidRPr="003D7A7D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2140D92F" w14:textId="77777777" w:rsidR="008F3D36" w:rsidRPr="003D7A7D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FD89BDE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3E06B8A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138A6973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FFC0BDD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35FE1C5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50651D27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21C5229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388C570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510B2BA9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496C14C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6823E5A" w14:textId="77777777" w:rsidR="008F3D36" w:rsidRPr="003D7A7D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1D9ECFF3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709C5B2A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39625BCF" w14:textId="77777777" w:rsidR="008F3D36" w:rsidRPr="003D7A7D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D68F04A" w14:textId="1E4AEA51" w:rsidR="008F3D36" w:rsidRPr="003D7A7D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3D7A7D"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myjki ultradźwiękowej dla </w:t>
      </w:r>
      <w:proofErr w:type="spellStart"/>
      <w:r w:rsidR="003D7A7D"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WIMiC</w:t>
      </w:r>
      <w:proofErr w:type="spellEnd"/>
      <w:r w:rsidR="003D7A7D"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DE-dzp.272-142/25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3D7A7D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0DD7036E" w14:textId="77777777" w:rsidR="008F3D36" w:rsidRPr="003D7A7D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CAB3D73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06117E1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3D7A7D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47DDE7EE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4C1AEBDB" w14:textId="51F6D62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FD70DEB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83DD6A6" w14:textId="77777777" w:rsidR="008F3D36" w:rsidRPr="003D7A7D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376075D2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94D920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5A6051" w14:textId="77777777" w:rsidR="008F3D36" w:rsidRPr="003D7A7D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8133377" w14:textId="2AC780A7" w:rsidR="005103B9" w:rsidRPr="003D7A7D" w:rsidRDefault="008F3D36" w:rsidP="0056436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D7A7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5711" w14:textId="77777777" w:rsidR="002E6400" w:rsidRDefault="002E6400" w:rsidP="0038231F">
      <w:pPr>
        <w:spacing w:after="0" w:line="240" w:lineRule="auto"/>
      </w:pPr>
      <w:r>
        <w:separator/>
      </w:r>
    </w:p>
  </w:endnote>
  <w:endnote w:type="continuationSeparator" w:id="0">
    <w:p w14:paraId="721312BA" w14:textId="77777777" w:rsidR="002E6400" w:rsidRDefault="002E6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D74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6BC6BA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782D4" w14:textId="77777777" w:rsidR="002E6400" w:rsidRDefault="002E6400" w:rsidP="0038231F">
      <w:pPr>
        <w:spacing w:after="0" w:line="240" w:lineRule="auto"/>
      </w:pPr>
      <w:r>
        <w:separator/>
      </w:r>
    </w:p>
  </w:footnote>
  <w:footnote w:type="continuationSeparator" w:id="0">
    <w:p w14:paraId="2A4B13E0" w14:textId="77777777" w:rsidR="002E6400" w:rsidRDefault="002E6400" w:rsidP="0038231F">
      <w:pPr>
        <w:spacing w:after="0" w:line="240" w:lineRule="auto"/>
      </w:pPr>
      <w:r>
        <w:continuationSeparator/>
      </w:r>
    </w:p>
  </w:footnote>
  <w:footnote w:id="1">
    <w:p w14:paraId="28CCFC2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F27FF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D146" w14:textId="6C888E32" w:rsidR="003C5841" w:rsidRDefault="003C5841" w:rsidP="0056436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29430">
    <w:abstractNumId w:val="7"/>
  </w:num>
  <w:num w:numId="2" w16cid:durableId="215245031">
    <w:abstractNumId w:val="0"/>
  </w:num>
  <w:num w:numId="3" w16cid:durableId="1500265016">
    <w:abstractNumId w:val="6"/>
  </w:num>
  <w:num w:numId="4" w16cid:durableId="760562648">
    <w:abstractNumId w:val="9"/>
  </w:num>
  <w:num w:numId="5" w16cid:durableId="132257401">
    <w:abstractNumId w:val="8"/>
  </w:num>
  <w:num w:numId="6" w16cid:durableId="1637952419">
    <w:abstractNumId w:val="5"/>
  </w:num>
  <w:num w:numId="7" w16cid:durableId="1236747235">
    <w:abstractNumId w:val="1"/>
  </w:num>
  <w:num w:numId="8" w16cid:durableId="368341711">
    <w:abstractNumId w:val="3"/>
  </w:num>
  <w:num w:numId="9" w16cid:durableId="871845868">
    <w:abstractNumId w:val="2"/>
  </w:num>
  <w:num w:numId="10" w16cid:durableId="1740515925">
    <w:abstractNumId w:val="4"/>
  </w:num>
  <w:num w:numId="11" w16cid:durableId="1232691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40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0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841"/>
    <w:rsid w:val="003D7A7D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4362"/>
    <w:rsid w:val="00596721"/>
    <w:rsid w:val="005C39CA"/>
    <w:rsid w:val="005E176A"/>
    <w:rsid w:val="00634311"/>
    <w:rsid w:val="00641874"/>
    <w:rsid w:val="006676AE"/>
    <w:rsid w:val="006A3A1F"/>
    <w:rsid w:val="006A52B6"/>
    <w:rsid w:val="006D30DC"/>
    <w:rsid w:val="006F0034"/>
    <w:rsid w:val="006F1219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16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5E1F"/>
    <w:rsid w:val="00B8005E"/>
    <w:rsid w:val="00B90E42"/>
    <w:rsid w:val="00BB0C3C"/>
    <w:rsid w:val="00BD3D80"/>
    <w:rsid w:val="00C014B5"/>
    <w:rsid w:val="00C113BF"/>
    <w:rsid w:val="00C27764"/>
    <w:rsid w:val="00C4103F"/>
    <w:rsid w:val="00C47DDD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70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0110D"/>
  <w15:chartTrackingRefBased/>
  <w15:docId w15:val="{F57D0DFD-B1C1-4732-9ABB-35357764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2025-03-10T07:54:00Z</dcterms:created>
  <dcterms:modified xsi:type="dcterms:W3CDTF">2025-03-10T07:54:00Z</dcterms:modified>
</cp:coreProperties>
</file>