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7CB6C" w14:textId="77777777" w:rsidR="00843A88" w:rsidRPr="00FB3BE2" w:rsidRDefault="00677B7E" w:rsidP="00FD4AEC">
      <w:pPr>
        <w:spacing w:after="480"/>
        <w:jc w:val="right"/>
      </w:pPr>
      <w:r w:rsidRPr="00FB3BE2">
        <w:t>DRWINIA</w:t>
      </w:r>
      <w:r w:rsidR="00843A88" w:rsidRPr="00FB3BE2">
        <w:t xml:space="preserve"> dnia: </w:t>
      </w:r>
      <w:r w:rsidRPr="00FB3BE2">
        <w:t>2025-03-10</w:t>
      </w:r>
    </w:p>
    <w:p w14:paraId="60D3E4FE" w14:textId="77777777" w:rsidR="00843A88" w:rsidRPr="00FB3BE2" w:rsidRDefault="00677B7E" w:rsidP="00843A88">
      <w:pPr>
        <w:spacing w:line="360" w:lineRule="auto"/>
        <w:rPr>
          <w:b/>
          <w:bCs/>
        </w:rPr>
      </w:pPr>
      <w:r w:rsidRPr="00FB3BE2">
        <w:rPr>
          <w:b/>
          <w:bCs/>
        </w:rPr>
        <w:t>GMINA DRWINIA</w:t>
      </w:r>
    </w:p>
    <w:p w14:paraId="3C04E0A8" w14:textId="77777777" w:rsidR="00843A88" w:rsidRPr="00FB3BE2" w:rsidRDefault="00677B7E" w:rsidP="00843A88">
      <w:pPr>
        <w:spacing w:line="360" w:lineRule="auto"/>
      </w:pPr>
      <w:r w:rsidRPr="00FB3BE2">
        <w:t>DRWINIA57</w:t>
      </w:r>
    </w:p>
    <w:p w14:paraId="222B5497" w14:textId="77777777" w:rsidR="00843A88" w:rsidRPr="00FB3BE2" w:rsidRDefault="00677B7E" w:rsidP="00FB3BE2">
      <w:r w:rsidRPr="00FB3BE2">
        <w:t>32-709DRWINIA</w:t>
      </w:r>
    </w:p>
    <w:p w14:paraId="7358EA3C" w14:textId="77777777" w:rsidR="00FB3BE2" w:rsidRPr="00FB3BE2" w:rsidRDefault="00FB3BE2" w:rsidP="00FB3BE2">
      <w:r w:rsidRPr="00FB3BE2">
        <w:t>Pismo: ZP.271.4.2025.1</w:t>
      </w:r>
    </w:p>
    <w:p w14:paraId="351F07A5" w14:textId="77777777" w:rsidR="00843A88" w:rsidRPr="00FB3BE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B3BE2">
        <w:rPr>
          <w:b/>
        </w:rPr>
        <w:t>WYKONAWCY</w:t>
      </w:r>
    </w:p>
    <w:p w14:paraId="0275048F" w14:textId="77777777" w:rsidR="00843A88" w:rsidRPr="00FB3BE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B3BE2">
        <w:t>ubiegający się o zamówienie</w:t>
      </w:r>
    </w:p>
    <w:p w14:paraId="5E3C9D97" w14:textId="77777777" w:rsidR="004E4B64" w:rsidRPr="00FB3BE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B3BE2">
        <w:rPr>
          <w:rFonts w:eastAsia="Calibri"/>
          <w:lang w:eastAsia="en-US"/>
        </w:rPr>
        <w:t xml:space="preserve">Dotyczy: </w:t>
      </w:r>
      <w:r w:rsidRPr="00FB3BE2">
        <w:t>postępowania o udzielenie zamówienia publicznego</w:t>
      </w:r>
      <w:r w:rsidRPr="00FB3BE2">
        <w:rPr>
          <w:rFonts w:eastAsia="Calibri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FB3BE2" w14:paraId="31E0ED21" w14:textId="77777777" w:rsidTr="00FB3BE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56769A2D" w14:textId="77777777" w:rsidR="004E4B64" w:rsidRPr="00FB3BE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B3BE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05858B" w14:textId="77777777" w:rsidR="004E4B64" w:rsidRPr="00FB3BE2" w:rsidRDefault="00677B7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B3BE2">
              <w:rPr>
                <w:bCs/>
              </w:rPr>
              <w:t>Przebudowa i rozbudowa dróg gminnych w ramach Rządowego Funduszu Rozwoju Dróg</w:t>
            </w:r>
            <w:r w:rsidR="004E4B64" w:rsidRPr="00FB3BE2">
              <w:rPr>
                <w:bCs/>
              </w:rPr>
              <w:t>.</w:t>
            </w:r>
          </w:p>
        </w:tc>
      </w:tr>
      <w:tr w:rsidR="00677B7E" w:rsidRPr="00FB3BE2" w14:paraId="717F4701" w14:textId="77777777" w:rsidTr="00FB3BE2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1CF5D758" w14:textId="77777777" w:rsidR="00677B7E" w:rsidRPr="00FB3BE2" w:rsidRDefault="00677B7E" w:rsidP="00584E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B3BE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5301F8" w14:textId="77777777" w:rsidR="00677B7E" w:rsidRPr="00FB3BE2" w:rsidRDefault="00677B7E" w:rsidP="00584E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B3BE2">
              <w:rPr>
                <w:bCs/>
              </w:rPr>
              <w:t>ZP.271.4.2025</w:t>
            </w:r>
          </w:p>
        </w:tc>
      </w:tr>
      <w:tr w:rsidR="00843A88" w:rsidRPr="00FB3BE2" w14:paraId="6F8DFD5B" w14:textId="77777777" w:rsidTr="00FB3BE2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3AD3EF3E" w14:textId="77777777" w:rsidR="00843A88" w:rsidRPr="00FB3BE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B3BE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53D721D" w14:textId="77777777" w:rsidR="0012774F" w:rsidRPr="00FB3BE2" w:rsidRDefault="00520165" w:rsidP="004E4B64">
      <w:pPr>
        <w:spacing w:before="600" w:after="240" w:line="360" w:lineRule="auto"/>
        <w:jc w:val="both"/>
      </w:pPr>
      <w:r w:rsidRPr="00FB3BE2">
        <w:t xml:space="preserve">Zamawiający, </w:t>
      </w:r>
      <w:r w:rsidR="00677B7E" w:rsidRPr="00FB3BE2">
        <w:rPr>
          <w:b/>
        </w:rPr>
        <w:t>GMINA DRWINIA</w:t>
      </w:r>
      <w:r w:rsidRPr="00FB3BE2">
        <w:t xml:space="preserve">, działając na podstawie art. </w:t>
      </w:r>
      <w:r w:rsidR="00E74BC3" w:rsidRPr="00FB3BE2">
        <w:t>284</w:t>
      </w:r>
      <w:r w:rsidRPr="00FB3BE2">
        <w:t xml:space="preserve"> ust. </w:t>
      </w:r>
      <w:r w:rsidR="0029606A" w:rsidRPr="00FB3BE2">
        <w:t>6</w:t>
      </w:r>
      <w:r w:rsidRPr="00FB3BE2">
        <w:t xml:space="preserve"> ustawy z dnia </w:t>
      </w:r>
      <w:r w:rsidR="0029606A" w:rsidRPr="00FB3BE2">
        <w:t xml:space="preserve">11września </w:t>
      </w:r>
      <w:r w:rsidRPr="00FB3BE2">
        <w:t>20</w:t>
      </w:r>
      <w:r w:rsidR="0029606A" w:rsidRPr="00FB3BE2">
        <w:t>19</w:t>
      </w:r>
      <w:r w:rsidRPr="00FB3BE2">
        <w:t xml:space="preserve"> r</w:t>
      </w:r>
      <w:r w:rsidR="0029606A" w:rsidRPr="00FB3BE2">
        <w:t>.</w:t>
      </w:r>
      <w:r w:rsidRPr="00FB3BE2">
        <w:t xml:space="preserve"> Prawo </w:t>
      </w:r>
      <w:r w:rsidR="0029606A" w:rsidRPr="00FB3BE2">
        <w:t>z</w:t>
      </w:r>
      <w:r w:rsidRPr="00FB3BE2">
        <w:t xml:space="preserve">amówień </w:t>
      </w:r>
      <w:r w:rsidR="0029606A" w:rsidRPr="00FB3BE2">
        <w:t>p</w:t>
      </w:r>
      <w:r w:rsidRPr="00FB3BE2">
        <w:t xml:space="preserve">ublicznych </w:t>
      </w:r>
      <w:r w:rsidR="00677B7E" w:rsidRPr="00FB3BE2">
        <w:t>(</w:t>
      </w:r>
      <w:proofErr w:type="spellStart"/>
      <w:r w:rsidR="00677B7E" w:rsidRPr="00FB3BE2">
        <w:t>t.j</w:t>
      </w:r>
      <w:proofErr w:type="spellEnd"/>
      <w:r w:rsidR="00677B7E" w:rsidRPr="00FB3BE2">
        <w:t>. Dz. U. z 2024 poz. 1320)</w:t>
      </w:r>
      <w:r w:rsidR="00BE7BFD" w:rsidRPr="00FB3BE2">
        <w:t xml:space="preserve">, </w:t>
      </w:r>
      <w:r w:rsidR="00E74BC3" w:rsidRPr="00FB3BE2">
        <w:t>udostępnia</w:t>
      </w:r>
      <w:r w:rsidR="00BE7BFD" w:rsidRPr="00FB3BE2">
        <w:t xml:space="preserve"> poniżej treść zapytań do S</w:t>
      </w:r>
      <w:r w:rsidR="0012774F" w:rsidRPr="00FB3BE2">
        <w:t>pecyfikacji Warunków Zamówienia (</w:t>
      </w:r>
      <w:r w:rsidR="0012774F" w:rsidRPr="00FB3BE2">
        <w:rPr>
          <w:lang w:eastAsia="ar-SA"/>
        </w:rPr>
        <w:t xml:space="preserve">zwanej </w:t>
      </w:r>
      <w:proofErr w:type="spellStart"/>
      <w:r w:rsidR="0012774F" w:rsidRPr="00FB3BE2">
        <w:rPr>
          <w:lang w:eastAsia="ar-SA"/>
        </w:rPr>
        <w:t>dalej</w:t>
      </w:r>
      <w:r w:rsidR="0012774F" w:rsidRPr="00FB3BE2">
        <w:rPr>
          <w:bCs/>
          <w:lang w:eastAsia="ar-SA"/>
        </w:rPr>
        <w:t>”SWZ</w:t>
      </w:r>
      <w:proofErr w:type="spellEnd"/>
      <w:r w:rsidR="0012774F" w:rsidRPr="00FB3BE2">
        <w:rPr>
          <w:bCs/>
          <w:lang w:eastAsia="ar-SA"/>
        </w:rPr>
        <w:t>”)</w:t>
      </w:r>
      <w:r w:rsidR="00E74BC3" w:rsidRPr="00FB3BE2">
        <w:t>wraz z wyjaśnieniami</w:t>
      </w:r>
      <w:r w:rsidR="0012774F" w:rsidRPr="00FB3BE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7B7E" w:rsidRPr="00FB3BE2" w14:paraId="7CD2C845" w14:textId="77777777" w:rsidTr="00584E2C">
        <w:tc>
          <w:tcPr>
            <w:tcW w:w="9356" w:type="dxa"/>
            <w:shd w:val="clear" w:color="auto" w:fill="auto"/>
          </w:tcPr>
          <w:p w14:paraId="114F854D" w14:textId="77777777" w:rsidR="00677B7E" w:rsidRPr="00FB3BE2" w:rsidRDefault="00FB3BE2" w:rsidP="00584E2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Pytania</w:t>
            </w:r>
          </w:p>
          <w:p w14:paraId="32B98861" w14:textId="77777777" w:rsidR="00677B7E" w:rsidRPr="00FB3BE2" w:rsidRDefault="00677B7E" w:rsidP="00584E2C">
            <w:pPr>
              <w:spacing w:after="120" w:line="360" w:lineRule="auto"/>
              <w:ind w:left="30" w:right="-72"/>
              <w:jc w:val="both"/>
            </w:pPr>
            <w:r w:rsidRPr="00FB3BE2">
              <w:t>Pytanie 1.</w:t>
            </w:r>
          </w:p>
          <w:p w14:paraId="12B1CDED" w14:textId="4D235F62" w:rsidR="00677B7E" w:rsidRDefault="00677B7E" w:rsidP="00FB3BE2">
            <w:pPr>
              <w:spacing w:after="120" w:line="360" w:lineRule="auto"/>
              <w:ind w:left="30" w:right="-72"/>
              <w:jc w:val="both"/>
            </w:pPr>
            <w:r w:rsidRPr="00FB3BE2">
              <w:t>W pozycji 3.2.1 i 4.2.1 dla Części 1 i poz. 4.4.1 i 5.4.2 dla Części 2 przedmiaru robót„</w:t>
            </w:r>
            <w:r w:rsidR="006430EF">
              <w:t xml:space="preserve"> </w:t>
            </w:r>
            <w:r w:rsidRPr="00FB3BE2">
              <w:t>Profilowanie i zagęszczanie podłoża pod warstwy konstrukcyjne nawierzchni,</w:t>
            </w:r>
            <w:r w:rsidR="006430EF">
              <w:t xml:space="preserve"> </w:t>
            </w:r>
            <w:r w:rsidRPr="00FB3BE2">
              <w:t>wykonywane mechanicznie, kategoria gruntu II-VI, walec wibracyjny. Podłoże należy</w:t>
            </w:r>
            <w:r w:rsidR="006430EF">
              <w:t xml:space="preserve"> </w:t>
            </w:r>
            <w:r w:rsidRPr="00FB3BE2">
              <w:t xml:space="preserve">doprowadzić do kategorii G1, charakteryzującego się wartością wskaźnika zagęszczenia Is?1,00 oraz wtórnym modułem zagęszczenia E2?80 </w:t>
            </w:r>
            <w:proofErr w:type="spellStart"/>
            <w:r w:rsidRPr="00FB3BE2">
              <w:t>MPa”W</w:t>
            </w:r>
            <w:proofErr w:type="spellEnd"/>
            <w:r w:rsidRPr="00FB3BE2">
              <w:t xml:space="preserve"> SST podaje, że wartość wtórnego modułu odkształcenia ma być większa od 60MPa,Prosimy o ustalenie jaką wersję mamy brać pod uwagę?</w:t>
            </w:r>
          </w:p>
          <w:p w14:paraId="691DBAB2" w14:textId="77777777" w:rsidR="00677B7E" w:rsidRPr="00FB3BE2" w:rsidRDefault="00677B7E" w:rsidP="00584E2C">
            <w:pPr>
              <w:spacing w:after="120" w:line="360" w:lineRule="auto"/>
              <w:ind w:left="30" w:right="-72"/>
              <w:jc w:val="both"/>
            </w:pPr>
            <w:r w:rsidRPr="00FB3BE2">
              <w:t>Pytanie 2:</w:t>
            </w:r>
          </w:p>
          <w:p w14:paraId="34901E0C" w14:textId="77777777" w:rsidR="00677B7E" w:rsidRDefault="00677B7E" w:rsidP="00584E2C">
            <w:pPr>
              <w:spacing w:after="120" w:line="360" w:lineRule="auto"/>
              <w:ind w:left="30" w:right="-72"/>
              <w:jc w:val="both"/>
            </w:pPr>
            <w:r w:rsidRPr="00FB3BE2">
              <w:t>Prosimy o podanie technologii doprowadzenia podłoża do kategorii G1</w:t>
            </w:r>
          </w:p>
          <w:p w14:paraId="2284AD20" w14:textId="156049FC" w:rsidR="00874C5C" w:rsidRDefault="00874C5C" w:rsidP="00810D4B">
            <w:pPr>
              <w:rPr>
                <w:sz w:val="19"/>
                <w:szCs w:val="19"/>
              </w:rPr>
            </w:pPr>
            <w:r>
              <w:t xml:space="preserve">Odp. </w:t>
            </w:r>
            <w:r w:rsidRPr="00874C5C">
              <w:rPr>
                <w:sz w:val="19"/>
                <w:szCs w:val="19"/>
              </w:rPr>
              <w:t xml:space="preserve">doprowadzenie podłoża do kat. G1 (E2=&gt;80Mpa, </w:t>
            </w:r>
            <w:proofErr w:type="spellStart"/>
            <w:r w:rsidRPr="00874C5C">
              <w:rPr>
                <w:sz w:val="19"/>
                <w:szCs w:val="19"/>
              </w:rPr>
              <w:t>Is</w:t>
            </w:r>
            <w:proofErr w:type="spellEnd"/>
            <w:r w:rsidRPr="00874C5C">
              <w:rPr>
                <w:sz w:val="19"/>
                <w:szCs w:val="19"/>
              </w:rPr>
              <w:t>=&gt;1,0) podano w OT </w:t>
            </w:r>
            <w:r>
              <w:rPr>
                <w:sz w:val="19"/>
                <w:szCs w:val="19"/>
              </w:rPr>
              <w:t xml:space="preserve">projektu technicznego </w:t>
            </w:r>
            <w:r w:rsidRPr="00874C5C">
              <w:rPr>
                <w:sz w:val="19"/>
                <w:szCs w:val="19"/>
              </w:rPr>
              <w:t xml:space="preserve"> (w rozdziale dot. konstrukcji) i Przekrojach konstrukcyjnych</w:t>
            </w:r>
          </w:p>
          <w:p w14:paraId="62AF616C" w14:textId="77777777" w:rsidR="00810D4B" w:rsidRPr="00810D4B" w:rsidRDefault="00810D4B" w:rsidP="00810D4B">
            <w:pPr>
              <w:rPr>
                <w:sz w:val="19"/>
                <w:szCs w:val="19"/>
              </w:rPr>
            </w:pPr>
          </w:p>
          <w:p w14:paraId="56F27852" w14:textId="77777777" w:rsidR="00677B7E" w:rsidRPr="00FB3BE2" w:rsidRDefault="00677B7E" w:rsidP="00584E2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FB3BE2">
              <w:rPr>
                <w:b/>
                <w:bCs/>
              </w:rPr>
              <w:t>Stanowisko (wyjaśnienie) Zamawiającego:</w:t>
            </w:r>
          </w:p>
          <w:p w14:paraId="2EFEB782" w14:textId="77777777" w:rsidR="00677B7E" w:rsidRPr="00FB3BE2" w:rsidRDefault="00677B7E" w:rsidP="004436D9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1C1957DB" w14:textId="352C1A2C" w:rsidR="00810D4B" w:rsidRDefault="004436D9" w:rsidP="00810D4B">
      <w:pPr>
        <w:spacing w:after="120" w:line="360" w:lineRule="auto"/>
        <w:ind w:left="30" w:right="-72"/>
        <w:jc w:val="both"/>
      </w:pPr>
      <w:r>
        <w:t xml:space="preserve">Ad. 1 </w:t>
      </w:r>
      <w:r w:rsidR="000F4FB8">
        <w:t xml:space="preserve">Zgodną z przedmiarem robót tj. </w:t>
      </w:r>
      <w:r w:rsidR="00810D4B">
        <w:t xml:space="preserve">80 </w:t>
      </w:r>
      <w:proofErr w:type="spellStart"/>
      <w:r w:rsidR="00810D4B">
        <w:t>Mpa</w:t>
      </w:r>
      <w:proofErr w:type="spellEnd"/>
    </w:p>
    <w:p w14:paraId="2C29170B" w14:textId="541FB4B6" w:rsidR="000F4FB8" w:rsidRPr="00FB3BE2" w:rsidRDefault="000F4FB8" w:rsidP="00810D4B">
      <w:pPr>
        <w:spacing w:after="120" w:line="360" w:lineRule="auto"/>
        <w:ind w:left="30" w:right="-72"/>
        <w:jc w:val="both"/>
      </w:pPr>
      <w:r>
        <w:t xml:space="preserve">Ad. 2 </w:t>
      </w:r>
      <w:r>
        <w:rPr>
          <w:sz w:val="19"/>
          <w:szCs w:val="19"/>
        </w:rPr>
        <w:t>D</w:t>
      </w:r>
      <w:r w:rsidRPr="00874C5C">
        <w:rPr>
          <w:sz w:val="19"/>
          <w:szCs w:val="19"/>
        </w:rPr>
        <w:t xml:space="preserve">oprowadzenie podłoża do kat. G1 (E2=&gt;80Mpa, </w:t>
      </w:r>
      <w:proofErr w:type="spellStart"/>
      <w:r w:rsidRPr="00874C5C">
        <w:rPr>
          <w:sz w:val="19"/>
          <w:szCs w:val="19"/>
        </w:rPr>
        <w:t>Is</w:t>
      </w:r>
      <w:proofErr w:type="spellEnd"/>
      <w:r w:rsidRPr="00874C5C">
        <w:rPr>
          <w:sz w:val="19"/>
          <w:szCs w:val="19"/>
        </w:rPr>
        <w:t>=&gt;1,0) podano w OT </w:t>
      </w:r>
      <w:r>
        <w:rPr>
          <w:sz w:val="19"/>
          <w:szCs w:val="19"/>
        </w:rPr>
        <w:t xml:space="preserve">projektu technicznego </w:t>
      </w:r>
      <w:r w:rsidRPr="00874C5C">
        <w:rPr>
          <w:sz w:val="19"/>
          <w:szCs w:val="19"/>
        </w:rPr>
        <w:t xml:space="preserve"> (w rozdziale dot. konstrukcji) i Przekrojach konstrukcyjnych</w:t>
      </w:r>
    </w:p>
    <w:p w14:paraId="3D59FB4C" w14:textId="77777777" w:rsidR="00BE7BFD" w:rsidRPr="00FB3BE2" w:rsidRDefault="00BE7BFD" w:rsidP="00520165">
      <w:pPr>
        <w:jc w:val="both"/>
      </w:pPr>
    </w:p>
    <w:p w14:paraId="400A72BE" w14:textId="1CB8A907" w:rsidR="006D4AB3" w:rsidRPr="00FB3BE2" w:rsidRDefault="006D4AB3" w:rsidP="005103D0">
      <w:pPr>
        <w:spacing w:before="120" w:after="120" w:line="360" w:lineRule="auto"/>
        <w:ind w:left="567"/>
        <w:jc w:val="center"/>
      </w:pPr>
      <w:bookmarkStart w:id="0" w:name="_GoBack"/>
      <w:bookmarkEnd w:id="0"/>
    </w:p>
    <w:sectPr w:rsidR="006D4AB3" w:rsidRPr="00FB3BE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DCE77" w14:textId="77777777" w:rsidR="00866B13" w:rsidRDefault="00866B13">
      <w:r>
        <w:separator/>
      </w:r>
    </w:p>
  </w:endnote>
  <w:endnote w:type="continuationSeparator" w:id="0">
    <w:p w14:paraId="6E8B5494" w14:textId="77777777" w:rsidR="00866B13" w:rsidRDefault="0086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B9005" w14:textId="77777777" w:rsidR="006D4AB3" w:rsidRDefault="000165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10CE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02124" w14:textId="77777777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8725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06BB1C" w14:textId="77777777" w:rsidR="006D4AB3" w:rsidRDefault="0001657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152B8">
        <w:rPr>
          <w:rStyle w:val="Numerstrony"/>
          <w:noProof/>
        </w:rPr>
        <w:t>1</w:t>
      </w:r>
    </w:fldSimple>
  </w:p>
  <w:p w14:paraId="2B44FCA9" w14:textId="77777777" w:rsidR="006D4AB3" w:rsidRDefault="006D4AB3">
    <w:pPr>
      <w:pStyle w:val="Stopka"/>
      <w:tabs>
        <w:tab w:val="clear" w:pos="4536"/>
        <w:tab w:val="left" w:pos="6237"/>
      </w:tabs>
    </w:pPr>
  </w:p>
  <w:p w14:paraId="109DB0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8E3BB" w14:textId="77777777" w:rsidR="00866B13" w:rsidRDefault="00866B13">
      <w:r>
        <w:separator/>
      </w:r>
    </w:p>
  </w:footnote>
  <w:footnote w:type="continuationSeparator" w:id="0">
    <w:p w14:paraId="5D8716A5" w14:textId="77777777" w:rsidR="00866B13" w:rsidRDefault="00866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BD072" w14:textId="77777777" w:rsidR="00677B7E" w:rsidRDefault="00677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050CF" w14:textId="77777777" w:rsidR="00677B7E" w:rsidRDefault="00677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9ABE2" w14:textId="77777777" w:rsidR="00677B7E" w:rsidRDefault="00677B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2B8"/>
    <w:rsid w:val="00016574"/>
    <w:rsid w:val="00031374"/>
    <w:rsid w:val="000A1097"/>
    <w:rsid w:val="000E2A8F"/>
    <w:rsid w:val="000F4FB8"/>
    <w:rsid w:val="00125724"/>
    <w:rsid w:val="0012774F"/>
    <w:rsid w:val="00144B7A"/>
    <w:rsid w:val="00180C6E"/>
    <w:rsid w:val="0029606A"/>
    <w:rsid w:val="004436D9"/>
    <w:rsid w:val="004848F3"/>
    <w:rsid w:val="004A75F2"/>
    <w:rsid w:val="004D4E0A"/>
    <w:rsid w:val="004E4B64"/>
    <w:rsid w:val="005103D0"/>
    <w:rsid w:val="005144A9"/>
    <w:rsid w:val="00520165"/>
    <w:rsid w:val="005B1B08"/>
    <w:rsid w:val="00632C3C"/>
    <w:rsid w:val="006430EF"/>
    <w:rsid w:val="00662BDB"/>
    <w:rsid w:val="00677B7E"/>
    <w:rsid w:val="006A5DF1"/>
    <w:rsid w:val="006B7198"/>
    <w:rsid w:val="006D4AB3"/>
    <w:rsid w:val="006F3B81"/>
    <w:rsid w:val="007D7198"/>
    <w:rsid w:val="00810D4B"/>
    <w:rsid w:val="008345DB"/>
    <w:rsid w:val="00843A88"/>
    <w:rsid w:val="00864A4B"/>
    <w:rsid w:val="00866B13"/>
    <w:rsid w:val="00870F9F"/>
    <w:rsid w:val="00874C5C"/>
    <w:rsid w:val="008804B6"/>
    <w:rsid w:val="00897AB0"/>
    <w:rsid w:val="008A3553"/>
    <w:rsid w:val="00A35071"/>
    <w:rsid w:val="00A905AC"/>
    <w:rsid w:val="00BA6584"/>
    <w:rsid w:val="00BE7BFD"/>
    <w:rsid w:val="00C16D18"/>
    <w:rsid w:val="00C370F2"/>
    <w:rsid w:val="00C44EEC"/>
    <w:rsid w:val="00C46732"/>
    <w:rsid w:val="00D22FFA"/>
    <w:rsid w:val="00D63953"/>
    <w:rsid w:val="00D8461B"/>
    <w:rsid w:val="00D915F2"/>
    <w:rsid w:val="00DF32E8"/>
    <w:rsid w:val="00DF53CA"/>
    <w:rsid w:val="00E152B8"/>
    <w:rsid w:val="00E21B49"/>
    <w:rsid w:val="00E2789F"/>
    <w:rsid w:val="00E72428"/>
    <w:rsid w:val="00E74BC3"/>
    <w:rsid w:val="00E935D6"/>
    <w:rsid w:val="00EA14B3"/>
    <w:rsid w:val="00EA416E"/>
    <w:rsid w:val="00FB3BE2"/>
    <w:rsid w:val="00FC3E2F"/>
    <w:rsid w:val="00FC5957"/>
    <w:rsid w:val="00FD265E"/>
    <w:rsid w:val="00FD4AEC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624ABA"/>
  <w15:docId w15:val="{A33CCBC3-6F04-4DF4-BDBE-129E2DB1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574"/>
  </w:style>
  <w:style w:type="paragraph" w:styleId="Nagwek1">
    <w:name w:val="heading 1"/>
    <w:basedOn w:val="Normalny"/>
    <w:next w:val="Normalny"/>
    <w:qFormat/>
    <w:rsid w:val="0001657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1657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65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1657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6574"/>
  </w:style>
  <w:style w:type="paragraph" w:styleId="Tekstpodstawowywcity">
    <w:name w:val="Body Text Indent"/>
    <w:basedOn w:val="Normalny"/>
    <w:rsid w:val="0001657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1657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1657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16574"/>
    <w:rPr>
      <w:sz w:val="28"/>
    </w:rPr>
  </w:style>
  <w:style w:type="paragraph" w:styleId="Tekstpodstawowywcity3">
    <w:name w:val="Body Text Indent 3"/>
    <w:basedOn w:val="Normalny"/>
    <w:rsid w:val="0001657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2025-03-11T09:19:00Z</cp:lastPrinted>
  <dcterms:created xsi:type="dcterms:W3CDTF">2025-03-11T13:44:00Z</dcterms:created>
  <dcterms:modified xsi:type="dcterms:W3CDTF">2025-03-11T13:44:00Z</dcterms:modified>
</cp:coreProperties>
</file>