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5B9CE" w14:textId="530C3C2B" w:rsidR="006A5DF1" w:rsidRPr="00A32DDB" w:rsidRDefault="00A95FE7" w:rsidP="006A5DF1">
      <w:pPr>
        <w:spacing w:after="240"/>
        <w:jc w:val="right"/>
        <w:rPr>
          <w:sz w:val="24"/>
          <w:szCs w:val="24"/>
        </w:rPr>
      </w:pPr>
      <w:r w:rsidRPr="00A32DDB">
        <w:rPr>
          <w:sz w:val="24"/>
          <w:szCs w:val="24"/>
        </w:rPr>
        <w:t>Kraków</w:t>
      </w:r>
      <w:r w:rsidR="006A5DF1" w:rsidRPr="00A32DDB">
        <w:rPr>
          <w:sz w:val="24"/>
          <w:szCs w:val="24"/>
        </w:rPr>
        <w:t xml:space="preserve"> dnia: </w:t>
      </w:r>
      <w:r w:rsidR="00F00A95">
        <w:rPr>
          <w:sz w:val="24"/>
          <w:szCs w:val="24"/>
        </w:rPr>
        <w:t>11.03.2025 r.</w:t>
      </w:r>
    </w:p>
    <w:p w14:paraId="54F61456" w14:textId="77777777" w:rsidR="0029606A" w:rsidRPr="00A32DDB" w:rsidRDefault="0029606A" w:rsidP="006A5DF1">
      <w:pPr>
        <w:spacing w:after="240"/>
        <w:jc w:val="right"/>
        <w:rPr>
          <w:sz w:val="24"/>
          <w:szCs w:val="24"/>
        </w:rPr>
      </w:pPr>
    </w:p>
    <w:p w14:paraId="7F7714DC" w14:textId="77777777" w:rsidR="007427BD" w:rsidRPr="00A32DDB" w:rsidRDefault="007427BD" w:rsidP="007427BD">
      <w:pPr>
        <w:rPr>
          <w:b/>
          <w:bCs/>
          <w:sz w:val="24"/>
          <w:szCs w:val="24"/>
        </w:rPr>
      </w:pPr>
      <w:r w:rsidRPr="00A32DDB">
        <w:rPr>
          <w:b/>
          <w:bCs/>
          <w:sz w:val="24"/>
          <w:szCs w:val="24"/>
        </w:rPr>
        <w:t xml:space="preserve">Szpital Miejski Specjalistyczny </w:t>
      </w:r>
    </w:p>
    <w:p w14:paraId="16683229" w14:textId="77777777" w:rsidR="007427BD" w:rsidRPr="00A32DDB" w:rsidRDefault="007427BD" w:rsidP="007427BD">
      <w:pPr>
        <w:rPr>
          <w:sz w:val="24"/>
          <w:szCs w:val="24"/>
        </w:rPr>
      </w:pPr>
      <w:r w:rsidRPr="00A32DDB">
        <w:rPr>
          <w:b/>
          <w:bCs/>
          <w:sz w:val="24"/>
          <w:szCs w:val="24"/>
        </w:rPr>
        <w:t>im. Gabriela Narutowicza w Krakowie</w:t>
      </w:r>
    </w:p>
    <w:p w14:paraId="36591AA6" w14:textId="77777777" w:rsidR="007427BD" w:rsidRPr="00A32DD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32DDB">
        <w:rPr>
          <w:sz w:val="24"/>
          <w:szCs w:val="24"/>
        </w:rPr>
        <w:t>ul. Prądnicka 35-37</w:t>
      </w:r>
    </w:p>
    <w:p w14:paraId="13601E49" w14:textId="77777777" w:rsidR="007427BD" w:rsidRPr="00A32DD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32DDB">
        <w:rPr>
          <w:sz w:val="24"/>
          <w:szCs w:val="24"/>
        </w:rPr>
        <w:t>31-202 Kraków</w:t>
      </w:r>
    </w:p>
    <w:p w14:paraId="69769109" w14:textId="77777777" w:rsidR="006A5DF1" w:rsidRPr="00A32DD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4A70128" w14:textId="77777777" w:rsidR="006A5DF1" w:rsidRPr="00A32DD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32DDB">
        <w:rPr>
          <w:sz w:val="24"/>
          <w:szCs w:val="24"/>
        </w:rPr>
        <w:tab/>
        <w:t xml:space="preserve"> </w:t>
      </w:r>
    </w:p>
    <w:p w14:paraId="15E40AD0" w14:textId="77777777" w:rsidR="006A5DF1" w:rsidRPr="00A32DD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87F98A3" w14:textId="77777777" w:rsidR="006A5DF1" w:rsidRPr="00A32DD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32DDB">
        <w:rPr>
          <w:b/>
          <w:sz w:val="24"/>
          <w:szCs w:val="24"/>
        </w:rPr>
        <w:t>WYKONAWCY</w:t>
      </w:r>
    </w:p>
    <w:p w14:paraId="020FA592" w14:textId="77777777" w:rsidR="006A5DF1" w:rsidRPr="00A32DD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32DDB">
        <w:rPr>
          <w:sz w:val="24"/>
          <w:szCs w:val="24"/>
        </w:rPr>
        <w:t>ubiegający się o zamówienie publiczne</w:t>
      </w:r>
    </w:p>
    <w:p w14:paraId="2D4F8B49" w14:textId="77777777" w:rsidR="006D4AB3" w:rsidRPr="00A32DDB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F9F40AB" w14:textId="77777777" w:rsidR="006D4AB3" w:rsidRPr="00A32DD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B80C618" w14:textId="77777777" w:rsidR="006D4AB3" w:rsidRPr="00A32DD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63C8F17" w14:textId="3EF0A3A8" w:rsidR="00632C3C" w:rsidRPr="00A32DD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32DDB">
        <w:rPr>
          <w:rFonts w:ascii="Times New Roman" w:hAnsi="Times New Roman"/>
          <w:sz w:val="24"/>
          <w:szCs w:val="24"/>
        </w:rPr>
        <w:t>WYJAŚNIENI</w:t>
      </w:r>
      <w:r w:rsidR="00520165" w:rsidRPr="00A32DDB">
        <w:rPr>
          <w:rFonts w:ascii="Times New Roman" w:hAnsi="Times New Roman"/>
          <w:sz w:val="24"/>
          <w:szCs w:val="24"/>
        </w:rPr>
        <w:t>A</w:t>
      </w:r>
      <w:r w:rsidR="00632C3C" w:rsidRPr="00A32DDB">
        <w:rPr>
          <w:rFonts w:ascii="Times New Roman" w:hAnsi="Times New Roman"/>
          <w:sz w:val="24"/>
          <w:szCs w:val="24"/>
        </w:rPr>
        <w:t xml:space="preserve"> TREŚCI</w:t>
      </w:r>
      <w:r w:rsidR="0029606A" w:rsidRPr="00A32DDB">
        <w:rPr>
          <w:rFonts w:ascii="Times New Roman" w:hAnsi="Times New Roman"/>
          <w:sz w:val="24"/>
          <w:szCs w:val="24"/>
        </w:rPr>
        <w:t xml:space="preserve"> SWZ</w:t>
      </w:r>
      <w:r w:rsidR="00A32DDB">
        <w:rPr>
          <w:rFonts w:ascii="Times New Roman" w:hAnsi="Times New Roman"/>
          <w:sz w:val="24"/>
          <w:szCs w:val="24"/>
        </w:rPr>
        <w:t xml:space="preserve"> -2</w:t>
      </w:r>
    </w:p>
    <w:p w14:paraId="2C4A2F50" w14:textId="77777777" w:rsidR="006D4AB3" w:rsidRPr="00A32DD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32DDB">
        <w:rPr>
          <w:sz w:val="24"/>
          <w:szCs w:val="24"/>
        </w:rPr>
        <w:t xml:space="preserve">Dotyczy: </w:t>
      </w:r>
      <w:r w:rsidR="006A5DF1" w:rsidRPr="00A32DDB">
        <w:rPr>
          <w:sz w:val="24"/>
          <w:szCs w:val="24"/>
        </w:rPr>
        <w:t>p</w:t>
      </w:r>
      <w:r w:rsidRPr="00A32DDB">
        <w:rPr>
          <w:sz w:val="24"/>
          <w:szCs w:val="24"/>
        </w:rPr>
        <w:t>ostępowani</w:t>
      </w:r>
      <w:r w:rsidR="006A5DF1" w:rsidRPr="00A32DDB">
        <w:rPr>
          <w:sz w:val="24"/>
          <w:szCs w:val="24"/>
        </w:rPr>
        <w:t>a</w:t>
      </w:r>
      <w:r w:rsidRPr="00A32DDB">
        <w:rPr>
          <w:sz w:val="24"/>
          <w:szCs w:val="24"/>
        </w:rPr>
        <w:t xml:space="preserve"> o udzielenie zamówienia publicznego, prowadzone</w:t>
      </w:r>
      <w:r w:rsidR="006A5DF1" w:rsidRPr="00A32DDB">
        <w:rPr>
          <w:sz w:val="24"/>
          <w:szCs w:val="24"/>
        </w:rPr>
        <w:t>go</w:t>
      </w:r>
      <w:r w:rsidRPr="00A32DDB">
        <w:rPr>
          <w:sz w:val="24"/>
          <w:szCs w:val="24"/>
        </w:rPr>
        <w:t xml:space="preserve"> w</w:t>
      </w:r>
      <w:r w:rsidR="007427BD" w:rsidRPr="00A32DDB">
        <w:rPr>
          <w:sz w:val="24"/>
          <w:szCs w:val="24"/>
        </w:rPr>
        <w:t> </w:t>
      </w:r>
      <w:r w:rsidRPr="00A32DDB">
        <w:rPr>
          <w:sz w:val="24"/>
          <w:szCs w:val="24"/>
        </w:rPr>
        <w:t xml:space="preserve">trybie </w:t>
      </w:r>
      <w:r w:rsidR="00A95FE7" w:rsidRPr="00A32DDB">
        <w:rPr>
          <w:sz w:val="24"/>
          <w:szCs w:val="24"/>
        </w:rPr>
        <w:t xml:space="preserve">Tryb podstawowy bez negocjacji - art. 275 pkt. 1 ustawy </w:t>
      </w:r>
      <w:proofErr w:type="spellStart"/>
      <w:r w:rsidR="00A95FE7" w:rsidRPr="00A32DDB">
        <w:rPr>
          <w:sz w:val="24"/>
          <w:szCs w:val="24"/>
        </w:rPr>
        <w:t>Pzp</w:t>
      </w:r>
      <w:proofErr w:type="spellEnd"/>
      <w:r w:rsidRPr="00A32DDB">
        <w:rPr>
          <w:b/>
          <w:sz w:val="24"/>
          <w:szCs w:val="24"/>
        </w:rPr>
        <w:t xml:space="preserve"> </w:t>
      </w:r>
      <w:r w:rsidRPr="00A32DDB">
        <w:rPr>
          <w:bCs/>
          <w:sz w:val="24"/>
          <w:szCs w:val="24"/>
        </w:rPr>
        <w:t>na</w:t>
      </w:r>
      <w:r w:rsidRPr="00A32DDB">
        <w:rPr>
          <w:b/>
          <w:sz w:val="24"/>
          <w:szCs w:val="24"/>
        </w:rPr>
        <w:t xml:space="preserve"> </w:t>
      </w:r>
      <w:r w:rsidR="00E72428" w:rsidRPr="00A32DDB">
        <w:rPr>
          <w:bCs/>
          <w:sz w:val="24"/>
          <w:szCs w:val="24"/>
        </w:rPr>
        <w:t>”</w:t>
      </w:r>
      <w:r w:rsidR="00A95FE7" w:rsidRPr="00A32DDB">
        <w:rPr>
          <w:b/>
          <w:bCs/>
          <w:sz w:val="24"/>
          <w:szCs w:val="24"/>
        </w:rPr>
        <w:t>Konserwacja i serwis urządzeń instalacji wentylacji i klimatyzacji w obiektach Szpitala</w:t>
      </w:r>
      <w:r w:rsidR="00E72428" w:rsidRPr="00A32DDB">
        <w:rPr>
          <w:bCs/>
          <w:sz w:val="24"/>
          <w:szCs w:val="24"/>
        </w:rPr>
        <w:t>”</w:t>
      </w:r>
      <w:r w:rsidRPr="00A32DDB">
        <w:rPr>
          <w:b/>
          <w:sz w:val="24"/>
          <w:szCs w:val="24"/>
        </w:rPr>
        <w:t xml:space="preserve"> </w:t>
      </w:r>
      <w:r w:rsidRPr="00A32DDB">
        <w:rPr>
          <w:bCs/>
          <w:sz w:val="24"/>
          <w:szCs w:val="24"/>
        </w:rPr>
        <w:t>– znak sprawy</w:t>
      </w:r>
      <w:r w:rsidRPr="00A32DDB">
        <w:rPr>
          <w:b/>
          <w:sz w:val="24"/>
          <w:szCs w:val="24"/>
        </w:rPr>
        <w:t xml:space="preserve"> </w:t>
      </w:r>
      <w:r w:rsidR="00A95FE7" w:rsidRPr="00A32DDB">
        <w:rPr>
          <w:b/>
          <w:sz w:val="24"/>
          <w:szCs w:val="24"/>
        </w:rPr>
        <w:t>ZP/10/2025</w:t>
      </w:r>
      <w:r w:rsidRPr="00A32DDB">
        <w:rPr>
          <w:b/>
          <w:sz w:val="24"/>
          <w:szCs w:val="24"/>
        </w:rPr>
        <w:t>.</w:t>
      </w:r>
    </w:p>
    <w:p w14:paraId="3505CE41" w14:textId="77777777" w:rsidR="0012774F" w:rsidRPr="00A32DD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32DDB">
        <w:rPr>
          <w:sz w:val="24"/>
          <w:szCs w:val="24"/>
        </w:rPr>
        <w:t>Zamawiający</w:t>
      </w:r>
      <w:r w:rsidR="007427BD" w:rsidRPr="00A32DDB">
        <w:rPr>
          <w:sz w:val="24"/>
          <w:szCs w:val="24"/>
        </w:rPr>
        <w:t xml:space="preserve"> </w:t>
      </w:r>
      <w:r w:rsidRPr="00A32DDB">
        <w:rPr>
          <w:sz w:val="24"/>
          <w:szCs w:val="24"/>
        </w:rPr>
        <w:t xml:space="preserve">działając na podstawie art. </w:t>
      </w:r>
      <w:r w:rsidR="00E74BC3" w:rsidRPr="00A32DDB">
        <w:rPr>
          <w:sz w:val="24"/>
          <w:szCs w:val="24"/>
        </w:rPr>
        <w:t>284</w:t>
      </w:r>
      <w:r w:rsidRPr="00A32DDB">
        <w:rPr>
          <w:sz w:val="24"/>
          <w:szCs w:val="24"/>
        </w:rPr>
        <w:t xml:space="preserve"> ust. </w:t>
      </w:r>
      <w:r w:rsidR="0029606A" w:rsidRPr="00A32DDB">
        <w:rPr>
          <w:sz w:val="24"/>
          <w:szCs w:val="24"/>
        </w:rPr>
        <w:t>6</w:t>
      </w:r>
      <w:r w:rsidRPr="00A32DDB">
        <w:rPr>
          <w:sz w:val="24"/>
          <w:szCs w:val="24"/>
        </w:rPr>
        <w:t xml:space="preserve"> ustawy z dnia </w:t>
      </w:r>
      <w:r w:rsidR="0029606A" w:rsidRPr="00A32DDB">
        <w:rPr>
          <w:sz w:val="24"/>
          <w:szCs w:val="24"/>
        </w:rPr>
        <w:t>11</w:t>
      </w:r>
      <w:r w:rsidRPr="00A32DDB">
        <w:rPr>
          <w:sz w:val="24"/>
          <w:szCs w:val="24"/>
        </w:rPr>
        <w:t xml:space="preserve"> </w:t>
      </w:r>
      <w:r w:rsidR="0029606A" w:rsidRPr="00A32DDB">
        <w:rPr>
          <w:sz w:val="24"/>
          <w:szCs w:val="24"/>
        </w:rPr>
        <w:t xml:space="preserve">września </w:t>
      </w:r>
      <w:r w:rsidRPr="00A32DDB">
        <w:rPr>
          <w:sz w:val="24"/>
          <w:szCs w:val="24"/>
        </w:rPr>
        <w:t>20</w:t>
      </w:r>
      <w:r w:rsidR="0029606A" w:rsidRPr="00A32DDB">
        <w:rPr>
          <w:sz w:val="24"/>
          <w:szCs w:val="24"/>
        </w:rPr>
        <w:t>19</w:t>
      </w:r>
      <w:r w:rsidR="007427BD" w:rsidRPr="00A32DDB">
        <w:rPr>
          <w:sz w:val="24"/>
          <w:szCs w:val="24"/>
        </w:rPr>
        <w:t> </w:t>
      </w:r>
      <w:r w:rsidRPr="00A32DDB">
        <w:rPr>
          <w:sz w:val="24"/>
          <w:szCs w:val="24"/>
        </w:rPr>
        <w:t>r</w:t>
      </w:r>
      <w:r w:rsidR="0029606A" w:rsidRPr="00A32DDB">
        <w:rPr>
          <w:sz w:val="24"/>
          <w:szCs w:val="24"/>
        </w:rPr>
        <w:t>.</w:t>
      </w:r>
      <w:r w:rsidRPr="00A32DDB">
        <w:rPr>
          <w:sz w:val="24"/>
          <w:szCs w:val="24"/>
        </w:rPr>
        <w:t xml:space="preserve"> Prawo </w:t>
      </w:r>
      <w:r w:rsidR="0029606A" w:rsidRPr="00A32DDB">
        <w:rPr>
          <w:sz w:val="24"/>
          <w:szCs w:val="24"/>
        </w:rPr>
        <w:t>z</w:t>
      </w:r>
      <w:r w:rsidRPr="00A32DDB">
        <w:rPr>
          <w:sz w:val="24"/>
          <w:szCs w:val="24"/>
        </w:rPr>
        <w:t xml:space="preserve">amówień </w:t>
      </w:r>
      <w:r w:rsidR="0029606A" w:rsidRPr="00A32DDB">
        <w:rPr>
          <w:sz w:val="24"/>
          <w:szCs w:val="24"/>
        </w:rPr>
        <w:t>p</w:t>
      </w:r>
      <w:r w:rsidRPr="00A32DDB">
        <w:rPr>
          <w:sz w:val="24"/>
          <w:szCs w:val="24"/>
        </w:rPr>
        <w:t xml:space="preserve">ublicznych </w:t>
      </w:r>
      <w:r w:rsidR="00E74BC3" w:rsidRPr="00A32DDB">
        <w:rPr>
          <w:sz w:val="24"/>
          <w:szCs w:val="24"/>
        </w:rPr>
        <w:t>udostępnia</w:t>
      </w:r>
      <w:r w:rsidR="00BE7BFD" w:rsidRPr="00A32DDB">
        <w:rPr>
          <w:sz w:val="24"/>
          <w:szCs w:val="24"/>
        </w:rPr>
        <w:t xml:space="preserve"> poniżej treść zapytań do S</w:t>
      </w:r>
      <w:r w:rsidR="0012774F" w:rsidRPr="00A32DDB">
        <w:rPr>
          <w:sz w:val="24"/>
          <w:szCs w:val="24"/>
        </w:rPr>
        <w:t>pecyfikacji Warunków Zamówienia (</w:t>
      </w:r>
      <w:r w:rsidR="0012774F" w:rsidRPr="00A32DDB">
        <w:rPr>
          <w:sz w:val="24"/>
          <w:szCs w:val="24"/>
          <w:lang w:eastAsia="ar-SA"/>
        </w:rPr>
        <w:t>zwanej dalej</w:t>
      </w:r>
      <w:r w:rsidR="0012774F" w:rsidRPr="00A32DDB">
        <w:rPr>
          <w:b/>
          <w:sz w:val="24"/>
          <w:szCs w:val="24"/>
          <w:lang w:eastAsia="ar-SA"/>
        </w:rPr>
        <w:t xml:space="preserve"> </w:t>
      </w:r>
      <w:r w:rsidR="0012774F" w:rsidRPr="00A32DDB">
        <w:rPr>
          <w:bCs/>
          <w:sz w:val="24"/>
          <w:szCs w:val="24"/>
          <w:lang w:eastAsia="ar-SA"/>
        </w:rPr>
        <w:t>”SWZ”)</w:t>
      </w:r>
      <w:r w:rsidR="00E74BC3" w:rsidRPr="00A32DDB">
        <w:rPr>
          <w:bCs/>
          <w:sz w:val="24"/>
          <w:szCs w:val="24"/>
          <w:lang w:eastAsia="ar-SA"/>
        </w:rPr>
        <w:t xml:space="preserve"> </w:t>
      </w:r>
      <w:r w:rsidR="00E74BC3" w:rsidRPr="00A32DDB">
        <w:rPr>
          <w:sz w:val="24"/>
          <w:szCs w:val="24"/>
        </w:rPr>
        <w:t>wraz z wyjaśnieniami</w:t>
      </w:r>
      <w:r w:rsidR="0012774F" w:rsidRPr="00A32DD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5FE7" w:rsidRPr="00A32DDB" w14:paraId="478265BB" w14:textId="77777777" w:rsidTr="001812A7">
        <w:tc>
          <w:tcPr>
            <w:tcW w:w="9356" w:type="dxa"/>
            <w:shd w:val="clear" w:color="auto" w:fill="auto"/>
          </w:tcPr>
          <w:p w14:paraId="3AC66450" w14:textId="77777777" w:rsidR="00A95FE7" w:rsidRPr="00A32DDB" w:rsidRDefault="00A95FE7" w:rsidP="001812A7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32DDB">
              <w:rPr>
                <w:b/>
                <w:bCs/>
                <w:sz w:val="24"/>
                <w:szCs w:val="24"/>
              </w:rPr>
              <w:t>Pytanie nr 2</w:t>
            </w:r>
          </w:p>
          <w:p w14:paraId="68031C97" w14:textId="5722B305" w:rsidR="00A95FE7" w:rsidRDefault="00A95FE7" w:rsidP="00B03E0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A32DDB">
              <w:rPr>
                <w:sz w:val="24"/>
                <w:szCs w:val="24"/>
              </w:rPr>
              <w:t xml:space="preserve">Jeżeli chodzi o czyszczenie kanałów wentylacyjnych proszę o podanie zakresu </w:t>
            </w:r>
            <w:r w:rsidR="00C601DE">
              <w:rPr>
                <w:sz w:val="24"/>
                <w:szCs w:val="24"/>
              </w:rPr>
              <w:br/>
            </w:r>
            <w:r w:rsidRPr="00A32DDB">
              <w:rPr>
                <w:sz w:val="24"/>
                <w:szCs w:val="24"/>
              </w:rPr>
              <w:t xml:space="preserve">i częstotliwości. Czy czyszczenie jest rzeczywiście wymagane 1 raz na kwartał? </w:t>
            </w:r>
          </w:p>
          <w:p w14:paraId="1B55970A" w14:textId="735C5ED5" w:rsidR="00B03E04" w:rsidRPr="00B03E04" w:rsidRDefault="00B03E04" w:rsidP="00B03E04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B03E04">
              <w:rPr>
                <w:b/>
                <w:bCs/>
                <w:sz w:val="24"/>
                <w:szCs w:val="24"/>
              </w:rPr>
              <w:t>Odpowiedź: Zamawiający modyfikuje zapis w zakresie czyszczenia kanałów.</w:t>
            </w:r>
          </w:p>
          <w:p w14:paraId="5A6CAA4A" w14:textId="37F05C4D" w:rsidR="00A95FE7" w:rsidRDefault="00A32DDB" w:rsidP="001812A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      </w:t>
            </w:r>
            <w:r w:rsidR="00A95FE7" w:rsidRPr="00A32DDB">
              <w:rPr>
                <w:sz w:val="24"/>
                <w:szCs w:val="24"/>
              </w:rPr>
              <w:t>W związku z brakiem możliwości wykonania obmiaru podczas wizji lokalnej, proszę o podanie powierzchni kanałów wentylacyjnych oraz informację czy na instalacjach znajdują się niezbędne rewizje umożliwiające wykonanie czyszczenia?</w:t>
            </w:r>
          </w:p>
          <w:p w14:paraId="24DF6688" w14:textId="77777777" w:rsidR="00B03E04" w:rsidRPr="00B03E04" w:rsidRDefault="00B03E04" w:rsidP="00B03E04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03E04">
              <w:rPr>
                <w:b/>
                <w:bCs/>
                <w:sz w:val="24"/>
                <w:szCs w:val="24"/>
              </w:rPr>
              <w:t>Odpowiedź: Zamawiający modyfikuje zapis w zakresie czyszczenia kanałów.</w:t>
            </w:r>
          </w:p>
          <w:p w14:paraId="090BCDB6" w14:textId="77777777" w:rsidR="00B03E04" w:rsidRPr="00A32DDB" w:rsidRDefault="00B03E04" w:rsidP="001812A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5CDC622" w14:textId="080D74BD" w:rsidR="00A95FE7" w:rsidRPr="00A32DDB" w:rsidRDefault="00A32DDB" w:rsidP="001812A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    </w:t>
            </w:r>
            <w:r w:rsidR="00A95FE7" w:rsidRPr="00A32DDB">
              <w:rPr>
                <w:sz w:val="24"/>
                <w:szCs w:val="24"/>
              </w:rPr>
              <w:t>Kiedy wykonano po raz ostatni czyszczenie kanałów wentylacyjnych - jeżeli takowe wykonano to czy zleceniodawca posiada dokumentację fotograficzną zarówno przed jak i po wykonaniu usługi, czy istnieje możliwość wglądu w takowy protokół i dokumentację fotograficzną.</w:t>
            </w:r>
          </w:p>
          <w:p w14:paraId="1236B363" w14:textId="49C1D356" w:rsidR="00A95FE7" w:rsidRDefault="00A32DDB" w:rsidP="001812A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03E04">
              <w:rPr>
                <w:b/>
                <w:bCs/>
                <w:sz w:val="24"/>
                <w:szCs w:val="24"/>
              </w:rPr>
              <w:t>Odpowiedź</w:t>
            </w:r>
            <w:r w:rsidR="00A95FE7" w:rsidRPr="00B03E04">
              <w:rPr>
                <w:b/>
                <w:bCs/>
                <w:sz w:val="24"/>
                <w:szCs w:val="24"/>
              </w:rPr>
              <w:t>:</w:t>
            </w:r>
            <w:r w:rsidR="00B03E04" w:rsidRPr="00B03E04">
              <w:rPr>
                <w:b/>
                <w:bCs/>
                <w:sz w:val="24"/>
                <w:szCs w:val="24"/>
              </w:rPr>
              <w:t xml:space="preserve"> Zamawiający modyfikuje zapis w zakresie czyszczenia kanałów.</w:t>
            </w:r>
          </w:p>
          <w:p w14:paraId="4F2F0C44" w14:textId="77777777" w:rsidR="00B03E04" w:rsidRDefault="00B03E04" w:rsidP="00B03E04">
            <w:pPr>
              <w:rPr>
                <w:b/>
                <w:bCs/>
              </w:rPr>
            </w:pPr>
          </w:p>
          <w:p w14:paraId="3855E4DA" w14:textId="77777777" w:rsidR="00B03E04" w:rsidRDefault="00B03E04" w:rsidP="00B03E04">
            <w:pPr>
              <w:rPr>
                <w:b/>
                <w:bCs/>
              </w:rPr>
            </w:pPr>
          </w:p>
          <w:p w14:paraId="7C366A28" w14:textId="77777777" w:rsidR="00B03E04" w:rsidRDefault="00B03E04" w:rsidP="00B03E04">
            <w:pPr>
              <w:rPr>
                <w:b/>
                <w:bCs/>
              </w:rPr>
            </w:pPr>
          </w:p>
          <w:p w14:paraId="08B940E9" w14:textId="77777777" w:rsidR="00B03E04" w:rsidRDefault="00B03E04" w:rsidP="00B03E04">
            <w:pPr>
              <w:rPr>
                <w:b/>
                <w:bCs/>
              </w:rPr>
            </w:pPr>
          </w:p>
          <w:p w14:paraId="6BF22C82" w14:textId="77777777" w:rsidR="00B03E04" w:rsidRDefault="00B03E04" w:rsidP="00B03E04">
            <w:pPr>
              <w:rPr>
                <w:b/>
                <w:bCs/>
              </w:rPr>
            </w:pPr>
          </w:p>
          <w:p w14:paraId="240993F5" w14:textId="77777777" w:rsidR="00B03E04" w:rsidRDefault="00B03E04" w:rsidP="00B03E04">
            <w:pPr>
              <w:rPr>
                <w:b/>
                <w:bCs/>
              </w:rPr>
            </w:pPr>
          </w:p>
          <w:p w14:paraId="61748CD2" w14:textId="77777777" w:rsidR="00B03E04" w:rsidRDefault="00B03E04" w:rsidP="00B03E04">
            <w:pPr>
              <w:rPr>
                <w:b/>
                <w:bCs/>
              </w:rPr>
            </w:pPr>
          </w:p>
          <w:p w14:paraId="6C78741B" w14:textId="1E7DF6DF" w:rsidR="00B03E04" w:rsidRPr="00B03E04" w:rsidRDefault="00B03E04" w:rsidP="00B03E04">
            <w:pPr>
              <w:rPr>
                <w:b/>
                <w:bCs/>
                <w:sz w:val="24"/>
                <w:szCs w:val="24"/>
              </w:rPr>
            </w:pPr>
            <w:r w:rsidRPr="00B03E04">
              <w:rPr>
                <w:b/>
                <w:bCs/>
                <w:sz w:val="24"/>
                <w:szCs w:val="24"/>
              </w:rPr>
              <w:t>Zamawiający modyfikuje Opis przedmiotu zamówienia-Pakiet 1, załącznik nr 1a do SWZ, pkt. II w następujący sposób:</w:t>
            </w:r>
          </w:p>
          <w:p w14:paraId="640B1629" w14:textId="77777777" w:rsidR="00B03E04" w:rsidRPr="00B03E04" w:rsidRDefault="00B03E04" w:rsidP="00B03E04">
            <w:pPr>
              <w:rPr>
                <w:b/>
                <w:bCs/>
                <w:sz w:val="24"/>
                <w:szCs w:val="24"/>
              </w:rPr>
            </w:pPr>
            <w:r w:rsidRPr="00B03E04">
              <w:rPr>
                <w:b/>
                <w:bCs/>
                <w:sz w:val="24"/>
                <w:szCs w:val="24"/>
              </w:rPr>
              <w:t>Było:</w:t>
            </w:r>
          </w:p>
          <w:p w14:paraId="185E0188" w14:textId="77777777" w:rsidR="00B03E04" w:rsidRPr="00B03E04" w:rsidRDefault="00B03E04" w:rsidP="00E6148F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3E04">
              <w:rPr>
                <w:rFonts w:ascii="Times New Roman" w:hAnsi="Times New Roman" w:cs="Times New Roman"/>
                <w:sz w:val="24"/>
                <w:szCs w:val="24"/>
              </w:rPr>
              <w:t xml:space="preserve">Zakres usługi czyszczenie i dezynfekcja anemostatów, kanałów, </w:t>
            </w:r>
            <w:proofErr w:type="spellStart"/>
            <w:r w:rsidRPr="00B03E04">
              <w:rPr>
                <w:rFonts w:ascii="Times New Roman" w:hAnsi="Times New Roman" w:cs="Times New Roman"/>
                <w:sz w:val="24"/>
                <w:szCs w:val="24"/>
              </w:rPr>
              <w:t>klimakonwektorów</w:t>
            </w:r>
            <w:proofErr w:type="spellEnd"/>
            <w:r w:rsidRPr="00B03E04">
              <w:rPr>
                <w:rFonts w:ascii="Times New Roman" w:hAnsi="Times New Roman" w:cs="Times New Roman"/>
                <w:sz w:val="24"/>
                <w:szCs w:val="24"/>
              </w:rPr>
              <w:t xml:space="preserve"> oraz central wentylacyjnych nawiewnych i wywiewnych</w:t>
            </w:r>
          </w:p>
          <w:p w14:paraId="696D81B1" w14:textId="77777777" w:rsidR="00B03E04" w:rsidRPr="00B03E04" w:rsidRDefault="00B03E04" w:rsidP="00E6148F">
            <w:pPr>
              <w:jc w:val="both"/>
              <w:rPr>
                <w:sz w:val="24"/>
                <w:szCs w:val="24"/>
              </w:rPr>
            </w:pPr>
          </w:p>
          <w:p w14:paraId="2915417D" w14:textId="77777777" w:rsidR="00B03E04" w:rsidRPr="00B03E04" w:rsidRDefault="00B03E04" w:rsidP="00E6148F">
            <w:pPr>
              <w:jc w:val="both"/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 xml:space="preserve">1. </w:t>
            </w:r>
            <w:bookmarkStart w:id="0" w:name="_Hlk187511709"/>
            <w:r w:rsidRPr="00B03E04">
              <w:rPr>
                <w:sz w:val="24"/>
                <w:szCs w:val="24"/>
              </w:rPr>
              <w:t xml:space="preserve">Czyszczenie i dezynfekcja anemostatów, kanałów, </w:t>
            </w:r>
            <w:proofErr w:type="spellStart"/>
            <w:r w:rsidRPr="00B03E04">
              <w:rPr>
                <w:sz w:val="24"/>
                <w:szCs w:val="24"/>
              </w:rPr>
              <w:t>klimakonwektorów</w:t>
            </w:r>
            <w:proofErr w:type="spellEnd"/>
            <w:r w:rsidRPr="00B03E04">
              <w:rPr>
                <w:sz w:val="24"/>
                <w:szCs w:val="24"/>
              </w:rPr>
              <w:t xml:space="preserve"> oraz central wentylacyjnych nawiewnych i wywiewnych</w:t>
            </w:r>
            <w:bookmarkEnd w:id="0"/>
            <w:r w:rsidRPr="00B03E04">
              <w:rPr>
                <w:sz w:val="24"/>
                <w:szCs w:val="24"/>
              </w:rPr>
              <w:t xml:space="preserve"> w budynkach Szpitala Miejskiego Specjalistycznego im. Gabriel Narutowicza, w ramach usługi Wykonawca  wykona dla instalacji wentylacyjnych:</w:t>
            </w:r>
          </w:p>
          <w:p w14:paraId="2F7E1840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a.            Inspekcję instalacji wentylacji i klimatyzacji przed czyszczeniem polegającą na:</w:t>
            </w:r>
          </w:p>
          <w:p w14:paraId="13751FCD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- określeniu poziomu czystości systemów ze względu na obecny w nich pył, jedną z metod wyszczególnioną w normie PN-EN 15780 lub równoważnej.</w:t>
            </w:r>
          </w:p>
          <w:p w14:paraId="0F51B911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b.            Sporządzi na elektronicznym nośniku danych dokumentację fotograficzną lub filmową przed i po czyszczeniu dla każdej instalacji.</w:t>
            </w:r>
          </w:p>
          <w:p w14:paraId="4D35807D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c.            Zabezpieczy pomieszczenia, urządzenia, wyposażenie oraz ciągi komunikacyjne.</w:t>
            </w:r>
          </w:p>
          <w:p w14:paraId="188F27E9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d.            Przeprowadzi czyszczenie i dezynfekcję przewodów wentylacyjnych i klimatyzacyjnych metodą mechaniczną.</w:t>
            </w:r>
          </w:p>
          <w:p w14:paraId="46FAC9B8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e.            Przeprowadzi czyszczenie: anemostatów, kratek nawiewnych i wywiewnych, stropów laminarnych, kierownic, klap przeciwpożarowych, przepustnic i innych elementów regulacyjnych.</w:t>
            </w:r>
          </w:p>
          <w:p w14:paraId="1E197AE7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f.             Przeprowadzi czyszczenie czerpni oraz wnętrz central klimatyzacyjnych (wymagana dokumentacja fotograficzna lub filmowa przed i po czyszczeniu na elektronicznym nośniku danych),</w:t>
            </w:r>
          </w:p>
          <w:p w14:paraId="528CA857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g.            Sporządzi protokoły dla każdego systemu klimatyzacyjnego osobno, zawierające wszystkie powyższe informacje;</w:t>
            </w:r>
          </w:p>
          <w:p w14:paraId="7922E2D3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 xml:space="preserve">h. wykonanie pomiaru przyrządem wzorcowanym natężenia przepływu i krotności wymian instalacji wentylacyjnej dla m.in. ESWL, RTG Urologii, </w:t>
            </w:r>
            <w:proofErr w:type="spellStart"/>
            <w:r w:rsidRPr="00B03E04">
              <w:rPr>
                <w:sz w:val="24"/>
                <w:szCs w:val="24"/>
              </w:rPr>
              <w:t>Endoskopi</w:t>
            </w:r>
            <w:proofErr w:type="spellEnd"/>
            <w:r w:rsidRPr="00B03E04">
              <w:rPr>
                <w:sz w:val="24"/>
                <w:szCs w:val="24"/>
              </w:rPr>
              <w:t xml:space="preserve">, RTG SOR, </w:t>
            </w:r>
            <w:proofErr w:type="spellStart"/>
            <w:r w:rsidRPr="00B03E04">
              <w:rPr>
                <w:sz w:val="24"/>
                <w:szCs w:val="24"/>
              </w:rPr>
              <w:t>Tomografi</w:t>
            </w:r>
            <w:proofErr w:type="spellEnd"/>
            <w:r w:rsidRPr="00B03E04">
              <w:rPr>
                <w:sz w:val="24"/>
                <w:szCs w:val="24"/>
              </w:rPr>
              <w:t>, Wirusologii, Mikrobiologii, Onkologii, Oddziału Dziecięcego i Pracowni Endoskopowej.</w:t>
            </w:r>
          </w:p>
          <w:p w14:paraId="5DC61EBB" w14:textId="77777777" w:rsidR="00E6148F" w:rsidRDefault="00E6148F" w:rsidP="00B03E04">
            <w:pPr>
              <w:rPr>
                <w:b/>
                <w:bCs/>
                <w:sz w:val="24"/>
                <w:szCs w:val="24"/>
              </w:rPr>
            </w:pPr>
          </w:p>
          <w:p w14:paraId="4A64B4F5" w14:textId="69AE4626" w:rsidR="00B03E04" w:rsidRPr="00B03E04" w:rsidRDefault="00B03E04" w:rsidP="00B03E04">
            <w:pPr>
              <w:rPr>
                <w:b/>
                <w:bCs/>
                <w:sz w:val="24"/>
                <w:szCs w:val="24"/>
              </w:rPr>
            </w:pPr>
            <w:r w:rsidRPr="00B03E04">
              <w:rPr>
                <w:b/>
                <w:bCs/>
                <w:sz w:val="24"/>
                <w:szCs w:val="24"/>
              </w:rPr>
              <w:t>Ma być:</w:t>
            </w:r>
          </w:p>
          <w:p w14:paraId="147F0209" w14:textId="77777777" w:rsidR="00B03E04" w:rsidRPr="00B03E04" w:rsidRDefault="00B03E04" w:rsidP="00B03E04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03E04">
              <w:rPr>
                <w:rFonts w:ascii="Times New Roman" w:hAnsi="Times New Roman" w:cs="Times New Roman"/>
                <w:sz w:val="24"/>
                <w:szCs w:val="24"/>
              </w:rPr>
              <w:t xml:space="preserve">Zakres usługi czyszczenie i dezynfekcja anemostatów, </w:t>
            </w:r>
            <w:proofErr w:type="spellStart"/>
            <w:r w:rsidRPr="00B03E04">
              <w:rPr>
                <w:rFonts w:ascii="Times New Roman" w:hAnsi="Times New Roman" w:cs="Times New Roman"/>
                <w:sz w:val="24"/>
                <w:szCs w:val="24"/>
              </w:rPr>
              <w:t>klimakonwektorów</w:t>
            </w:r>
            <w:proofErr w:type="spellEnd"/>
            <w:r w:rsidRPr="00B03E04">
              <w:rPr>
                <w:rFonts w:ascii="Times New Roman" w:hAnsi="Times New Roman" w:cs="Times New Roman"/>
                <w:sz w:val="24"/>
                <w:szCs w:val="24"/>
              </w:rPr>
              <w:t xml:space="preserve"> oraz central wentylacyjnych nawiewnych i wywiewnych</w:t>
            </w:r>
          </w:p>
          <w:p w14:paraId="677DBD61" w14:textId="77777777" w:rsidR="00B03E04" w:rsidRPr="00B03E04" w:rsidRDefault="00B03E04" w:rsidP="00B03E04">
            <w:pPr>
              <w:rPr>
                <w:sz w:val="24"/>
                <w:szCs w:val="24"/>
              </w:rPr>
            </w:pPr>
          </w:p>
          <w:p w14:paraId="5DD70F39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 xml:space="preserve">1. Czyszczenie i dezynfekcja anemostatów, </w:t>
            </w:r>
            <w:proofErr w:type="spellStart"/>
            <w:r w:rsidRPr="00B03E04">
              <w:rPr>
                <w:sz w:val="24"/>
                <w:szCs w:val="24"/>
              </w:rPr>
              <w:t>klimakonwektorów</w:t>
            </w:r>
            <w:proofErr w:type="spellEnd"/>
            <w:r w:rsidRPr="00B03E04">
              <w:rPr>
                <w:sz w:val="24"/>
                <w:szCs w:val="24"/>
              </w:rPr>
              <w:t xml:space="preserve"> oraz central wentylacyjnych nawiewnych i wywiewnych w budynkach Szpitala Miejskiego Specjalistycznego im. Gabriel Narutowicza, w ramach usługi Wykonawca  wykona dla instalacji wentylacyjnych:</w:t>
            </w:r>
          </w:p>
          <w:p w14:paraId="1E6FE782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a.            Inspekcję instalacji wentylacji i klimatyzacji przed czyszczeniem polegającą na:</w:t>
            </w:r>
          </w:p>
          <w:p w14:paraId="46112BFC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- określeniu poziomu czystości systemów ze względu na obecny w nich pył, jedną z metod wyszczególnioną w normie PN-EN 15780 lub równoważnej.</w:t>
            </w:r>
          </w:p>
          <w:p w14:paraId="1BD14082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b.            Zabezpieczy pomieszczenia, urządzenia, wyposażenie oraz ciągi komunikacyjne.</w:t>
            </w:r>
          </w:p>
          <w:p w14:paraId="45A48C86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c.            Przeprowadzi czyszczenie: anemostatów, kratek nawiewnych i wywiewnych, stropów laminarnych, kierownic, klap przeciwpożarowych, przepustnic i innych elementów regulacyjnych.</w:t>
            </w:r>
          </w:p>
          <w:p w14:paraId="54AFCD97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d.            Przeprowadzi czyszczenie czerpni oraz wnętrz central klimatyzacyjnych,</w:t>
            </w:r>
          </w:p>
          <w:p w14:paraId="776EFCAF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e.            Sporządzi protokoły dla każdego systemu klimatyzacyjnego osobno, zawierające wszystkie powyższe informacje;</w:t>
            </w:r>
          </w:p>
          <w:p w14:paraId="77E0B5D0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 xml:space="preserve">f. wykonanie pomiaru przyrządem wzorcowanym natężenia przepływu i krotności wymian instalacji wentylacyjnej dla m.in. ESWL, RTG Urologii, </w:t>
            </w:r>
            <w:proofErr w:type="spellStart"/>
            <w:r w:rsidRPr="00B03E04">
              <w:rPr>
                <w:sz w:val="24"/>
                <w:szCs w:val="24"/>
              </w:rPr>
              <w:t>Endoskopi</w:t>
            </w:r>
            <w:proofErr w:type="spellEnd"/>
            <w:r w:rsidRPr="00B03E04">
              <w:rPr>
                <w:sz w:val="24"/>
                <w:szCs w:val="24"/>
              </w:rPr>
              <w:t xml:space="preserve">, RTG SOR, </w:t>
            </w:r>
            <w:proofErr w:type="spellStart"/>
            <w:r w:rsidRPr="00B03E04">
              <w:rPr>
                <w:sz w:val="24"/>
                <w:szCs w:val="24"/>
              </w:rPr>
              <w:t>Tomografi</w:t>
            </w:r>
            <w:proofErr w:type="spellEnd"/>
            <w:r w:rsidRPr="00B03E04">
              <w:rPr>
                <w:sz w:val="24"/>
                <w:szCs w:val="24"/>
              </w:rPr>
              <w:t xml:space="preserve">, </w:t>
            </w:r>
            <w:r w:rsidRPr="00B03E04">
              <w:rPr>
                <w:sz w:val="24"/>
                <w:szCs w:val="24"/>
              </w:rPr>
              <w:lastRenderedPageBreak/>
              <w:t>Wirusologii, Mikrobiologii, Onkologii, Oddziału Dziecięcego i Pracowni Endoskopowej.</w:t>
            </w:r>
          </w:p>
          <w:p w14:paraId="02ABF0AA" w14:textId="77777777" w:rsidR="00B03E04" w:rsidRPr="00B03E04" w:rsidRDefault="00B03E04" w:rsidP="00B03E04">
            <w:pPr>
              <w:rPr>
                <w:sz w:val="24"/>
                <w:szCs w:val="24"/>
              </w:rPr>
            </w:pPr>
          </w:p>
          <w:p w14:paraId="193C663A" w14:textId="77777777" w:rsidR="00B03E04" w:rsidRPr="00B03E04" w:rsidRDefault="00B03E04" w:rsidP="00B03E04">
            <w:pPr>
              <w:rPr>
                <w:b/>
                <w:bCs/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 xml:space="preserve">Zamawiający modyfikuje </w:t>
            </w:r>
            <w:r w:rsidRPr="00B03E04">
              <w:rPr>
                <w:b/>
                <w:bCs/>
                <w:sz w:val="24"/>
                <w:szCs w:val="24"/>
              </w:rPr>
              <w:t>Opis przedmiotu zamówienia-Pakiet 2, załącznik nr 1a do SWZ, pkt. V w następujący sposób:</w:t>
            </w:r>
          </w:p>
          <w:p w14:paraId="54D6204D" w14:textId="77777777" w:rsidR="00E6148F" w:rsidRDefault="00E6148F" w:rsidP="00B03E04">
            <w:pPr>
              <w:rPr>
                <w:b/>
                <w:bCs/>
                <w:sz w:val="24"/>
                <w:szCs w:val="24"/>
              </w:rPr>
            </w:pPr>
          </w:p>
          <w:p w14:paraId="3D2A88F4" w14:textId="1495E09A" w:rsidR="00B03E04" w:rsidRPr="00B03E04" w:rsidRDefault="00B03E04" w:rsidP="00B03E04">
            <w:pPr>
              <w:rPr>
                <w:b/>
                <w:bCs/>
                <w:sz w:val="24"/>
                <w:szCs w:val="24"/>
              </w:rPr>
            </w:pPr>
            <w:r w:rsidRPr="00B03E04">
              <w:rPr>
                <w:b/>
                <w:bCs/>
                <w:sz w:val="24"/>
                <w:szCs w:val="24"/>
              </w:rPr>
              <w:t>Było:</w:t>
            </w:r>
          </w:p>
          <w:p w14:paraId="23D4C6DE" w14:textId="77777777" w:rsidR="00B03E04" w:rsidRPr="00B03E04" w:rsidRDefault="00B03E04" w:rsidP="00B03E04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3E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Zakres usługi czyszczenie i dezynfekcja anemostatów, kanałów, </w:t>
            </w:r>
            <w:proofErr w:type="spellStart"/>
            <w:r w:rsidRPr="00B03E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klimakonwektorów</w:t>
            </w:r>
            <w:proofErr w:type="spellEnd"/>
            <w:r w:rsidRPr="00B03E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oraz central wentylacyjnych nawiewnych i wywiewnych</w:t>
            </w:r>
          </w:p>
          <w:p w14:paraId="34DDFE67" w14:textId="77777777" w:rsidR="00B03E04" w:rsidRPr="00B03E04" w:rsidRDefault="00B03E04" w:rsidP="00B03E04">
            <w:pPr>
              <w:rPr>
                <w:b/>
                <w:bCs/>
                <w:sz w:val="24"/>
                <w:szCs w:val="24"/>
              </w:rPr>
            </w:pPr>
          </w:p>
          <w:p w14:paraId="43758165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 xml:space="preserve">1. Czyszczenie i dezynfekcja anemostatów, kanałów, </w:t>
            </w:r>
            <w:proofErr w:type="spellStart"/>
            <w:r w:rsidRPr="00B03E04">
              <w:rPr>
                <w:sz w:val="24"/>
                <w:szCs w:val="24"/>
              </w:rPr>
              <w:t>klimakonwektorów</w:t>
            </w:r>
            <w:proofErr w:type="spellEnd"/>
            <w:r w:rsidRPr="00B03E04">
              <w:rPr>
                <w:sz w:val="24"/>
                <w:szCs w:val="24"/>
              </w:rPr>
              <w:t xml:space="preserve"> oraz central wentylacyjnych nawiewnych i wywiewnych w budynkach Szpitala Miejskiego Specjalistycznego im. Gabriel Narutowicza, w ramach usługi Wykonawca  wykona dla instalacji wentylacyjnych:</w:t>
            </w:r>
          </w:p>
          <w:p w14:paraId="0DF1E094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a. Inspekcję instalacji wentylacji i klimatyzacji przed czyszczeniem polegającą na:</w:t>
            </w:r>
          </w:p>
          <w:p w14:paraId="13413BED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- określeniu poziomu czystości systemów ze względu na obecny w nich pył, jedną z metod wyszczególnioną w normie PN-EN 15780 lub równoważnej.</w:t>
            </w:r>
          </w:p>
          <w:p w14:paraId="48A4A261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b.            Sporządzi na elektronicznym nośniku danych dokumentację fotograficzną lub filmową przed i po czyszczeniu dla każdej instalacji.</w:t>
            </w:r>
          </w:p>
          <w:p w14:paraId="6EF62E50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c.            Zabezpieczy pomieszczenia, urządzenia, wyposażenie oraz ciągi komunikacyjne.</w:t>
            </w:r>
          </w:p>
          <w:p w14:paraId="755BB369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d.            Przeprowadzi czyszczenie i dezynfekcję przewodów wentylacyjnych i klimatyzacyjnych metodą mechaniczną.</w:t>
            </w:r>
          </w:p>
          <w:p w14:paraId="59FEC931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e.            Przeprowadzi czyszczenie: anemostatów, kratek nawiewnych i wywiewnych, stropów laminarnych, kierownic, klap przeciwpożarowych, przepustnic i innych elementów regulacyjnych.</w:t>
            </w:r>
          </w:p>
          <w:p w14:paraId="1E7934FE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f.             Przeprowadzi czyszczenie czerpni oraz wnętrz central klimatyzacyjnych (wymagana dokumentacja fotograficzna lub filmowa przed i po czyszczeniu na elektronicznym nośniku danych),</w:t>
            </w:r>
          </w:p>
          <w:p w14:paraId="2AF2C619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g.            Sporządzi protokoły dla każdego systemu klimatyzacyjnego osobno, zawierające wszystkie powyższe informacje;</w:t>
            </w:r>
          </w:p>
          <w:p w14:paraId="3EA66E0C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h. wykonanie pomiaru przyrządem wzorcowanym natężenia przepływu i krotności wymian instalacji wentylacyjnej dla m.in. Zespołów Bloków Operacyjnych.</w:t>
            </w:r>
          </w:p>
          <w:p w14:paraId="11D88858" w14:textId="77777777" w:rsidR="00B03E04" w:rsidRPr="00B03E04" w:rsidRDefault="00B03E04" w:rsidP="00B03E04">
            <w:pPr>
              <w:rPr>
                <w:b/>
                <w:bCs/>
                <w:sz w:val="24"/>
                <w:szCs w:val="24"/>
              </w:rPr>
            </w:pPr>
          </w:p>
          <w:p w14:paraId="3AF36479" w14:textId="77777777" w:rsidR="00B03E04" w:rsidRPr="00B03E04" w:rsidRDefault="00B03E04" w:rsidP="00B03E04">
            <w:pPr>
              <w:rPr>
                <w:b/>
                <w:bCs/>
                <w:sz w:val="24"/>
                <w:szCs w:val="24"/>
              </w:rPr>
            </w:pPr>
          </w:p>
          <w:p w14:paraId="26623AE5" w14:textId="77777777" w:rsidR="00B03E04" w:rsidRPr="00B03E04" w:rsidRDefault="00B03E04" w:rsidP="00B03E04">
            <w:pPr>
              <w:rPr>
                <w:b/>
                <w:bCs/>
                <w:sz w:val="24"/>
                <w:szCs w:val="24"/>
              </w:rPr>
            </w:pPr>
            <w:r w:rsidRPr="00B03E04">
              <w:rPr>
                <w:b/>
                <w:bCs/>
                <w:sz w:val="24"/>
                <w:szCs w:val="24"/>
              </w:rPr>
              <w:t>Ma być:</w:t>
            </w:r>
          </w:p>
          <w:p w14:paraId="217A1ADE" w14:textId="77777777" w:rsidR="00B03E04" w:rsidRPr="00B03E04" w:rsidRDefault="00B03E04" w:rsidP="00B03E04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3E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Zakres usługi czyszczenie i dezynfekcja anemostatów, </w:t>
            </w:r>
            <w:proofErr w:type="spellStart"/>
            <w:r w:rsidRPr="00B03E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klimakonwektorów</w:t>
            </w:r>
            <w:proofErr w:type="spellEnd"/>
            <w:r w:rsidRPr="00B03E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oraz central wentylacyjnych nawiewnych i wywiewnych</w:t>
            </w:r>
          </w:p>
          <w:p w14:paraId="6465688C" w14:textId="77777777" w:rsidR="00B03E04" w:rsidRPr="00B03E04" w:rsidRDefault="00B03E04" w:rsidP="00B03E04">
            <w:pPr>
              <w:rPr>
                <w:b/>
                <w:bCs/>
                <w:sz w:val="24"/>
                <w:szCs w:val="24"/>
              </w:rPr>
            </w:pPr>
          </w:p>
          <w:p w14:paraId="2168C204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 xml:space="preserve">1. Czyszczenie i dezynfekcja anemostatów, </w:t>
            </w:r>
            <w:proofErr w:type="spellStart"/>
            <w:r w:rsidRPr="00B03E04">
              <w:rPr>
                <w:sz w:val="24"/>
                <w:szCs w:val="24"/>
              </w:rPr>
              <w:t>klimakonwektorów</w:t>
            </w:r>
            <w:proofErr w:type="spellEnd"/>
            <w:r w:rsidRPr="00B03E04">
              <w:rPr>
                <w:sz w:val="24"/>
                <w:szCs w:val="24"/>
              </w:rPr>
              <w:t xml:space="preserve"> oraz central wentylacyjnych nawiewnych i wywiewnych w budynkach Szpitala Miejskiego Specjalistycznego im. Gabriel Narutowicza, w ramach usługi Wykonawca  wykona dla instalacji wentylacyjnych:</w:t>
            </w:r>
          </w:p>
          <w:p w14:paraId="4AE7D04B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a. Inspekcję instalacji wentylacji i klimatyzacji przed czyszczeniem polegającą na:</w:t>
            </w:r>
          </w:p>
          <w:p w14:paraId="3A2EB9F8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- określeniu poziomu czystości systemów ze względu na obecny w nich pył, jedną z metod wyszczególnioną w normie PN-EN 15780 lub równoważnej.</w:t>
            </w:r>
          </w:p>
          <w:p w14:paraId="2DA12813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b.            Zabezpieczy pomieszczenia, urządzenia, wyposażenie oraz ciągi komunikacyjne.</w:t>
            </w:r>
          </w:p>
          <w:p w14:paraId="1A8B3799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c.            Przeprowadzi czyszczenie: anemostatów, kratek nawiewnych i wywiewnych, stropów laminarnych, kierownic, klap przeciwpożarowych, przepustnic i innych elementów regulacyjnych.</w:t>
            </w:r>
          </w:p>
          <w:p w14:paraId="69E0A220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 xml:space="preserve">d.            Przeprowadzi czyszczenie czerpni oraz wnętrz central klimatyzacyjnych </w:t>
            </w:r>
          </w:p>
          <w:p w14:paraId="69B892A5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t>e.            Sporządzi protokoły dla każdego systemu klimatyzacyjnego osobno, zawierające wszystkie powyższe informacje;</w:t>
            </w:r>
          </w:p>
          <w:p w14:paraId="68DEA8CB" w14:textId="77777777" w:rsidR="00B03E04" w:rsidRPr="00B03E04" w:rsidRDefault="00B03E04" w:rsidP="00B03E04">
            <w:pPr>
              <w:rPr>
                <w:sz w:val="24"/>
                <w:szCs w:val="24"/>
              </w:rPr>
            </w:pPr>
            <w:r w:rsidRPr="00B03E04">
              <w:rPr>
                <w:sz w:val="24"/>
                <w:szCs w:val="24"/>
              </w:rPr>
              <w:lastRenderedPageBreak/>
              <w:t>f. wykonanie pomiaru przyrządem wzorcowanym natężenia przepływu i krotności wymian instalacji wentylacyjnej dla m.in. Zespołów Bloków Operacyjnych.</w:t>
            </w:r>
          </w:p>
          <w:p w14:paraId="40FE6051" w14:textId="77777777" w:rsidR="00B03E04" w:rsidRPr="00B03E04" w:rsidRDefault="00B03E04" w:rsidP="00B03E04">
            <w:pPr>
              <w:rPr>
                <w:sz w:val="24"/>
                <w:szCs w:val="24"/>
              </w:rPr>
            </w:pPr>
          </w:p>
          <w:p w14:paraId="4A2EFD81" w14:textId="08A8E6D9" w:rsidR="00B03E04" w:rsidRPr="006D52DD" w:rsidRDefault="00B03E04" w:rsidP="001812A7">
            <w:pPr>
              <w:spacing w:after="40"/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r w:rsidRPr="006D52DD">
              <w:rPr>
                <w:b/>
                <w:bCs/>
                <w:sz w:val="24"/>
                <w:szCs w:val="24"/>
                <w:u w:val="single"/>
              </w:rPr>
              <w:t>Powyższe zmiany w zakresie opisu przedmiotu zamówienia nie wpływają na termin składania i otwarcia ofert.</w:t>
            </w:r>
          </w:p>
          <w:p w14:paraId="578C96CF" w14:textId="4A384791" w:rsidR="00A95FE7" w:rsidRPr="00A32DDB" w:rsidRDefault="00A95FE7" w:rsidP="001812A7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0858B4D" w14:textId="77777777" w:rsidR="00BE7BFD" w:rsidRPr="00A32DDB" w:rsidRDefault="00BE7BFD" w:rsidP="00520165">
      <w:pPr>
        <w:jc w:val="both"/>
        <w:rPr>
          <w:sz w:val="24"/>
          <w:szCs w:val="24"/>
        </w:rPr>
      </w:pPr>
    </w:p>
    <w:p w14:paraId="4E3DF70B" w14:textId="77777777" w:rsidR="006D4AB3" w:rsidRPr="00A32DDB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32DDB">
        <w:rPr>
          <w:sz w:val="24"/>
          <w:szCs w:val="24"/>
        </w:rPr>
        <w:t>Przewodniczący Komisji Przetargowej</w:t>
      </w:r>
    </w:p>
    <w:p w14:paraId="3A3B3464" w14:textId="235E7AC5" w:rsidR="006D4AB3" w:rsidRPr="00A32DDB" w:rsidRDefault="00A32DDB" w:rsidP="00A32DDB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</w:t>
      </w:r>
      <w:r w:rsidR="006D52DD">
        <w:rPr>
          <w:sz w:val="24"/>
          <w:szCs w:val="24"/>
        </w:rPr>
        <w:t xml:space="preserve">   </w:t>
      </w:r>
      <w:r w:rsidR="00A95FE7" w:rsidRPr="00A32DDB">
        <w:rPr>
          <w:sz w:val="24"/>
          <w:szCs w:val="24"/>
        </w:rPr>
        <w:t>Wojciech</w:t>
      </w:r>
      <w:r w:rsidR="006D4AB3" w:rsidRPr="00A32DDB">
        <w:rPr>
          <w:sz w:val="24"/>
          <w:szCs w:val="24"/>
        </w:rPr>
        <w:t xml:space="preserve"> </w:t>
      </w:r>
      <w:r w:rsidR="00A95FE7" w:rsidRPr="00A32DDB">
        <w:rPr>
          <w:sz w:val="24"/>
          <w:szCs w:val="24"/>
        </w:rPr>
        <w:t>Grzyb</w:t>
      </w:r>
    </w:p>
    <w:sectPr w:rsidR="006D4AB3" w:rsidRPr="00A32DDB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D33BE" w14:textId="77777777" w:rsidR="00D20804" w:rsidRDefault="00D20804">
      <w:r>
        <w:separator/>
      </w:r>
    </w:p>
  </w:endnote>
  <w:endnote w:type="continuationSeparator" w:id="0">
    <w:p w14:paraId="25E612B9" w14:textId="77777777" w:rsidR="00D20804" w:rsidRDefault="00D20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05D9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A23BC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F33EF" w14:textId="1A74737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F9DD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A7036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33AF031" w14:textId="77777777" w:rsidR="006D4AB3" w:rsidRDefault="006D4AB3">
    <w:pPr>
      <w:pStyle w:val="Stopka"/>
      <w:tabs>
        <w:tab w:val="clear" w:pos="4536"/>
        <w:tab w:val="left" w:pos="6237"/>
      </w:tabs>
    </w:pPr>
  </w:p>
  <w:p w14:paraId="671D7D3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87DDD" w14:textId="77777777" w:rsidR="00D20804" w:rsidRDefault="00D20804">
      <w:r>
        <w:separator/>
      </w:r>
    </w:p>
  </w:footnote>
  <w:footnote w:type="continuationSeparator" w:id="0">
    <w:p w14:paraId="163317A4" w14:textId="77777777" w:rsidR="00D20804" w:rsidRDefault="00D208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D4FA7"/>
    <w:multiLevelType w:val="hybridMultilevel"/>
    <w:tmpl w:val="BBF2C5A2"/>
    <w:lvl w:ilvl="0" w:tplc="4B763BD4">
      <w:start w:val="2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06F07"/>
    <w:multiLevelType w:val="hybridMultilevel"/>
    <w:tmpl w:val="BBF2C5A2"/>
    <w:lvl w:ilvl="0" w:tplc="FFFFFFFF">
      <w:start w:val="2"/>
      <w:numFmt w:val="upperRoman"/>
      <w:lvlText w:val="%1."/>
      <w:lvlJc w:val="left"/>
      <w:pPr>
        <w:ind w:left="1080" w:hanging="72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9D5891"/>
    <w:multiLevelType w:val="hybridMultilevel"/>
    <w:tmpl w:val="4CDE75C4"/>
    <w:lvl w:ilvl="0" w:tplc="7CA65208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15F4B37"/>
    <w:multiLevelType w:val="hybridMultilevel"/>
    <w:tmpl w:val="C066B6EC"/>
    <w:lvl w:ilvl="0" w:tplc="FFFFFFFF">
      <w:start w:val="5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1BD3DE3"/>
    <w:multiLevelType w:val="hybridMultilevel"/>
    <w:tmpl w:val="C066B6EC"/>
    <w:lvl w:ilvl="0" w:tplc="FFFFFFFF">
      <w:start w:val="5"/>
      <w:numFmt w:val="upperRoman"/>
      <w:lvlText w:val="%1."/>
      <w:lvlJc w:val="left"/>
      <w:pPr>
        <w:ind w:left="1080" w:hanging="72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228541680">
    <w:abstractNumId w:val="7"/>
  </w:num>
  <w:num w:numId="2" w16cid:durableId="1607031915">
    <w:abstractNumId w:val="10"/>
  </w:num>
  <w:num w:numId="3" w16cid:durableId="1356686419">
    <w:abstractNumId w:val="6"/>
  </w:num>
  <w:num w:numId="4" w16cid:durableId="78143141">
    <w:abstractNumId w:val="9"/>
  </w:num>
  <w:num w:numId="5" w16cid:durableId="697700112">
    <w:abstractNumId w:val="2"/>
  </w:num>
  <w:num w:numId="6" w16cid:durableId="290289859">
    <w:abstractNumId w:val="4"/>
  </w:num>
  <w:num w:numId="7" w16cid:durableId="479424289">
    <w:abstractNumId w:val="8"/>
  </w:num>
  <w:num w:numId="8" w16cid:durableId="1549678943">
    <w:abstractNumId w:val="3"/>
  </w:num>
  <w:num w:numId="9" w16cid:durableId="168539775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2999718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4994194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21285927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0804"/>
    <w:rsid w:val="00031374"/>
    <w:rsid w:val="000A1097"/>
    <w:rsid w:val="000E2A8F"/>
    <w:rsid w:val="0012774F"/>
    <w:rsid w:val="00144B7A"/>
    <w:rsid w:val="00180C6E"/>
    <w:rsid w:val="0029606A"/>
    <w:rsid w:val="00372C74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D52DD"/>
    <w:rsid w:val="006D570A"/>
    <w:rsid w:val="006F3B81"/>
    <w:rsid w:val="007427BD"/>
    <w:rsid w:val="0076725E"/>
    <w:rsid w:val="00776B91"/>
    <w:rsid w:val="007D7198"/>
    <w:rsid w:val="00864A4B"/>
    <w:rsid w:val="00870F9F"/>
    <w:rsid w:val="008804B6"/>
    <w:rsid w:val="00897AB0"/>
    <w:rsid w:val="008A3553"/>
    <w:rsid w:val="00A32DDB"/>
    <w:rsid w:val="00A905AC"/>
    <w:rsid w:val="00A95FE7"/>
    <w:rsid w:val="00B03E04"/>
    <w:rsid w:val="00BA6584"/>
    <w:rsid w:val="00BE7BFD"/>
    <w:rsid w:val="00C370F2"/>
    <w:rsid w:val="00C44EEC"/>
    <w:rsid w:val="00C601DE"/>
    <w:rsid w:val="00C639FC"/>
    <w:rsid w:val="00D20804"/>
    <w:rsid w:val="00D22FFA"/>
    <w:rsid w:val="00D8461B"/>
    <w:rsid w:val="00D915F2"/>
    <w:rsid w:val="00DF32E8"/>
    <w:rsid w:val="00DF53CA"/>
    <w:rsid w:val="00E21B49"/>
    <w:rsid w:val="00E2789F"/>
    <w:rsid w:val="00E6148F"/>
    <w:rsid w:val="00E72428"/>
    <w:rsid w:val="00E74BC3"/>
    <w:rsid w:val="00E935D6"/>
    <w:rsid w:val="00EA14B3"/>
    <w:rsid w:val="00EA416E"/>
    <w:rsid w:val="00F00A9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5B5A4D"/>
  <w15:chartTrackingRefBased/>
  <w15:docId w15:val="{EB6BFD51-4E86-416C-94DE-9800866AA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03E0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paragraph" w:styleId="Akapitzlist">
    <w:name w:val="List Paragraph"/>
    <w:basedOn w:val="Normalny"/>
    <w:uiPriority w:val="34"/>
    <w:qFormat/>
    <w:rsid w:val="00B03E04"/>
    <w:pPr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924</Words>
  <Characters>7075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Łukasz Grüner</cp:lastModifiedBy>
  <cp:revision>2</cp:revision>
  <cp:lastPrinted>2025-03-11T11:56:00Z</cp:lastPrinted>
  <dcterms:created xsi:type="dcterms:W3CDTF">2025-03-11T11:57:00Z</dcterms:created>
  <dcterms:modified xsi:type="dcterms:W3CDTF">2025-03-11T11:57:00Z</dcterms:modified>
</cp:coreProperties>
</file>