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F7C02" w14:textId="77777777" w:rsidR="006C627D" w:rsidRDefault="006C627D" w:rsidP="006C627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</w:p>
    <w:p w14:paraId="526507D1" w14:textId="01104538" w:rsidR="006C627D" w:rsidRPr="00A565D5" w:rsidRDefault="006C627D" w:rsidP="006C627D">
      <w:pPr>
        <w:spacing w:after="240"/>
        <w:jc w:val="right"/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Kraków dnia: 2025-</w:t>
      </w:r>
      <w:r>
        <w:rPr>
          <w:rFonts w:ascii="Verdana" w:hAnsi="Verdana"/>
          <w:sz w:val="18"/>
          <w:szCs w:val="18"/>
        </w:rPr>
        <w:t>04-02</w:t>
      </w:r>
    </w:p>
    <w:p w14:paraId="08E9D022" w14:textId="77777777" w:rsidR="006C627D" w:rsidRPr="00A565D5" w:rsidRDefault="006C627D" w:rsidP="006C627D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CE25310" w14:textId="77777777" w:rsidR="006C627D" w:rsidRPr="00A565D5" w:rsidRDefault="006C627D" w:rsidP="006C627D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9954D1" w14:textId="77777777" w:rsidR="006C627D" w:rsidRPr="00A565D5" w:rsidRDefault="006C627D" w:rsidP="006C627D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257C51E" w14:textId="77777777" w:rsidR="006C627D" w:rsidRPr="00A565D5" w:rsidRDefault="006C627D" w:rsidP="006C627D">
      <w:pPr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Al. Mickiewicza 30</w:t>
      </w:r>
    </w:p>
    <w:p w14:paraId="0C31FF05" w14:textId="77777777" w:rsidR="006C627D" w:rsidRPr="00A565D5" w:rsidRDefault="006C627D" w:rsidP="006C627D">
      <w:pPr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30-059 Kraków</w:t>
      </w:r>
    </w:p>
    <w:p w14:paraId="7511249A" w14:textId="77777777" w:rsidR="006C627D" w:rsidRPr="00A565D5" w:rsidRDefault="006C627D" w:rsidP="006C627D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OGŁOSZENIE</w:t>
      </w:r>
    </w:p>
    <w:p w14:paraId="2DB61438" w14:textId="77777777" w:rsidR="006C627D" w:rsidRDefault="006C627D" w:rsidP="006C627D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565D5">
        <w:rPr>
          <w:rFonts w:ascii="Verdana" w:hAnsi="Verdana"/>
          <w:b/>
          <w:sz w:val="18"/>
          <w:szCs w:val="18"/>
        </w:rPr>
        <w:t>o wyborze najkorzystniejszej oferty</w:t>
      </w:r>
    </w:p>
    <w:p w14:paraId="70582B8F" w14:textId="1DD3114C" w:rsidR="006C627D" w:rsidRPr="006C627D" w:rsidRDefault="006C627D" w:rsidP="006C627D">
      <w:pPr>
        <w:spacing w:after="480"/>
        <w:jc w:val="center"/>
        <w:rPr>
          <w:rFonts w:ascii="Verdana" w:hAnsi="Verdana"/>
          <w:b/>
          <w:color w:val="FF0000"/>
          <w:sz w:val="18"/>
          <w:szCs w:val="18"/>
        </w:rPr>
      </w:pPr>
      <w:r w:rsidRPr="006C627D">
        <w:rPr>
          <w:rFonts w:ascii="Verdana" w:hAnsi="Verdana"/>
          <w:b/>
          <w:color w:val="FF0000"/>
          <w:sz w:val="18"/>
          <w:szCs w:val="18"/>
        </w:rPr>
        <w:t>CZYNNOŚCI NOWE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C627D" w:rsidRPr="00A565D5" w14:paraId="6A66C84B" w14:textId="77777777" w:rsidTr="005746D2">
        <w:trPr>
          <w:trHeight w:val="638"/>
        </w:trPr>
        <w:tc>
          <w:tcPr>
            <w:tcW w:w="959" w:type="dxa"/>
            <w:shd w:val="clear" w:color="auto" w:fill="auto"/>
          </w:tcPr>
          <w:p w14:paraId="3D326DF4" w14:textId="77777777" w:rsidR="006C627D" w:rsidRPr="00A565D5" w:rsidRDefault="006C627D" w:rsidP="005746D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B0F9AA" w14:textId="77777777" w:rsidR="006C627D" w:rsidRPr="00A565D5" w:rsidRDefault="006C627D" w:rsidP="005746D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sz w:val="18"/>
                <w:szCs w:val="18"/>
              </w:rPr>
              <w:t>pn.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565D5">
              <w:rPr>
                <w:rFonts w:ascii="Verdana" w:hAnsi="Verdana"/>
                <w:b/>
                <w:bCs/>
                <w:sz w:val="18"/>
                <w:szCs w:val="18"/>
              </w:rPr>
              <w:t>Remont sufitów II piętra pawilonu A-0 AGH w Krakowie - DE-dzp.272-042/25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DE-dzp.272-042/25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41EE7C6" w14:textId="77777777" w:rsidR="006C627D" w:rsidRPr="00A565D5" w:rsidRDefault="006C627D" w:rsidP="006C627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 xml:space="preserve">Zamawiający, </w:t>
      </w:r>
      <w:r w:rsidRPr="00A565D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565D5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627D" w:rsidRPr="00A565D5" w14:paraId="42E58DF6" w14:textId="77777777" w:rsidTr="005746D2">
        <w:trPr>
          <w:cantSplit/>
        </w:trPr>
        <w:tc>
          <w:tcPr>
            <w:tcW w:w="10150" w:type="dxa"/>
          </w:tcPr>
          <w:p w14:paraId="30AE5A71" w14:textId="77777777" w:rsidR="006C627D" w:rsidRPr="00A565D5" w:rsidRDefault="006C627D" w:rsidP="005746D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565D5">
              <w:rPr>
                <w:rFonts w:ascii="Verdana" w:hAnsi="Verdana"/>
                <w:b/>
                <w:sz w:val="18"/>
                <w:szCs w:val="18"/>
              </w:rPr>
              <w:t>Wypożyczalnia sprzętu budowlanego AGNES Michał Guzera</w:t>
            </w:r>
          </w:p>
          <w:p w14:paraId="2BD06DC7" w14:textId="77777777" w:rsidR="006C627D" w:rsidRPr="00A565D5" w:rsidRDefault="006C627D" w:rsidP="005746D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565D5">
              <w:rPr>
                <w:rFonts w:ascii="Verdana" w:hAnsi="Verdana"/>
                <w:bCs/>
                <w:sz w:val="18"/>
                <w:szCs w:val="18"/>
              </w:rPr>
              <w:t>Kwarciana 7 /27</w:t>
            </w:r>
          </w:p>
          <w:p w14:paraId="76104521" w14:textId="77777777" w:rsidR="006C627D" w:rsidRPr="00A565D5" w:rsidRDefault="006C627D" w:rsidP="005746D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565D5">
              <w:rPr>
                <w:rFonts w:ascii="Verdana" w:hAnsi="Verdana"/>
                <w:bCs/>
                <w:sz w:val="18"/>
                <w:szCs w:val="18"/>
              </w:rPr>
              <w:t>25-121 Kielce</w:t>
            </w:r>
          </w:p>
          <w:p w14:paraId="6938FB05" w14:textId="77777777" w:rsidR="006C627D" w:rsidRPr="00A565D5" w:rsidRDefault="006C627D" w:rsidP="005746D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na:</w:t>
            </w:r>
          </w:p>
          <w:p w14:paraId="4A02EEB8" w14:textId="77777777" w:rsidR="006C627D" w:rsidRPr="00A565D5" w:rsidRDefault="006C627D" w:rsidP="005746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 xml:space="preserve">Remont sufitów II piętra pawilonu A-0 AGH w Krakowie - DE-dzp.272-042/25 </w:t>
            </w:r>
          </w:p>
          <w:p w14:paraId="6D8CE501" w14:textId="77777777" w:rsidR="006C627D" w:rsidRPr="00A565D5" w:rsidRDefault="006C627D" w:rsidP="005746D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>310 000.00 zł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13A413C" w14:textId="77777777" w:rsidR="006C627D" w:rsidRPr="00A565D5" w:rsidRDefault="006C627D" w:rsidP="005746D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565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565D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B83F72C" w14:textId="77777777" w:rsidR="006C627D" w:rsidRPr="005D0B27" w:rsidRDefault="006C627D" w:rsidP="006C627D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565D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1559"/>
        <w:gridCol w:w="1985"/>
      </w:tblGrid>
      <w:tr w:rsidR="006C627D" w:rsidRPr="005D0B27" w14:paraId="3397131A" w14:textId="77777777" w:rsidTr="005746D2">
        <w:trPr>
          <w:trHeight w:val="510"/>
        </w:trPr>
        <w:tc>
          <w:tcPr>
            <w:tcW w:w="709" w:type="dxa"/>
            <w:vAlign w:val="center"/>
          </w:tcPr>
          <w:p w14:paraId="10AE46E7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395" w:type="dxa"/>
            <w:vAlign w:val="center"/>
          </w:tcPr>
          <w:p w14:paraId="08E2BF66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7DD5575C" w14:textId="77777777" w:rsidR="006C627D" w:rsidRPr="005D0B27" w:rsidRDefault="006C627D" w:rsidP="005746D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14:paraId="7C85642C" w14:textId="77777777" w:rsidR="006C627D" w:rsidRPr="005D0B27" w:rsidRDefault="006C627D" w:rsidP="005746D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14:paraId="2460E0A6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6C627D" w:rsidRPr="005D0B27" w14:paraId="012E5CE8" w14:textId="77777777" w:rsidTr="005746D2">
        <w:tc>
          <w:tcPr>
            <w:tcW w:w="709" w:type="dxa"/>
            <w:vAlign w:val="center"/>
          </w:tcPr>
          <w:p w14:paraId="45C49B45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395" w:type="dxa"/>
            <w:vAlign w:val="center"/>
          </w:tcPr>
          <w:p w14:paraId="22858334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Wypożyczalnia sprzętu budowlanego AGNES Michał Guzera</w:t>
            </w:r>
          </w:p>
          <w:p w14:paraId="77073342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Kwarciana 7 /27</w:t>
            </w:r>
          </w:p>
          <w:p w14:paraId="6A467538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25-121 Kielce</w:t>
            </w:r>
          </w:p>
        </w:tc>
        <w:tc>
          <w:tcPr>
            <w:tcW w:w="1417" w:type="dxa"/>
            <w:vAlign w:val="center"/>
          </w:tcPr>
          <w:p w14:paraId="2C0BC421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5A6FF736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46BA89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C627D" w:rsidRPr="005D0B27" w14:paraId="5F5675C4" w14:textId="77777777" w:rsidTr="005746D2">
        <w:tc>
          <w:tcPr>
            <w:tcW w:w="709" w:type="dxa"/>
            <w:vAlign w:val="center"/>
          </w:tcPr>
          <w:p w14:paraId="6AAED36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4395" w:type="dxa"/>
            <w:vAlign w:val="center"/>
          </w:tcPr>
          <w:p w14:paraId="4FF1B758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F.H.U "BARTEK" ROMAN ŻUREK</w:t>
            </w:r>
          </w:p>
          <w:p w14:paraId="0713797F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Praska 54 /23</w:t>
            </w:r>
          </w:p>
          <w:p w14:paraId="1128BE67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30-322 Kraków</w:t>
            </w:r>
          </w:p>
        </w:tc>
        <w:tc>
          <w:tcPr>
            <w:tcW w:w="1417" w:type="dxa"/>
            <w:vAlign w:val="center"/>
          </w:tcPr>
          <w:p w14:paraId="631D30E9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50,68</w:t>
            </w:r>
          </w:p>
        </w:tc>
        <w:tc>
          <w:tcPr>
            <w:tcW w:w="1559" w:type="dxa"/>
            <w:vAlign w:val="center"/>
          </w:tcPr>
          <w:p w14:paraId="71EA3D06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233FBFA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90,68</w:t>
            </w:r>
          </w:p>
        </w:tc>
      </w:tr>
      <w:tr w:rsidR="006C627D" w:rsidRPr="005D0B27" w14:paraId="0491DC0D" w14:textId="77777777" w:rsidTr="005746D2">
        <w:tc>
          <w:tcPr>
            <w:tcW w:w="709" w:type="dxa"/>
            <w:vAlign w:val="center"/>
          </w:tcPr>
          <w:p w14:paraId="12F0D924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395" w:type="dxa"/>
            <w:vAlign w:val="center"/>
          </w:tcPr>
          <w:p w14:paraId="3CC6F400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M-BUD Monika Duda</w:t>
            </w:r>
          </w:p>
          <w:p w14:paraId="378B6723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Pogórska Wola 37c </w:t>
            </w:r>
          </w:p>
          <w:p w14:paraId="7A0079F6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33-152 Pogórska Wola</w:t>
            </w:r>
          </w:p>
        </w:tc>
        <w:tc>
          <w:tcPr>
            <w:tcW w:w="1417" w:type="dxa"/>
            <w:vAlign w:val="center"/>
          </w:tcPr>
          <w:p w14:paraId="7F53C0CF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50,65</w:t>
            </w:r>
          </w:p>
        </w:tc>
        <w:tc>
          <w:tcPr>
            <w:tcW w:w="1559" w:type="dxa"/>
            <w:vAlign w:val="center"/>
          </w:tcPr>
          <w:p w14:paraId="4B18BB83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EDE633D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90,65</w:t>
            </w:r>
          </w:p>
        </w:tc>
      </w:tr>
      <w:tr w:rsidR="006C627D" w:rsidRPr="005D0B27" w14:paraId="70B6EEBF" w14:textId="77777777" w:rsidTr="005746D2">
        <w:tc>
          <w:tcPr>
            <w:tcW w:w="709" w:type="dxa"/>
            <w:vAlign w:val="center"/>
          </w:tcPr>
          <w:p w14:paraId="6AB39DB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15</w:t>
            </w:r>
          </w:p>
        </w:tc>
        <w:tc>
          <w:tcPr>
            <w:tcW w:w="4395" w:type="dxa"/>
            <w:vAlign w:val="center"/>
          </w:tcPr>
          <w:p w14:paraId="07B72C49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14:paraId="192AB115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14:paraId="15D82DD3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1417" w:type="dxa"/>
            <w:vAlign w:val="center"/>
          </w:tcPr>
          <w:p w14:paraId="2162BE29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50,64</w:t>
            </w:r>
          </w:p>
        </w:tc>
        <w:tc>
          <w:tcPr>
            <w:tcW w:w="1559" w:type="dxa"/>
            <w:vAlign w:val="center"/>
          </w:tcPr>
          <w:p w14:paraId="642601CF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1205704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90,64</w:t>
            </w:r>
          </w:p>
        </w:tc>
      </w:tr>
      <w:tr w:rsidR="006C627D" w:rsidRPr="005D0B27" w14:paraId="3FE83110" w14:textId="77777777" w:rsidTr="005746D2">
        <w:tc>
          <w:tcPr>
            <w:tcW w:w="709" w:type="dxa"/>
            <w:vAlign w:val="center"/>
          </w:tcPr>
          <w:p w14:paraId="34F1FB5D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395" w:type="dxa"/>
            <w:vAlign w:val="center"/>
          </w:tcPr>
          <w:p w14:paraId="424500DE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</w:t>
            </w:r>
          </w:p>
          <w:p w14:paraId="6C3F1592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14:paraId="4B2B6279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417" w:type="dxa"/>
            <w:vAlign w:val="center"/>
          </w:tcPr>
          <w:p w14:paraId="5A6D8D1A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50,54</w:t>
            </w:r>
          </w:p>
        </w:tc>
        <w:tc>
          <w:tcPr>
            <w:tcW w:w="1559" w:type="dxa"/>
            <w:vAlign w:val="center"/>
          </w:tcPr>
          <w:p w14:paraId="37CB13C9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4C2CAB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90,54</w:t>
            </w:r>
          </w:p>
        </w:tc>
      </w:tr>
      <w:tr w:rsidR="006C627D" w:rsidRPr="005D0B27" w14:paraId="3585107F" w14:textId="77777777" w:rsidTr="005746D2">
        <w:tc>
          <w:tcPr>
            <w:tcW w:w="709" w:type="dxa"/>
            <w:vAlign w:val="center"/>
          </w:tcPr>
          <w:p w14:paraId="49AF1771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lastRenderedPageBreak/>
              <w:t>10</w:t>
            </w:r>
          </w:p>
        </w:tc>
        <w:tc>
          <w:tcPr>
            <w:tcW w:w="4395" w:type="dxa"/>
            <w:vAlign w:val="center"/>
          </w:tcPr>
          <w:p w14:paraId="5D2321B7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Stambud Sp. z o.o.</w:t>
            </w:r>
          </w:p>
          <w:p w14:paraId="27D15741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14:paraId="250D1010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417" w:type="dxa"/>
            <w:vAlign w:val="center"/>
          </w:tcPr>
          <w:p w14:paraId="012DF92D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49,46</w:t>
            </w:r>
          </w:p>
        </w:tc>
        <w:tc>
          <w:tcPr>
            <w:tcW w:w="1559" w:type="dxa"/>
            <w:vAlign w:val="center"/>
          </w:tcPr>
          <w:p w14:paraId="5BBCF223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AA20ACB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89,46</w:t>
            </w:r>
          </w:p>
        </w:tc>
      </w:tr>
      <w:tr w:rsidR="006C627D" w:rsidRPr="005D0B27" w14:paraId="285EC44D" w14:textId="77777777" w:rsidTr="005746D2">
        <w:tc>
          <w:tcPr>
            <w:tcW w:w="709" w:type="dxa"/>
            <w:vAlign w:val="center"/>
          </w:tcPr>
          <w:p w14:paraId="4CD6B0A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12</w:t>
            </w:r>
          </w:p>
        </w:tc>
        <w:tc>
          <w:tcPr>
            <w:tcW w:w="4395" w:type="dxa"/>
            <w:vAlign w:val="center"/>
          </w:tcPr>
          <w:p w14:paraId="6342D7D1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14:paraId="165E6A22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14:paraId="3F1A61D5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417" w:type="dxa"/>
            <w:vAlign w:val="center"/>
          </w:tcPr>
          <w:p w14:paraId="72280D28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47,09</w:t>
            </w:r>
          </w:p>
        </w:tc>
        <w:tc>
          <w:tcPr>
            <w:tcW w:w="1559" w:type="dxa"/>
            <w:vAlign w:val="center"/>
          </w:tcPr>
          <w:p w14:paraId="058D9D23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4D206E2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87,09</w:t>
            </w:r>
          </w:p>
        </w:tc>
      </w:tr>
      <w:tr w:rsidR="006C627D" w:rsidRPr="005D0B27" w14:paraId="2BC738CA" w14:textId="77777777" w:rsidTr="005746D2">
        <w:tc>
          <w:tcPr>
            <w:tcW w:w="709" w:type="dxa"/>
            <w:vAlign w:val="center"/>
          </w:tcPr>
          <w:p w14:paraId="569D7A4A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11</w:t>
            </w:r>
          </w:p>
        </w:tc>
        <w:tc>
          <w:tcPr>
            <w:tcW w:w="4395" w:type="dxa"/>
            <w:vAlign w:val="center"/>
          </w:tcPr>
          <w:p w14:paraId="72694B30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14:paraId="4C765644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14:paraId="72D842D8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1417" w:type="dxa"/>
            <w:vAlign w:val="center"/>
          </w:tcPr>
          <w:p w14:paraId="6D8957FF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46,63</w:t>
            </w:r>
          </w:p>
        </w:tc>
        <w:tc>
          <w:tcPr>
            <w:tcW w:w="1559" w:type="dxa"/>
            <w:vAlign w:val="center"/>
          </w:tcPr>
          <w:p w14:paraId="4901B178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1022EB8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86,63</w:t>
            </w:r>
          </w:p>
        </w:tc>
      </w:tr>
      <w:tr w:rsidR="006C627D" w:rsidRPr="005D0B27" w14:paraId="4E6F0AD7" w14:textId="77777777" w:rsidTr="005746D2">
        <w:tc>
          <w:tcPr>
            <w:tcW w:w="709" w:type="dxa"/>
            <w:vAlign w:val="center"/>
          </w:tcPr>
          <w:p w14:paraId="14DA5F19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395" w:type="dxa"/>
            <w:vAlign w:val="center"/>
          </w:tcPr>
          <w:p w14:paraId="187F0106" w14:textId="77777777" w:rsidR="006C627D" w:rsidRPr="006C627D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  <w:lang w:val="en-US"/>
              </w:rPr>
            </w:pPr>
            <w:r w:rsidRPr="006C627D">
              <w:rPr>
                <w:rFonts w:ascii="Verdana" w:hAnsi="Verdana" w:cs="Times New Roman"/>
                <w:b/>
                <w:sz w:val="16"/>
                <w:szCs w:val="16"/>
                <w:lang w:val="en-US"/>
              </w:rPr>
              <w:t>Impuls Contractor Sp. z o.o.</w:t>
            </w:r>
          </w:p>
          <w:p w14:paraId="5B570CD5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Rzepakwa 4R </w:t>
            </w:r>
          </w:p>
          <w:p w14:paraId="3594366C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31-989 Kraków</w:t>
            </w:r>
          </w:p>
        </w:tc>
        <w:tc>
          <w:tcPr>
            <w:tcW w:w="1417" w:type="dxa"/>
            <w:vAlign w:val="center"/>
          </w:tcPr>
          <w:p w14:paraId="11F8AE6B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46,62</w:t>
            </w:r>
          </w:p>
        </w:tc>
        <w:tc>
          <w:tcPr>
            <w:tcW w:w="1559" w:type="dxa"/>
            <w:vAlign w:val="center"/>
          </w:tcPr>
          <w:p w14:paraId="0C4808E7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28A4B14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86,62</w:t>
            </w:r>
          </w:p>
        </w:tc>
      </w:tr>
      <w:tr w:rsidR="006C627D" w:rsidRPr="005D0B27" w14:paraId="4C67D330" w14:textId="77777777" w:rsidTr="005746D2">
        <w:tc>
          <w:tcPr>
            <w:tcW w:w="709" w:type="dxa"/>
            <w:vAlign w:val="center"/>
          </w:tcPr>
          <w:p w14:paraId="14FFCC6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395" w:type="dxa"/>
            <w:vAlign w:val="center"/>
          </w:tcPr>
          <w:p w14:paraId="3450326D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"RAD-REM" Usługi Remontowo Budowlane Radomir Kowalczyk</w:t>
            </w:r>
          </w:p>
          <w:p w14:paraId="03AB583E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Filtrowa 4 /22</w:t>
            </w:r>
          </w:p>
          <w:p w14:paraId="5F64F16D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30-148 Kraków</w:t>
            </w:r>
          </w:p>
        </w:tc>
        <w:tc>
          <w:tcPr>
            <w:tcW w:w="1417" w:type="dxa"/>
            <w:vAlign w:val="center"/>
          </w:tcPr>
          <w:p w14:paraId="3E8ED79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45,00</w:t>
            </w:r>
          </w:p>
        </w:tc>
        <w:tc>
          <w:tcPr>
            <w:tcW w:w="1559" w:type="dxa"/>
            <w:vAlign w:val="center"/>
          </w:tcPr>
          <w:p w14:paraId="08F0778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C26ED3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85,00</w:t>
            </w:r>
          </w:p>
        </w:tc>
      </w:tr>
      <w:tr w:rsidR="006C627D" w:rsidRPr="005D0B27" w14:paraId="376E0409" w14:textId="77777777" w:rsidTr="005746D2">
        <w:tc>
          <w:tcPr>
            <w:tcW w:w="709" w:type="dxa"/>
            <w:vAlign w:val="center"/>
          </w:tcPr>
          <w:p w14:paraId="461DC1B6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14</w:t>
            </w:r>
          </w:p>
        </w:tc>
        <w:tc>
          <w:tcPr>
            <w:tcW w:w="4395" w:type="dxa"/>
            <w:vAlign w:val="center"/>
          </w:tcPr>
          <w:p w14:paraId="7E9D44D2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BERGEL SPÓŁKA Z OGRANICZONĄ ODPOWIEDZIALNOŚCIĄ</w:t>
            </w:r>
          </w:p>
          <w:p w14:paraId="72662718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Kilińskiego 60 </w:t>
            </w:r>
          </w:p>
          <w:p w14:paraId="53F6B8D5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32-410 Dobczyce</w:t>
            </w:r>
          </w:p>
        </w:tc>
        <w:tc>
          <w:tcPr>
            <w:tcW w:w="1417" w:type="dxa"/>
            <w:vAlign w:val="center"/>
          </w:tcPr>
          <w:p w14:paraId="3B1D999F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43,36</w:t>
            </w:r>
          </w:p>
        </w:tc>
        <w:tc>
          <w:tcPr>
            <w:tcW w:w="1559" w:type="dxa"/>
            <w:vAlign w:val="center"/>
          </w:tcPr>
          <w:p w14:paraId="799B4538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4BB7B17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83,36</w:t>
            </w:r>
          </w:p>
        </w:tc>
      </w:tr>
      <w:tr w:rsidR="006C627D" w:rsidRPr="005D0B27" w14:paraId="335BDB04" w14:textId="77777777" w:rsidTr="005746D2">
        <w:tc>
          <w:tcPr>
            <w:tcW w:w="709" w:type="dxa"/>
            <w:vAlign w:val="center"/>
          </w:tcPr>
          <w:p w14:paraId="129DAF94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13</w:t>
            </w:r>
          </w:p>
        </w:tc>
        <w:tc>
          <w:tcPr>
            <w:tcW w:w="4395" w:type="dxa"/>
            <w:vAlign w:val="center"/>
          </w:tcPr>
          <w:p w14:paraId="4665803B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14:paraId="3EF52B81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14:paraId="5E92C60F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1417" w:type="dxa"/>
            <w:vAlign w:val="center"/>
          </w:tcPr>
          <w:p w14:paraId="3FC51141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34,40</w:t>
            </w:r>
          </w:p>
        </w:tc>
        <w:tc>
          <w:tcPr>
            <w:tcW w:w="1559" w:type="dxa"/>
            <w:vAlign w:val="center"/>
          </w:tcPr>
          <w:p w14:paraId="0633C25C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AB3EB7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74,40</w:t>
            </w:r>
          </w:p>
        </w:tc>
      </w:tr>
      <w:tr w:rsidR="006C627D" w:rsidRPr="005D0B27" w14:paraId="5FDFCCDA" w14:textId="77777777" w:rsidTr="005746D2">
        <w:tc>
          <w:tcPr>
            <w:tcW w:w="709" w:type="dxa"/>
            <w:vAlign w:val="center"/>
          </w:tcPr>
          <w:p w14:paraId="65EDEC3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395" w:type="dxa"/>
            <w:vAlign w:val="center"/>
          </w:tcPr>
          <w:p w14:paraId="738ACF11" w14:textId="77777777" w:rsidR="006C627D" w:rsidRPr="005D0B27" w:rsidRDefault="006C627D" w:rsidP="005746D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Kapibara Spółka z ograniczoną odpowiedzialnością spółka komandytowa</w:t>
            </w:r>
          </w:p>
          <w:p w14:paraId="2F36B304" w14:textId="77777777" w:rsidR="006C627D" w:rsidRPr="005D0B27" w:rsidRDefault="006C627D" w:rsidP="005746D2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Floriana 7 </w:t>
            </w:r>
          </w:p>
          <w:p w14:paraId="607E7366" w14:textId="77777777" w:rsidR="006C627D" w:rsidRPr="005D0B27" w:rsidRDefault="006C627D" w:rsidP="005746D2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44-190 Knurów</w:t>
            </w:r>
          </w:p>
        </w:tc>
        <w:tc>
          <w:tcPr>
            <w:tcW w:w="1417" w:type="dxa"/>
            <w:vAlign w:val="center"/>
          </w:tcPr>
          <w:p w14:paraId="6E1DECD0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24,80</w:t>
            </w:r>
          </w:p>
        </w:tc>
        <w:tc>
          <w:tcPr>
            <w:tcW w:w="1559" w:type="dxa"/>
            <w:vAlign w:val="center"/>
          </w:tcPr>
          <w:p w14:paraId="0D12E2D3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894647D" w14:textId="77777777" w:rsidR="006C627D" w:rsidRPr="005D0B27" w:rsidRDefault="006C627D" w:rsidP="005746D2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64,80</w:t>
            </w:r>
          </w:p>
        </w:tc>
      </w:tr>
    </w:tbl>
    <w:p w14:paraId="0C14AEEC" w14:textId="77777777" w:rsidR="006C627D" w:rsidRDefault="006C627D" w:rsidP="00B5668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227F027" w14:textId="0D803F9A" w:rsidR="00FB7F50" w:rsidRPr="00A565D5" w:rsidRDefault="00B40D9F" w:rsidP="00B5668B">
      <w:pPr>
        <w:spacing w:after="240"/>
        <w:jc w:val="right"/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Kraków</w:t>
      </w:r>
      <w:r w:rsidR="00FB7F50" w:rsidRPr="00A565D5">
        <w:rPr>
          <w:rFonts w:ascii="Verdana" w:hAnsi="Verdana"/>
          <w:sz w:val="18"/>
          <w:szCs w:val="18"/>
        </w:rPr>
        <w:t xml:space="preserve"> dnia: </w:t>
      </w:r>
      <w:r w:rsidRPr="00A565D5">
        <w:rPr>
          <w:rFonts w:ascii="Verdana" w:hAnsi="Verdana"/>
          <w:sz w:val="18"/>
          <w:szCs w:val="18"/>
        </w:rPr>
        <w:t>2025-03-1</w:t>
      </w:r>
      <w:r w:rsidR="00BD0E17">
        <w:rPr>
          <w:rFonts w:ascii="Verdana" w:hAnsi="Verdana"/>
          <w:sz w:val="18"/>
          <w:szCs w:val="18"/>
        </w:rPr>
        <w:t>1</w:t>
      </w:r>
    </w:p>
    <w:p w14:paraId="7134D32C" w14:textId="77777777" w:rsidR="00B40D9F" w:rsidRPr="00A565D5" w:rsidRDefault="00B40D9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2962903" w14:textId="77777777" w:rsidR="00B40D9F" w:rsidRPr="00A565D5" w:rsidRDefault="00B40D9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B00C77" w14:textId="77777777" w:rsidR="00FB7F50" w:rsidRPr="00A565D5" w:rsidRDefault="00B40D9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565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DB09CB" w14:textId="77777777" w:rsidR="00FB7F50" w:rsidRPr="00A565D5" w:rsidRDefault="00B40D9F" w:rsidP="00FB7F50">
      <w:pPr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Al. Mickiewicza</w:t>
      </w:r>
      <w:r w:rsidR="00FB7F50" w:rsidRPr="00A565D5">
        <w:rPr>
          <w:rFonts w:ascii="Verdana" w:hAnsi="Verdana"/>
          <w:sz w:val="18"/>
          <w:szCs w:val="18"/>
        </w:rPr>
        <w:t xml:space="preserve"> </w:t>
      </w:r>
      <w:r w:rsidRPr="00A565D5">
        <w:rPr>
          <w:rFonts w:ascii="Verdana" w:hAnsi="Verdana"/>
          <w:sz w:val="18"/>
          <w:szCs w:val="18"/>
        </w:rPr>
        <w:t>30</w:t>
      </w:r>
    </w:p>
    <w:p w14:paraId="0713A56A" w14:textId="77777777" w:rsidR="00FB7F50" w:rsidRPr="00A565D5" w:rsidRDefault="00B40D9F" w:rsidP="00FB7F50">
      <w:pPr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30-059</w:t>
      </w:r>
      <w:r w:rsidR="00FB7F50" w:rsidRPr="00A565D5">
        <w:rPr>
          <w:rFonts w:ascii="Verdana" w:hAnsi="Verdana"/>
          <w:sz w:val="18"/>
          <w:szCs w:val="18"/>
        </w:rPr>
        <w:t xml:space="preserve"> </w:t>
      </w:r>
      <w:r w:rsidRPr="00A565D5">
        <w:rPr>
          <w:rFonts w:ascii="Verdana" w:hAnsi="Verdana"/>
          <w:sz w:val="18"/>
          <w:szCs w:val="18"/>
        </w:rPr>
        <w:t>Kraków</w:t>
      </w:r>
    </w:p>
    <w:p w14:paraId="17BD7FF1" w14:textId="77777777" w:rsidR="008642B3" w:rsidRPr="00A565D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>OGŁOSZENIE</w:t>
      </w:r>
    </w:p>
    <w:p w14:paraId="5BE20F60" w14:textId="77777777" w:rsidR="008642B3" w:rsidRPr="00A565D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565D5">
        <w:rPr>
          <w:rFonts w:ascii="Verdana" w:hAnsi="Verdana"/>
          <w:b/>
          <w:sz w:val="18"/>
          <w:szCs w:val="18"/>
        </w:rPr>
        <w:t xml:space="preserve">o </w:t>
      </w:r>
      <w:r w:rsidR="0054734E" w:rsidRPr="00A565D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40D9F" w:rsidRPr="00A565D5" w14:paraId="51CFD1BF" w14:textId="77777777" w:rsidTr="00201651">
        <w:trPr>
          <w:trHeight w:val="638"/>
        </w:trPr>
        <w:tc>
          <w:tcPr>
            <w:tcW w:w="959" w:type="dxa"/>
            <w:shd w:val="clear" w:color="auto" w:fill="auto"/>
          </w:tcPr>
          <w:p w14:paraId="0A74B304" w14:textId="77777777" w:rsidR="00B40D9F" w:rsidRPr="00A565D5" w:rsidRDefault="00B40D9F" w:rsidP="0020165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044B76" w14:textId="77777777" w:rsidR="00B40D9F" w:rsidRPr="00A565D5" w:rsidRDefault="00B40D9F" w:rsidP="0020165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sz w:val="18"/>
                <w:szCs w:val="18"/>
              </w:rPr>
              <w:t>pn.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565D5">
              <w:rPr>
                <w:rFonts w:ascii="Verdana" w:hAnsi="Verdana"/>
                <w:b/>
                <w:bCs/>
                <w:sz w:val="18"/>
                <w:szCs w:val="18"/>
              </w:rPr>
              <w:t>Remont sufitów II piętra pawilonu A-0 AGH w Krakowie - DE-dzp.272-042/25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 xml:space="preserve"> DE-dzp.272-042/25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CAE6B19" w14:textId="77777777" w:rsidR="008642B3" w:rsidRPr="00A565D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565D5">
        <w:rPr>
          <w:rFonts w:ascii="Verdana" w:hAnsi="Verdana"/>
          <w:sz w:val="18"/>
          <w:szCs w:val="18"/>
        </w:rPr>
        <w:t xml:space="preserve">Zamawiający, </w:t>
      </w:r>
      <w:r w:rsidR="00CC324B" w:rsidRPr="00A565D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565D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565D5">
        <w:rPr>
          <w:rFonts w:ascii="Verdana" w:hAnsi="Verdana"/>
          <w:sz w:val="18"/>
          <w:szCs w:val="18"/>
        </w:rPr>
        <w:t xml:space="preserve">ust. 1 pkt. 1 i </w:t>
      </w:r>
      <w:r w:rsidRPr="00A565D5">
        <w:rPr>
          <w:rFonts w:ascii="Verdana" w:hAnsi="Verdana"/>
          <w:sz w:val="18"/>
          <w:szCs w:val="18"/>
        </w:rPr>
        <w:t xml:space="preserve">ust. </w:t>
      </w:r>
      <w:r w:rsidR="00A17CDB" w:rsidRPr="00A565D5">
        <w:rPr>
          <w:rFonts w:ascii="Verdana" w:hAnsi="Verdana"/>
          <w:sz w:val="18"/>
          <w:szCs w:val="18"/>
        </w:rPr>
        <w:t>2</w:t>
      </w:r>
      <w:r w:rsidRPr="00A565D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565D5">
        <w:rPr>
          <w:rFonts w:ascii="Verdana" w:hAnsi="Verdana"/>
          <w:sz w:val="18"/>
          <w:szCs w:val="18"/>
        </w:rPr>
        <w:t xml:space="preserve"> </w:t>
      </w:r>
      <w:r w:rsidR="00CC1A8E" w:rsidRPr="00A565D5">
        <w:rPr>
          <w:rFonts w:ascii="Verdana" w:hAnsi="Verdana"/>
          <w:sz w:val="18"/>
          <w:szCs w:val="18"/>
        </w:rPr>
        <w:t xml:space="preserve">(Dz.U.2024.1320 t.j. ze zm.) </w:t>
      </w:r>
      <w:r w:rsidRPr="00A565D5">
        <w:rPr>
          <w:rFonts w:ascii="Verdana" w:hAnsi="Verdana"/>
          <w:sz w:val="18"/>
          <w:szCs w:val="18"/>
        </w:rPr>
        <w:t>zwanej dalej „ustawą Pzp”</w:t>
      </w:r>
      <w:r w:rsidR="00D26ED6" w:rsidRPr="00A565D5">
        <w:rPr>
          <w:rFonts w:ascii="Verdana" w:hAnsi="Verdana"/>
          <w:sz w:val="18"/>
          <w:szCs w:val="18"/>
        </w:rPr>
        <w:t xml:space="preserve">, </w:t>
      </w:r>
      <w:r w:rsidRPr="00A565D5">
        <w:rPr>
          <w:rFonts w:ascii="Verdana" w:hAnsi="Verdana"/>
          <w:sz w:val="18"/>
          <w:szCs w:val="18"/>
        </w:rPr>
        <w:t>informuje</w:t>
      </w:r>
      <w:r w:rsidR="00D26ED6" w:rsidRPr="00A565D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565D5">
        <w:rPr>
          <w:rFonts w:ascii="Verdana" w:hAnsi="Verdana"/>
          <w:sz w:val="18"/>
          <w:szCs w:val="18"/>
        </w:rPr>
        <w:t>najkorzystniejsz</w:t>
      </w:r>
      <w:r w:rsidR="00D26ED6" w:rsidRPr="00A565D5">
        <w:rPr>
          <w:rFonts w:ascii="Verdana" w:hAnsi="Verdana"/>
          <w:sz w:val="18"/>
          <w:szCs w:val="18"/>
        </w:rPr>
        <w:t xml:space="preserve">a wybrana została </w:t>
      </w:r>
      <w:r w:rsidR="00756CDA" w:rsidRPr="00A565D5">
        <w:rPr>
          <w:rFonts w:ascii="Verdana" w:hAnsi="Verdana"/>
          <w:sz w:val="18"/>
          <w:szCs w:val="18"/>
        </w:rPr>
        <w:t>ofer</w:t>
      </w:r>
      <w:r w:rsidR="00D26ED6" w:rsidRPr="00A565D5">
        <w:rPr>
          <w:rFonts w:ascii="Verdana" w:hAnsi="Verdana"/>
          <w:sz w:val="18"/>
          <w:szCs w:val="18"/>
        </w:rPr>
        <w:t>t</w:t>
      </w:r>
      <w:r w:rsidR="009F0E5C" w:rsidRPr="00A565D5">
        <w:rPr>
          <w:rFonts w:ascii="Verdana" w:hAnsi="Verdana"/>
          <w:sz w:val="18"/>
          <w:szCs w:val="18"/>
        </w:rPr>
        <w:t>a</w:t>
      </w:r>
      <w:r w:rsidR="00D26ED6" w:rsidRPr="00A565D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0D9F" w:rsidRPr="00A565D5" w14:paraId="6DBA57C2" w14:textId="77777777" w:rsidTr="00201651">
        <w:trPr>
          <w:cantSplit/>
        </w:trPr>
        <w:tc>
          <w:tcPr>
            <w:tcW w:w="10150" w:type="dxa"/>
          </w:tcPr>
          <w:p w14:paraId="3A4F6856" w14:textId="77777777" w:rsidR="00B40D9F" w:rsidRPr="00A565D5" w:rsidRDefault="00B40D9F" w:rsidP="0020165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565D5">
              <w:rPr>
                <w:rFonts w:ascii="Verdana" w:hAnsi="Verdana"/>
                <w:b/>
                <w:sz w:val="18"/>
                <w:szCs w:val="18"/>
              </w:rPr>
              <w:lastRenderedPageBreak/>
              <w:t>Wypożyczalnia sprzętu budowlanego AGNES Michał Guzera</w:t>
            </w:r>
          </w:p>
          <w:p w14:paraId="1362854F" w14:textId="77777777" w:rsidR="00B40D9F" w:rsidRPr="00A565D5" w:rsidRDefault="00B40D9F" w:rsidP="0020165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565D5">
              <w:rPr>
                <w:rFonts w:ascii="Verdana" w:hAnsi="Verdana"/>
                <w:bCs/>
                <w:sz w:val="18"/>
                <w:szCs w:val="18"/>
              </w:rPr>
              <w:t>Kwarciana 7 /27</w:t>
            </w:r>
          </w:p>
          <w:p w14:paraId="45A0E7EA" w14:textId="77777777" w:rsidR="00B40D9F" w:rsidRPr="00A565D5" w:rsidRDefault="00B40D9F" w:rsidP="0020165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565D5">
              <w:rPr>
                <w:rFonts w:ascii="Verdana" w:hAnsi="Verdana"/>
                <w:bCs/>
                <w:sz w:val="18"/>
                <w:szCs w:val="18"/>
              </w:rPr>
              <w:t>25-121 Kielce</w:t>
            </w:r>
          </w:p>
          <w:p w14:paraId="48EDC909" w14:textId="77777777" w:rsidR="00B40D9F" w:rsidRPr="00A565D5" w:rsidRDefault="00B40D9F" w:rsidP="0020165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>na:</w:t>
            </w:r>
          </w:p>
          <w:p w14:paraId="65462D9E" w14:textId="77777777" w:rsidR="00B40D9F" w:rsidRPr="00A565D5" w:rsidRDefault="00B40D9F" w:rsidP="0020165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 xml:space="preserve">Remont sufitów II piętra pawilonu A-0 AGH w Krakowie - DE-dzp.272-042/25 </w:t>
            </w:r>
          </w:p>
          <w:p w14:paraId="5050EDF3" w14:textId="77777777" w:rsidR="00B40D9F" w:rsidRPr="00A565D5" w:rsidRDefault="00B40D9F" w:rsidP="0020165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565D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565D5">
              <w:rPr>
                <w:rFonts w:ascii="Verdana" w:hAnsi="Verdana"/>
                <w:b/>
                <w:sz w:val="18"/>
                <w:szCs w:val="18"/>
              </w:rPr>
              <w:t>310 000.00 zł</w:t>
            </w:r>
            <w:r w:rsidRPr="00A565D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BC55E2A" w14:textId="77777777" w:rsidR="00B40D9F" w:rsidRPr="00A565D5" w:rsidRDefault="00B40D9F" w:rsidP="0020165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565D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565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565D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565D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0C599E6" w14:textId="77777777" w:rsidR="00B5668B" w:rsidRPr="005D0B27" w:rsidRDefault="00915B9E" w:rsidP="00B5668B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565D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1559"/>
        <w:gridCol w:w="1985"/>
      </w:tblGrid>
      <w:tr w:rsidR="00B5668B" w:rsidRPr="005D0B27" w14:paraId="3AA47871" w14:textId="77777777" w:rsidTr="00201651">
        <w:trPr>
          <w:trHeight w:val="510"/>
        </w:trPr>
        <w:tc>
          <w:tcPr>
            <w:tcW w:w="709" w:type="dxa"/>
            <w:vAlign w:val="center"/>
          </w:tcPr>
          <w:p w14:paraId="57ADE01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5D0B27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395" w:type="dxa"/>
            <w:vAlign w:val="center"/>
          </w:tcPr>
          <w:p w14:paraId="447B0D3A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3FB7445C" w14:textId="77777777" w:rsidR="00B5668B" w:rsidRPr="005D0B27" w:rsidRDefault="00B5668B" w:rsidP="0020165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14:paraId="74C6528A" w14:textId="77777777" w:rsidR="00B5668B" w:rsidRPr="005D0B27" w:rsidRDefault="00B5668B" w:rsidP="0020165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14:paraId="77595F28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B5668B" w:rsidRPr="005D0B27" w14:paraId="796359B9" w14:textId="77777777" w:rsidTr="00201651">
        <w:tc>
          <w:tcPr>
            <w:tcW w:w="709" w:type="dxa"/>
            <w:vAlign w:val="center"/>
          </w:tcPr>
          <w:p w14:paraId="52AD6B1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395" w:type="dxa"/>
            <w:vAlign w:val="center"/>
          </w:tcPr>
          <w:p w14:paraId="61F1CAE9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Wypożyczalnia sprzętu budowlanego AGNES Michał Guzera</w:t>
            </w:r>
          </w:p>
          <w:p w14:paraId="14023506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Kwarciana 7 /27</w:t>
            </w:r>
          </w:p>
          <w:p w14:paraId="33B8DBA1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25-121 Kielce</w:t>
            </w:r>
          </w:p>
        </w:tc>
        <w:tc>
          <w:tcPr>
            <w:tcW w:w="1417" w:type="dxa"/>
            <w:vAlign w:val="center"/>
          </w:tcPr>
          <w:p w14:paraId="55CE8F05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7051A35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6F4D385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B5668B" w:rsidRPr="005D0B27" w14:paraId="38E2F562" w14:textId="77777777" w:rsidTr="00201651">
        <w:tc>
          <w:tcPr>
            <w:tcW w:w="709" w:type="dxa"/>
            <w:vAlign w:val="center"/>
          </w:tcPr>
          <w:p w14:paraId="7376083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4395" w:type="dxa"/>
            <w:vAlign w:val="center"/>
          </w:tcPr>
          <w:p w14:paraId="12250E8E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F.H.U "BARTEK" ROMAN ŻUREK</w:t>
            </w:r>
          </w:p>
          <w:p w14:paraId="32AC0D77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Praska 54 /23</w:t>
            </w:r>
          </w:p>
          <w:p w14:paraId="0D8D6AB2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30-322 Kraków</w:t>
            </w:r>
          </w:p>
        </w:tc>
        <w:tc>
          <w:tcPr>
            <w:tcW w:w="1417" w:type="dxa"/>
            <w:vAlign w:val="center"/>
          </w:tcPr>
          <w:p w14:paraId="0542E7B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50,68</w:t>
            </w:r>
          </w:p>
        </w:tc>
        <w:tc>
          <w:tcPr>
            <w:tcW w:w="1559" w:type="dxa"/>
            <w:vAlign w:val="center"/>
          </w:tcPr>
          <w:p w14:paraId="72BF072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5834B0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90,68</w:t>
            </w:r>
          </w:p>
        </w:tc>
      </w:tr>
      <w:tr w:rsidR="00B5668B" w:rsidRPr="005D0B27" w14:paraId="46E982A0" w14:textId="77777777" w:rsidTr="00201651">
        <w:tc>
          <w:tcPr>
            <w:tcW w:w="709" w:type="dxa"/>
            <w:vAlign w:val="center"/>
          </w:tcPr>
          <w:p w14:paraId="75EC8B43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395" w:type="dxa"/>
            <w:vAlign w:val="center"/>
          </w:tcPr>
          <w:p w14:paraId="0EA7814E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M-BUD Monika Duda</w:t>
            </w:r>
          </w:p>
          <w:p w14:paraId="4B183978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Pogórska Wola 37c </w:t>
            </w:r>
          </w:p>
          <w:p w14:paraId="7B6189E8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33-152 Pogórska Wola</w:t>
            </w:r>
          </w:p>
        </w:tc>
        <w:tc>
          <w:tcPr>
            <w:tcW w:w="1417" w:type="dxa"/>
            <w:vAlign w:val="center"/>
          </w:tcPr>
          <w:p w14:paraId="67F476E6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50,65</w:t>
            </w:r>
          </w:p>
        </w:tc>
        <w:tc>
          <w:tcPr>
            <w:tcW w:w="1559" w:type="dxa"/>
            <w:vAlign w:val="center"/>
          </w:tcPr>
          <w:p w14:paraId="28824BDE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9A5563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90,65</w:t>
            </w:r>
          </w:p>
        </w:tc>
      </w:tr>
      <w:tr w:rsidR="00B5668B" w:rsidRPr="005D0B27" w14:paraId="0CD1A79F" w14:textId="77777777" w:rsidTr="00201651">
        <w:tc>
          <w:tcPr>
            <w:tcW w:w="709" w:type="dxa"/>
            <w:vAlign w:val="center"/>
          </w:tcPr>
          <w:p w14:paraId="07451DA1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15</w:t>
            </w:r>
          </w:p>
        </w:tc>
        <w:tc>
          <w:tcPr>
            <w:tcW w:w="4395" w:type="dxa"/>
            <w:vAlign w:val="center"/>
          </w:tcPr>
          <w:p w14:paraId="018E5361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14:paraId="4C2151F5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14:paraId="3551F3CE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1417" w:type="dxa"/>
            <w:vAlign w:val="center"/>
          </w:tcPr>
          <w:p w14:paraId="2402F5F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50,64</w:t>
            </w:r>
          </w:p>
        </w:tc>
        <w:tc>
          <w:tcPr>
            <w:tcW w:w="1559" w:type="dxa"/>
            <w:vAlign w:val="center"/>
          </w:tcPr>
          <w:p w14:paraId="20A1B256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6433EE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90,64</w:t>
            </w:r>
          </w:p>
        </w:tc>
      </w:tr>
      <w:tr w:rsidR="00B5668B" w:rsidRPr="005D0B27" w14:paraId="5ECE5CF4" w14:textId="77777777" w:rsidTr="00201651">
        <w:tc>
          <w:tcPr>
            <w:tcW w:w="709" w:type="dxa"/>
            <w:vAlign w:val="center"/>
          </w:tcPr>
          <w:p w14:paraId="6218481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395" w:type="dxa"/>
            <w:vAlign w:val="center"/>
          </w:tcPr>
          <w:p w14:paraId="58937A11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</w:t>
            </w:r>
          </w:p>
          <w:p w14:paraId="2CBECFD8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14:paraId="2F385A00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417" w:type="dxa"/>
            <w:vAlign w:val="center"/>
          </w:tcPr>
          <w:p w14:paraId="1FE1853F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50,54</w:t>
            </w:r>
          </w:p>
        </w:tc>
        <w:tc>
          <w:tcPr>
            <w:tcW w:w="1559" w:type="dxa"/>
            <w:vAlign w:val="center"/>
          </w:tcPr>
          <w:p w14:paraId="29C1942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25DAD4F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90,54</w:t>
            </w:r>
          </w:p>
        </w:tc>
      </w:tr>
      <w:tr w:rsidR="00B5668B" w:rsidRPr="005D0B27" w14:paraId="52EE09EC" w14:textId="77777777" w:rsidTr="00201651">
        <w:tc>
          <w:tcPr>
            <w:tcW w:w="709" w:type="dxa"/>
            <w:vAlign w:val="center"/>
          </w:tcPr>
          <w:p w14:paraId="2DD0F1C2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10</w:t>
            </w:r>
          </w:p>
        </w:tc>
        <w:tc>
          <w:tcPr>
            <w:tcW w:w="4395" w:type="dxa"/>
            <w:vAlign w:val="center"/>
          </w:tcPr>
          <w:p w14:paraId="43D76649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Stambud Sp. z o.o.</w:t>
            </w:r>
          </w:p>
          <w:p w14:paraId="397BCAF2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14:paraId="5D258A3E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417" w:type="dxa"/>
            <w:vAlign w:val="center"/>
          </w:tcPr>
          <w:p w14:paraId="04354EAF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49,46</w:t>
            </w:r>
          </w:p>
        </w:tc>
        <w:tc>
          <w:tcPr>
            <w:tcW w:w="1559" w:type="dxa"/>
            <w:vAlign w:val="center"/>
          </w:tcPr>
          <w:p w14:paraId="0C18411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9865EC2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89,46</w:t>
            </w:r>
          </w:p>
        </w:tc>
      </w:tr>
      <w:tr w:rsidR="00B5668B" w:rsidRPr="005D0B27" w14:paraId="79BD1801" w14:textId="77777777" w:rsidTr="00201651">
        <w:tc>
          <w:tcPr>
            <w:tcW w:w="709" w:type="dxa"/>
            <w:vAlign w:val="center"/>
          </w:tcPr>
          <w:p w14:paraId="10FF8D96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12</w:t>
            </w:r>
          </w:p>
        </w:tc>
        <w:tc>
          <w:tcPr>
            <w:tcW w:w="4395" w:type="dxa"/>
            <w:vAlign w:val="center"/>
          </w:tcPr>
          <w:p w14:paraId="36E767B8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14:paraId="6682C878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14:paraId="4251A080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417" w:type="dxa"/>
            <w:vAlign w:val="center"/>
          </w:tcPr>
          <w:p w14:paraId="5087207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47,09</w:t>
            </w:r>
          </w:p>
        </w:tc>
        <w:tc>
          <w:tcPr>
            <w:tcW w:w="1559" w:type="dxa"/>
            <w:vAlign w:val="center"/>
          </w:tcPr>
          <w:p w14:paraId="6AF590D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9C305A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87,09</w:t>
            </w:r>
          </w:p>
        </w:tc>
      </w:tr>
      <w:tr w:rsidR="00B5668B" w:rsidRPr="005D0B27" w14:paraId="5B8541A8" w14:textId="77777777" w:rsidTr="00201651">
        <w:tc>
          <w:tcPr>
            <w:tcW w:w="709" w:type="dxa"/>
            <w:vAlign w:val="center"/>
          </w:tcPr>
          <w:p w14:paraId="664EE8F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11</w:t>
            </w:r>
          </w:p>
        </w:tc>
        <w:tc>
          <w:tcPr>
            <w:tcW w:w="4395" w:type="dxa"/>
            <w:vAlign w:val="center"/>
          </w:tcPr>
          <w:p w14:paraId="7C4CC085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14:paraId="27829844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14:paraId="58183C8C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1417" w:type="dxa"/>
            <w:vAlign w:val="center"/>
          </w:tcPr>
          <w:p w14:paraId="34D7AA8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46,63</w:t>
            </w:r>
          </w:p>
        </w:tc>
        <w:tc>
          <w:tcPr>
            <w:tcW w:w="1559" w:type="dxa"/>
            <w:vAlign w:val="center"/>
          </w:tcPr>
          <w:p w14:paraId="50B553C2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75B1018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86,63</w:t>
            </w:r>
          </w:p>
        </w:tc>
      </w:tr>
      <w:tr w:rsidR="00B5668B" w:rsidRPr="005D0B27" w14:paraId="3D5E82C9" w14:textId="77777777" w:rsidTr="00201651">
        <w:tc>
          <w:tcPr>
            <w:tcW w:w="709" w:type="dxa"/>
            <w:vAlign w:val="center"/>
          </w:tcPr>
          <w:p w14:paraId="2234BB2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395" w:type="dxa"/>
            <w:vAlign w:val="center"/>
          </w:tcPr>
          <w:p w14:paraId="5BFD6B76" w14:textId="77777777" w:rsidR="00B5668B" w:rsidRPr="006C627D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  <w:lang w:val="en-US"/>
              </w:rPr>
            </w:pPr>
            <w:r w:rsidRPr="006C627D">
              <w:rPr>
                <w:rFonts w:ascii="Verdana" w:hAnsi="Verdana" w:cs="Times New Roman"/>
                <w:b/>
                <w:sz w:val="16"/>
                <w:szCs w:val="16"/>
                <w:lang w:val="en-US"/>
              </w:rPr>
              <w:t>Impuls Contractor Sp. z o.o.</w:t>
            </w:r>
          </w:p>
          <w:p w14:paraId="24107DF6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Rzepakwa 4R </w:t>
            </w:r>
          </w:p>
          <w:p w14:paraId="27BD1605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31-989 Kraków</w:t>
            </w:r>
          </w:p>
        </w:tc>
        <w:tc>
          <w:tcPr>
            <w:tcW w:w="1417" w:type="dxa"/>
            <w:vAlign w:val="center"/>
          </w:tcPr>
          <w:p w14:paraId="1C02748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46,62</w:t>
            </w:r>
          </w:p>
        </w:tc>
        <w:tc>
          <w:tcPr>
            <w:tcW w:w="1559" w:type="dxa"/>
            <w:vAlign w:val="center"/>
          </w:tcPr>
          <w:p w14:paraId="253CB65C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52CA91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86,62</w:t>
            </w:r>
          </w:p>
        </w:tc>
      </w:tr>
      <w:tr w:rsidR="00B5668B" w:rsidRPr="005D0B27" w14:paraId="1CECBFBE" w14:textId="77777777" w:rsidTr="00201651">
        <w:tc>
          <w:tcPr>
            <w:tcW w:w="709" w:type="dxa"/>
            <w:vAlign w:val="center"/>
          </w:tcPr>
          <w:p w14:paraId="6DCC26C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395" w:type="dxa"/>
            <w:vAlign w:val="center"/>
          </w:tcPr>
          <w:p w14:paraId="4BF9286A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"RAD-REM" Usługi Remontowo Budowlane Radomir Kowalczyk</w:t>
            </w:r>
          </w:p>
          <w:p w14:paraId="30904F4A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Filtrowa 4 /22</w:t>
            </w:r>
          </w:p>
          <w:p w14:paraId="2B3E8920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30-148 Kraków</w:t>
            </w:r>
          </w:p>
        </w:tc>
        <w:tc>
          <w:tcPr>
            <w:tcW w:w="1417" w:type="dxa"/>
            <w:vAlign w:val="center"/>
          </w:tcPr>
          <w:p w14:paraId="191F4FCB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45,00</w:t>
            </w:r>
          </w:p>
        </w:tc>
        <w:tc>
          <w:tcPr>
            <w:tcW w:w="1559" w:type="dxa"/>
            <w:vAlign w:val="center"/>
          </w:tcPr>
          <w:p w14:paraId="6144D6F1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8F6BE3C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85,00</w:t>
            </w:r>
          </w:p>
        </w:tc>
      </w:tr>
      <w:tr w:rsidR="00B5668B" w:rsidRPr="005D0B27" w14:paraId="4BE4869A" w14:textId="77777777" w:rsidTr="00201651">
        <w:tc>
          <w:tcPr>
            <w:tcW w:w="709" w:type="dxa"/>
            <w:vAlign w:val="center"/>
          </w:tcPr>
          <w:p w14:paraId="41849B7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14</w:t>
            </w:r>
          </w:p>
        </w:tc>
        <w:tc>
          <w:tcPr>
            <w:tcW w:w="4395" w:type="dxa"/>
            <w:vAlign w:val="center"/>
          </w:tcPr>
          <w:p w14:paraId="174DDE7C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BERGEL SPÓŁKA Z OGRANICZONĄ ODPOWIEDZIALNOŚCIĄ</w:t>
            </w:r>
          </w:p>
          <w:p w14:paraId="215CE6E2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Kilińskiego 60 </w:t>
            </w:r>
          </w:p>
          <w:p w14:paraId="0412298C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32-410 Dobczyce</w:t>
            </w:r>
          </w:p>
        </w:tc>
        <w:tc>
          <w:tcPr>
            <w:tcW w:w="1417" w:type="dxa"/>
            <w:vAlign w:val="center"/>
          </w:tcPr>
          <w:p w14:paraId="47D0913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43,36</w:t>
            </w:r>
          </w:p>
        </w:tc>
        <w:tc>
          <w:tcPr>
            <w:tcW w:w="1559" w:type="dxa"/>
            <w:vAlign w:val="center"/>
          </w:tcPr>
          <w:p w14:paraId="27609F89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0D52475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83,36</w:t>
            </w:r>
          </w:p>
        </w:tc>
      </w:tr>
      <w:tr w:rsidR="00B5668B" w:rsidRPr="005D0B27" w14:paraId="5FEA3BE5" w14:textId="77777777" w:rsidTr="00201651">
        <w:tc>
          <w:tcPr>
            <w:tcW w:w="709" w:type="dxa"/>
            <w:vAlign w:val="center"/>
          </w:tcPr>
          <w:p w14:paraId="190CA39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13</w:t>
            </w:r>
          </w:p>
        </w:tc>
        <w:tc>
          <w:tcPr>
            <w:tcW w:w="4395" w:type="dxa"/>
            <w:vAlign w:val="center"/>
          </w:tcPr>
          <w:p w14:paraId="14EC323F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14:paraId="44504752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14:paraId="56CCE39D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1417" w:type="dxa"/>
            <w:vAlign w:val="center"/>
          </w:tcPr>
          <w:p w14:paraId="0D44DB2D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34,40</w:t>
            </w:r>
          </w:p>
        </w:tc>
        <w:tc>
          <w:tcPr>
            <w:tcW w:w="1559" w:type="dxa"/>
            <w:vAlign w:val="center"/>
          </w:tcPr>
          <w:p w14:paraId="2598F85C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87C9EEF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74,40</w:t>
            </w:r>
          </w:p>
        </w:tc>
      </w:tr>
      <w:tr w:rsidR="00B5668B" w:rsidRPr="005D0B27" w14:paraId="08CAA0B0" w14:textId="77777777" w:rsidTr="00201651">
        <w:tc>
          <w:tcPr>
            <w:tcW w:w="709" w:type="dxa"/>
            <w:vAlign w:val="center"/>
          </w:tcPr>
          <w:p w14:paraId="3808B0CF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395" w:type="dxa"/>
            <w:vAlign w:val="center"/>
          </w:tcPr>
          <w:p w14:paraId="4073CF43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Kapibara Spółka z ograniczoną odpowiedzialnością spółka komandytowa</w:t>
            </w:r>
          </w:p>
          <w:p w14:paraId="35E323EB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Floriana 7 </w:t>
            </w:r>
          </w:p>
          <w:p w14:paraId="65E5BB65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44-190 Knurów</w:t>
            </w:r>
          </w:p>
        </w:tc>
        <w:tc>
          <w:tcPr>
            <w:tcW w:w="1417" w:type="dxa"/>
            <w:vAlign w:val="center"/>
          </w:tcPr>
          <w:p w14:paraId="39530768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24,80</w:t>
            </w:r>
          </w:p>
        </w:tc>
        <w:tc>
          <w:tcPr>
            <w:tcW w:w="1559" w:type="dxa"/>
            <w:vAlign w:val="center"/>
          </w:tcPr>
          <w:p w14:paraId="414FE1F8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09CC1FC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64,80</w:t>
            </w:r>
          </w:p>
        </w:tc>
      </w:tr>
      <w:tr w:rsidR="00B5668B" w:rsidRPr="005D0B27" w14:paraId="27C0A008" w14:textId="77777777" w:rsidTr="00201651">
        <w:tc>
          <w:tcPr>
            <w:tcW w:w="709" w:type="dxa"/>
            <w:vAlign w:val="center"/>
          </w:tcPr>
          <w:p w14:paraId="608345FE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395" w:type="dxa"/>
            <w:vAlign w:val="center"/>
          </w:tcPr>
          <w:p w14:paraId="27211B1C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WYŻBUD Grzegorz Wyżycki</w:t>
            </w:r>
          </w:p>
          <w:p w14:paraId="3C19C1FC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Paderewskiego 77 </w:t>
            </w:r>
          </w:p>
          <w:p w14:paraId="4333BEF5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32-310 Krzywopłoty</w:t>
            </w:r>
          </w:p>
        </w:tc>
        <w:tc>
          <w:tcPr>
            <w:tcW w:w="1417" w:type="dxa"/>
            <w:vAlign w:val="center"/>
          </w:tcPr>
          <w:p w14:paraId="333191C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559" w:type="dxa"/>
            <w:vAlign w:val="center"/>
          </w:tcPr>
          <w:p w14:paraId="0FB136F0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14:paraId="1C9553E8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B5668B" w:rsidRPr="005D0B27" w14:paraId="3005F8E3" w14:textId="77777777" w:rsidTr="00201651">
        <w:tc>
          <w:tcPr>
            <w:tcW w:w="709" w:type="dxa"/>
            <w:vAlign w:val="center"/>
          </w:tcPr>
          <w:p w14:paraId="23C827F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4395" w:type="dxa"/>
            <w:vAlign w:val="center"/>
          </w:tcPr>
          <w:p w14:paraId="50B17556" w14:textId="77777777" w:rsidR="00B5668B" w:rsidRPr="005D0B27" w:rsidRDefault="00B5668B" w:rsidP="0020165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/>
                <w:sz w:val="16"/>
                <w:szCs w:val="16"/>
              </w:rPr>
              <w:t>MAGBUD Agnieszka Surdy</w:t>
            </w:r>
          </w:p>
          <w:p w14:paraId="42EF38D6" w14:textId="77777777" w:rsidR="00B5668B" w:rsidRPr="005D0B27" w:rsidRDefault="00B5668B" w:rsidP="0020165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 xml:space="preserve">Raciborskiego 12/33 </w:t>
            </w:r>
          </w:p>
          <w:p w14:paraId="6E64465A" w14:textId="77777777" w:rsidR="00B5668B" w:rsidRPr="005D0B27" w:rsidRDefault="00B5668B" w:rsidP="0020165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bCs/>
                <w:sz w:val="16"/>
                <w:szCs w:val="16"/>
              </w:rPr>
              <w:t>25-640 Kielce</w:t>
            </w:r>
          </w:p>
        </w:tc>
        <w:tc>
          <w:tcPr>
            <w:tcW w:w="1417" w:type="dxa"/>
            <w:vAlign w:val="center"/>
          </w:tcPr>
          <w:p w14:paraId="17EBD805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559" w:type="dxa"/>
            <w:vAlign w:val="center"/>
          </w:tcPr>
          <w:p w14:paraId="4DCAEBE4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D0B27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14:paraId="7CC86CE1" w14:textId="77777777" w:rsidR="00B5668B" w:rsidRPr="005D0B27" w:rsidRDefault="00B5668B" w:rsidP="0020165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95088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14:paraId="7029EDC2" w14:textId="77777777" w:rsidR="00B5668B" w:rsidRDefault="00B5668B" w:rsidP="00B5668B">
      <w:pPr>
        <w:jc w:val="both"/>
        <w:rPr>
          <w:rFonts w:ascii="Verdana" w:hAnsi="Verdana"/>
          <w:color w:val="000000"/>
          <w:sz w:val="16"/>
          <w:szCs w:val="16"/>
        </w:rPr>
      </w:pPr>
    </w:p>
    <w:p w14:paraId="13932EC1" w14:textId="77777777" w:rsidR="00B5668B" w:rsidRPr="009E3E66" w:rsidRDefault="00B5668B" w:rsidP="00B5668B">
      <w:pPr>
        <w:jc w:val="both"/>
        <w:rPr>
          <w:rFonts w:ascii="Verdana" w:hAnsi="Verdana"/>
          <w:color w:val="000000"/>
          <w:sz w:val="16"/>
          <w:szCs w:val="16"/>
        </w:rPr>
      </w:pPr>
      <w:r w:rsidRPr="00C95088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14:paraId="10755E95" w14:textId="77777777" w:rsidR="00F960D7" w:rsidRPr="00A565D5" w:rsidRDefault="00F960D7" w:rsidP="00B5668B">
      <w:pPr>
        <w:spacing w:before="240" w:after="120"/>
        <w:jc w:val="both"/>
        <w:rPr>
          <w:rFonts w:ascii="Verdana" w:hAnsi="Verdana"/>
          <w:sz w:val="18"/>
          <w:szCs w:val="18"/>
        </w:rPr>
      </w:pPr>
    </w:p>
    <w:bookmarkEnd w:id="0"/>
    <w:p w14:paraId="01BA4403" w14:textId="77777777" w:rsidR="00F960D7" w:rsidRPr="00A565D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565D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3DC98" w14:textId="77777777" w:rsidR="00B57373" w:rsidRDefault="00B57373">
      <w:r>
        <w:separator/>
      </w:r>
    </w:p>
  </w:endnote>
  <w:endnote w:type="continuationSeparator" w:id="0">
    <w:p w14:paraId="0EE38B79" w14:textId="77777777" w:rsidR="00B57373" w:rsidRDefault="00B5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077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F69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15C9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E0CB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539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077E1" w14:textId="77777777" w:rsidR="00B57373" w:rsidRDefault="00B57373">
      <w:r>
        <w:separator/>
      </w:r>
    </w:p>
  </w:footnote>
  <w:footnote w:type="continuationSeparator" w:id="0">
    <w:p w14:paraId="3BDAEB05" w14:textId="77777777" w:rsidR="00B57373" w:rsidRDefault="00B57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F4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D80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D79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37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E3B"/>
    <w:rsid w:val="006B585D"/>
    <w:rsid w:val="006C627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65D5"/>
    <w:rsid w:val="00AA02AC"/>
    <w:rsid w:val="00B32D12"/>
    <w:rsid w:val="00B40D9F"/>
    <w:rsid w:val="00B464D3"/>
    <w:rsid w:val="00B5668B"/>
    <w:rsid w:val="00B57373"/>
    <w:rsid w:val="00B8185B"/>
    <w:rsid w:val="00BD0E17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EB0D3"/>
  <w15:chartTrackingRefBased/>
  <w15:docId w15:val="{34D4322F-736C-4A54-91C5-6D3DC5574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40D9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735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Bożena Jurowska</cp:lastModifiedBy>
  <cp:revision>6</cp:revision>
  <cp:lastPrinted>1899-12-31T23:00:00Z</cp:lastPrinted>
  <dcterms:created xsi:type="dcterms:W3CDTF">2025-03-10T08:19:00Z</dcterms:created>
  <dcterms:modified xsi:type="dcterms:W3CDTF">2025-04-02T11:21:00Z</dcterms:modified>
</cp:coreProperties>
</file>