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1BA4A" w14:textId="77777777" w:rsidR="009271B6" w:rsidRPr="009271B6" w:rsidRDefault="009271B6" w:rsidP="009271B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b w:val="0"/>
          <w:sz w:val="20"/>
          <w:szCs w:val="20"/>
        </w:rPr>
        <w:tab/>
      </w:r>
      <w:r w:rsidRPr="009271B6">
        <w:rPr>
          <w:rFonts w:ascii="Verdana" w:hAnsi="Verdana"/>
          <w:sz w:val="20"/>
          <w:szCs w:val="20"/>
        </w:rPr>
        <w:t>Załącznik nr 1</w:t>
      </w:r>
    </w:p>
    <w:p w14:paraId="7BC48112" w14:textId="77777777" w:rsidR="009271B6" w:rsidRPr="009271B6" w:rsidRDefault="009271B6" w:rsidP="009271B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271B6">
        <w:rPr>
          <w:rFonts w:ascii="Verdana" w:hAnsi="Verdana"/>
          <w:b/>
          <w:sz w:val="20"/>
          <w:szCs w:val="20"/>
        </w:rPr>
        <w:t>FORMULARZ OFERTY</w:t>
      </w:r>
    </w:p>
    <w:p w14:paraId="3C9887B9" w14:textId="77777777" w:rsidR="009271B6" w:rsidRPr="009271B6" w:rsidRDefault="009271B6" w:rsidP="009271B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29BAB89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9106CC0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3628F49E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C3D1655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E8E98EA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271B6">
        <w:rPr>
          <w:rFonts w:ascii="Verdana" w:hAnsi="Verdana"/>
          <w:sz w:val="20"/>
          <w:szCs w:val="20"/>
          <w:lang w:val="de-DE"/>
        </w:rPr>
        <w:t>TEL.</w:t>
      </w:r>
      <w:r w:rsidRPr="009271B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F8D2146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271B6">
        <w:rPr>
          <w:rFonts w:ascii="Verdana" w:hAnsi="Verdana"/>
          <w:sz w:val="20"/>
          <w:szCs w:val="20"/>
          <w:lang w:val="de-DE"/>
        </w:rPr>
        <w:t xml:space="preserve">FAX </w:t>
      </w:r>
      <w:r w:rsidRPr="009271B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4425338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9271B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F7F6E8D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9271B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6C0DD95" w14:textId="77777777" w:rsidR="009271B6" w:rsidRPr="009271B6" w:rsidRDefault="009271B6" w:rsidP="009271B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001661C" w14:textId="77777777" w:rsidR="009271B6" w:rsidRPr="009271B6" w:rsidRDefault="009271B6" w:rsidP="009271B6">
      <w:pPr>
        <w:rPr>
          <w:rFonts w:ascii="Verdana" w:hAnsi="Verdana"/>
          <w:sz w:val="20"/>
          <w:szCs w:val="20"/>
        </w:rPr>
      </w:pPr>
    </w:p>
    <w:p w14:paraId="60B716DD" w14:textId="77777777" w:rsidR="009271B6" w:rsidRPr="009271B6" w:rsidRDefault="009271B6" w:rsidP="009271B6">
      <w:pPr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Do: Nazwa i siedziba Zamawiającego:</w:t>
      </w:r>
    </w:p>
    <w:p w14:paraId="6AF4FC31" w14:textId="77777777" w:rsidR="009271B6" w:rsidRPr="009271B6" w:rsidRDefault="009271B6" w:rsidP="009271B6">
      <w:pPr>
        <w:ind w:right="-110"/>
        <w:rPr>
          <w:rFonts w:ascii="Verdana" w:hAnsi="Verdana"/>
          <w:b/>
          <w:sz w:val="20"/>
          <w:szCs w:val="20"/>
        </w:rPr>
      </w:pPr>
      <w:r w:rsidRPr="009271B6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37BD0D2" w14:textId="77777777" w:rsidR="009271B6" w:rsidRPr="009271B6" w:rsidRDefault="009271B6" w:rsidP="009271B6">
      <w:pPr>
        <w:ind w:right="-110"/>
        <w:rPr>
          <w:rFonts w:ascii="Verdana" w:hAnsi="Verdana"/>
          <w:b/>
          <w:sz w:val="20"/>
          <w:szCs w:val="20"/>
        </w:rPr>
      </w:pPr>
      <w:r w:rsidRPr="009271B6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006ED38" w14:textId="77777777" w:rsidR="009271B6" w:rsidRPr="009271B6" w:rsidRDefault="009271B6" w:rsidP="009271B6">
      <w:pPr>
        <w:ind w:right="-110"/>
        <w:rPr>
          <w:rFonts w:ascii="Verdana" w:hAnsi="Verdana"/>
          <w:b/>
          <w:sz w:val="20"/>
          <w:szCs w:val="20"/>
        </w:rPr>
      </w:pPr>
      <w:r w:rsidRPr="009271B6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4C74A85" w14:textId="77777777" w:rsidR="009271B6" w:rsidRPr="009271B6" w:rsidRDefault="009271B6" w:rsidP="009271B6">
      <w:pPr>
        <w:ind w:firstLine="3969"/>
        <w:rPr>
          <w:rFonts w:ascii="Verdana" w:hAnsi="Verdana"/>
          <w:b/>
          <w:sz w:val="20"/>
          <w:szCs w:val="20"/>
        </w:rPr>
      </w:pPr>
    </w:p>
    <w:p w14:paraId="5C82AD9A" w14:textId="2DB9CE8F" w:rsidR="009271B6" w:rsidRPr="009271B6" w:rsidRDefault="009271B6" w:rsidP="009271B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222686" w:rsidRPr="00222686">
        <w:rPr>
          <w:rFonts w:ascii="Verdana" w:hAnsi="Verdana"/>
          <w:b/>
          <w:sz w:val="20"/>
          <w:szCs w:val="20"/>
        </w:rPr>
        <w:t>dostawa zestawu laboratoryjnego - stół antywibracyjny malowany i waga analityczna dla WIMIC - DE-dzp.272-141/25</w:t>
      </w:r>
      <w:r w:rsidRPr="009271B6">
        <w:rPr>
          <w:rFonts w:ascii="Verdana" w:hAnsi="Verdana"/>
          <w:b/>
          <w:sz w:val="20"/>
          <w:szCs w:val="20"/>
        </w:rPr>
        <w:t xml:space="preserve">, </w:t>
      </w:r>
      <w:r w:rsidRPr="009271B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9271B6" w:rsidRPr="009271B6" w14:paraId="69FA66F5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4542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3F48CEBE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Łączna cena netto  [PLN]</w:t>
            </w:r>
          </w:p>
          <w:p w14:paraId="673019BA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D215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3233D7B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9271B6" w:rsidRPr="009271B6" w14:paraId="35E1993E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A596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5794A81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Łączna cena brutto  [PLN]</w:t>
            </w:r>
          </w:p>
          <w:p w14:paraId="192BF6A1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4811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4569C41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79B5288D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9271B6" w:rsidRPr="009271B6" w14:paraId="190A4583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A848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3C0493F2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16AC70D3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142F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D203E7E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9271B6" w:rsidRPr="009271B6" w14:paraId="25EDE87B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6EFC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7CC37C74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728A7635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CA10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E859690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9271B6" w:rsidRPr="009271B6" w14:paraId="41FB6AB2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8C2E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  <w:p w14:paraId="1D9A7DDB" w14:textId="4F6F6953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F66D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4D2C9275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</w:tc>
      </w:tr>
      <w:tr w:rsidR="009271B6" w:rsidRPr="009271B6" w14:paraId="59B62288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007C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</w:p>
          <w:p w14:paraId="56D47C5F" w14:textId="77777777" w:rsidR="009271B6" w:rsidRPr="009271B6" w:rsidRDefault="009271B6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9271B6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9271B6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34DC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C5CA86D" w14:textId="77777777" w:rsidR="009271B6" w:rsidRPr="009271B6" w:rsidRDefault="009271B6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……….. miesięcy</w:t>
            </w:r>
          </w:p>
        </w:tc>
      </w:tr>
      <w:tr w:rsidR="008C5A80" w:rsidRPr="009271B6" w14:paraId="7D281017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6648" w14:textId="77777777" w:rsidR="008C5A80" w:rsidRDefault="008C5A80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6F67A80F" w14:textId="76A7337E" w:rsidR="008C5A80" w:rsidRDefault="008C5A80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Producent/model stołu</w:t>
            </w:r>
          </w:p>
          <w:p w14:paraId="3E84253E" w14:textId="6A231B08" w:rsidR="008C5A80" w:rsidRPr="009271B6" w:rsidRDefault="008C5A80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86F9" w14:textId="77777777" w:rsidR="008C5A80" w:rsidRDefault="008C5A80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6E95A000" w14:textId="04D97702" w:rsidR="008C5A80" w:rsidRPr="009271B6" w:rsidRDefault="008C5A80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………………………………../………………………………..</w:t>
            </w:r>
          </w:p>
        </w:tc>
      </w:tr>
      <w:tr w:rsidR="008C5A80" w:rsidRPr="009271B6" w14:paraId="19C35DD4" w14:textId="77777777" w:rsidTr="009271B6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BED4" w14:textId="77777777" w:rsidR="008C5A80" w:rsidRDefault="008C5A80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7FBD909E" w14:textId="25529815" w:rsidR="008C5A80" w:rsidRPr="009271B6" w:rsidRDefault="008C5A80" w:rsidP="009271B6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 xml:space="preserve">Producent/model wagi 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6C03" w14:textId="77777777" w:rsidR="008C5A80" w:rsidRDefault="008C5A80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458845C1" w14:textId="77777777" w:rsidR="008C5A80" w:rsidRDefault="008C5A80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………………………………../………………………………..</w:t>
            </w:r>
          </w:p>
          <w:p w14:paraId="2662076B" w14:textId="3CE594E8" w:rsidR="008C5A80" w:rsidRPr="009271B6" w:rsidRDefault="008C5A80" w:rsidP="009271B6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B579971" w14:textId="77777777" w:rsidR="009271B6" w:rsidRPr="009271B6" w:rsidRDefault="009271B6" w:rsidP="009271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AA65C51" w14:textId="77777777" w:rsidR="009271B6" w:rsidRPr="009271B6" w:rsidRDefault="009271B6" w:rsidP="009271B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9271B6">
        <w:rPr>
          <w:rFonts w:ascii="Verdana" w:hAnsi="Verdana"/>
          <w:b/>
          <w:sz w:val="20"/>
          <w:szCs w:val="20"/>
        </w:rPr>
        <w:t xml:space="preserve"> TAK/NIE</w:t>
      </w:r>
    </w:p>
    <w:p w14:paraId="4B306837" w14:textId="77777777" w:rsidR="009271B6" w:rsidRPr="009271B6" w:rsidRDefault="009271B6" w:rsidP="009271B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B1AE930" w14:textId="77777777" w:rsidR="009271B6" w:rsidRPr="009271B6" w:rsidRDefault="009271B6" w:rsidP="009271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b/>
          <w:sz w:val="20"/>
          <w:szCs w:val="20"/>
        </w:rPr>
        <w:t xml:space="preserve">Termin płatności: </w:t>
      </w:r>
      <w:r w:rsidRPr="009271B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2709CCB" w14:textId="77777777" w:rsidR="009271B6" w:rsidRPr="009271B6" w:rsidRDefault="009271B6" w:rsidP="009271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53C0716" w14:textId="77777777" w:rsidR="009271B6" w:rsidRPr="009271B6" w:rsidRDefault="009271B6" w:rsidP="009271B6">
      <w:pPr>
        <w:rPr>
          <w:rFonts w:ascii="Verdana" w:hAnsi="Verdana"/>
          <w:b/>
          <w:sz w:val="20"/>
          <w:szCs w:val="20"/>
          <w:u w:val="single"/>
        </w:rPr>
      </w:pPr>
      <w:r w:rsidRPr="009271B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AE8D432" w14:textId="77777777" w:rsidR="009271B6" w:rsidRPr="009271B6" w:rsidRDefault="009271B6" w:rsidP="009271B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9271B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1217002" w14:textId="2CAF3B7F" w:rsidR="009271B6" w:rsidRPr="009271B6" w:rsidRDefault="009271B6" w:rsidP="009271B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9271B6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 Specyfikacji Warunków Zamówienia i zobowiązujemy się, w przypadku wyboru </w:t>
      </w:r>
      <w:r w:rsidRPr="009271B6">
        <w:rPr>
          <w:rFonts w:ascii="Verdana" w:hAnsi="Verdana"/>
          <w:color w:val="000000"/>
          <w:sz w:val="20"/>
          <w:szCs w:val="20"/>
          <w:lang w:eastAsia="ar-SA"/>
        </w:rPr>
        <w:lastRenderedPageBreak/>
        <w:t>naszej oferty, do zawarcia umowy zgodnej z niniejszą ofertą, na warunkach określonych w Specyfikacji Warunków Zamówienia, w miejscu i terminie wyznaczonym przez zamawiającego</w:t>
      </w:r>
      <w:r w:rsidRPr="009271B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AD2E181" w14:textId="77777777" w:rsidR="009271B6" w:rsidRPr="009271B6" w:rsidRDefault="009271B6" w:rsidP="009271B6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9271B6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721F777" w14:textId="77777777" w:rsidR="009271B6" w:rsidRPr="009271B6" w:rsidRDefault="009271B6" w:rsidP="009271B6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1F75C3" w14:textId="77777777" w:rsidR="009271B6" w:rsidRPr="009271B6" w:rsidRDefault="009271B6" w:rsidP="009271B6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9271B6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F57209" w14:textId="77777777" w:rsidR="009271B6" w:rsidRPr="009271B6" w:rsidRDefault="009271B6" w:rsidP="009271B6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9271B6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24A5F4" w14:textId="77777777" w:rsidR="009271B6" w:rsidRPr="009271B6" w:rsidRDefault="009271B6" w:rsidP="009271B6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271B6" w:rsidRPr="009271B6" w14:paraId="17CCCEE4" w14:textId="77777777" w:rsidTr="009271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F3D95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A62F6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E32513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21C18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9271B6">
              <w:rPr>
                <w:rFonts w:ascii="Verdana" w:hAnsi="Verdana"/>
                <w:sz w:val="20"/>
                <w:szCs w:val="20"/>
              </w:rPr>
              <w:t>Nazwa podwykonawcy</w:t>
            </w:r>
            <w:r w:rsidRPr="009271B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271B6" w:rsidRPr="009271B6" w14:paraId="16CBEB73" w14:textId="77777777" w:rsidTr="009271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9B235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669A2" w14:textId="77777777" w:rsidR="009271B6" w:rsidRPr="009271B6" w:rsidRDefault="009271B6" w:rsidP="009271B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F1F2D" w14:textId="77777777" w:rsidR="009271B6" w:rsidRPr="009271B6" w:rsidRDefault="009271B6" w:rsidP="009271B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271B6" w:rsidRPr="009271B6" w14:paraId="5E491FF5" w14:textId="77777777" w:rsidTr="009271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4560C" w14:textId="77777777" w:rsidR="009271B6" w:rsidRPr="009271B6" w:rsidRDefault="009271B6" w:rsidP="009271B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5D7D6" w14:textId="77777777" w:rsidR="009271B6" w:rsidRPr="009271B6" w:rsidRDefault="009271B6" w:rsidP="009271B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5FF8A" w14:textId="77777777" w:rsidR="009271B6" w:rsidRPr="009271B6" w:rsidRDefault="009271B6" w:rsidP="009271B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65BD724" w14:textId="77777777" w:rsidR="009271B6" w:rsidRPr="009271B6" w:rsidRDefault="009271B6" w:rsidP="009271B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C595172" w14:textId="77777777" w:rsidR="009271B6" w:rsidRPr="009271B6" w:rsidRDefault="009271B6" w:rsidP="009271B6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9271B6">
        <w:rPr>
          <w:rFonts w:ascii="Verdana" w:hAnsi="Verdana" w:cs="Times New Roman"/>
          <w:sz w:val="20"/>
          <w:szCs w:val="20"/>
        </w:rPr>
        <w:tab/>
        <w:t>Imię i Nazwisko</w:t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  <w:r w:rsidRPr="009271B6">
        <w:rPr>
          <w:rFonts w:ascii="Verdana" w:hAnsi="Verdana" w:cs="Times New Roman"/>
          <w:sz w:val="20"/>
          <w:szCs w:val="20"/>
        </w:rPr>
        <w:tab/>
      </w:r>
    </w:p>
    <w:p w14:paraId="09968CA9" w14:textId="77777777" w:rsidR="009271B6" w:rsidRPr="009271B6" w:rsidRDefault="009271B6" w:rsidP="009271B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9271B6">
        <w:rPr>
          <w:rFonts w:ascii="Verdana" w:hAnsi="Verdana"/>
          <w:sz w:val="20"/>
          <w:szCs w:val="20"/>
        </w:rPr>
        <w:tab/>
      </w:r>
      <w:r w:rsidRPr="009271B6">
        <w:rPr>
          <w:rFonts w:ascii="Verdana" w:hAnsi="Verdana"/>
          <w:sz w:val="20"/>
          <w:szCs w:val="20"/>
        </w:rPr>
        <w:tab/>
      </w:r>
    </w:p>
    <w:p w14:paraId="3E300E26" w14:textId="4C9C5888" w:rsidR="009271B6" w:rsidRDefault="009271B6" w:rsidP="009271B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9271B6">
        <w:rPr>
          <w:rFonts w:ascii="Verdana" w:hAnsi="Verdana"/>
          <w:sz w:val="20"/>
          <w:szCs w:val="20"/>
        </w:rPr>
        <w:t>ych</w:t>
      </w:r>
      <w:proofErr w:type="spellEnd"/>
      <w:r w:rsidRPr="009271B6">
        <w:rPr>
          <w:rFonts w:ascii="Verdana" w:hAnsi="Verdana"/>
          <w:sz w:val="20"/>
          <w:szCs w:val="20"/>
        </w:rPr>
        <w:t>) dokumentu(ów)</w:t>
      </w:r>
      <w:r>
        <w:rPr>
          <w:rFonts w:ascii="Verdana" w:hAnsi="Verdana"/>
          <w:sz w:val="20"/>
          <w:szCs w:val="20"/>
        </w:rPr>
        <w:t>: …………………………………</w:t>
      </w:r>
      <w:r w:rsidRPr="009271B6">
        <w:rPr>
          <w:rFonts w:ascii="Verdana" w:hAnsi="Verdana"/>
          <w:sz w:val="20"/>
          <w:szCs w:val="20"/>
        </w:rPr>
        <w:t>………....…… które dołączamy do oferty.</w:t>
      </w:r>
    </w:p>
    <w:p w14:paraId="21618106" w14:textId="77777777" w:rsidR="009271B6" w:rsidRPr="009271B6" w:rsidRDefault="009271B6" w:rsidP="009271B6">
      <w:pPr>
        <w:ind w:left="360"/>
        <w:jc w:val="both"/>
        <w:rPr>
          <w:rFonts w:ascii="Verdana" w:hAnsi="Verdana"/>
          <w:sz w:val="20"/>
          <w:szCs w:val="20"/>
        </w:rPr>
      </w:pPr>
    </w:p>
    <w:p w14:paraId="549B9DBF" w14:textId="77777777" w:rsidR="009271B6" w:rsidRPr="009271B6" w:rsidRDefault="009271B6" w:rsidP="009271B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załącznikami do niniejszej oferty są:</w:t>
      </w:r>
    </w:p>
    <w:p w14:paraId="70FF8F56" w14:textId="77777777" w:rsidR="009271B6" w:rsidRPr="009271B6" w:rsidRDefault="009271B6" w:rsidP="009271B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72AC61D" w14:textId="77777777" w:rsidR="009271B6" w:rsidRPr="009271B6" w:rsidRDefault="009271B6" w:rsidP="009271B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EFF015A" w14:textId="77777777" w:rsidR="009271B6" w:rsidRPr="009271B6" w:rsidRDefault="009271B6" w:rsidP="009271B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77E3CA16" w14:textId="77777777" w:rsidR="009271B6" w:rsidRPr="009271B6" w:rsidRDefault="009271B6" w:rsidP="009271B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8CC9983" w14:textId="77777777" w:rsidR="009271B6" w:rsidRPr="009271B6" w:rsidRDefault="009271B6" w:rsidP="009271B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5C2A299A" w14:textId="77777777" w:rsidR="009271B6" w:rsidRPr="009271B6" w:rsidRDefault="009271B6" w:rsidP="009271B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9271B6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9271B6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588AF241" w14:textId="77777777" w:rsidR="009271B6" w:rsidRPr="009271B6" w:rsidRDefault="009271B6" w:rsidP="009271B6">
      <w:pPr>
        <w:rPr>
          <w:rFonts w:ascii="Verdana" w:hAnsi="Verdana"/>
          <w:sz w:val="20"/>
          <w:szCs w:val="20"/>
        </w:rPr>
      </w:pPr>
    </w:p>
    <w:p w14:paraId="657C845F" w14:textId="77777777" w:rsidR="009271B6" w:rsidRPr="009271B6" w:rsidRDefault="009271B6" w:rsidP="009271B6">
      <w:pPr>
        <w:jc w:val="right"/>
        <w:rPr>
          <w:rFonts w:ascii="Verdana" w:hAnsi="Verdana"/>
          <w:sz w:val="20"/>
          <w:szCs w:val="20"/>
        </w:rPr>
      </w:pPr>
    </w:p>
    <w:p w14:paraId="74EF2BC4" w14:textId="77777777" w:rsidR="009271B6" w:rsidRPr="009271B6" w:rsidRDefault="009271B6" w:rsidP="009271B6">
      <w:pPr>
        <w:rPr>
          <w:rFonts w:ascii="Verdana" w:hAnsi="Verdana"/>
          <w:sz w:val="20"/>
          <w:szCs w:val="20"/>
        </w:rPr>
      </w:pPr>
    </w:p>
    <w:p w14:paraId="74CBE17D" w14:textId="77777777" w:rsidR="00FE545C" w:rsidRPr="009271B6" w:rsidRDefault="00FE545C" w:rsidP="009271B6">
      <w:pPr>
        <w:rPr>
          <w:rFonts w:ascii="Verdana" w:hAnsi="Verdana"/>
          <w:sz w:val="20"/>
          <w:szCs w:val="20"/>
        </w:rPr>
      </w:pPr>
    </w:p>
    <w:sectPr w:rsidR="00FE545C" w:rsidRPr="009271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AF9FD" w14:textId="77777777" w:rsidR="00AB3777" w:rsidRDefault="00AB3777">
      <w:r>
        <w:separator/>
      </w:r>
    </w:p>
  </w:endnote>
  <w:endnote w:type="continuationSeparator" w:id="0">
    <w:p w14:paraId="582D33D1" w14:textId="77777777" w:rsidR="00AB3777" w:rsidRDefault="00AB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C1DC6" w14:textId="77777777" w:rsidR="00F94CD3" w:rsidRDefault="00F94C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E24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8FA3" w14:textId="77777777" w:rsidR="00F94CD3" w:rsidRDefault="00F94C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3AD9D" w14:textId="77777777" w:rsidR="00AB3777" w:rsidRDefault="00AB3777">
      <w:r>
        <w:separator/>
      </w:r>
    </w:p>
  </w:footnote>
  <w:footnote w:type="continuationSeparator" w:id="0">
    <w:p w14:paraId="0BE02B98" w14:textId="77777777" w:rsidR="00AB3777" w:rsidRDefault="00AB3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AB075" w14:textId="77777777" w:rsidR="00F94CD3" w:rsidRDefault="00F94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99BEF" w14:textId="349F9920" w:rsidR="00F53146" w:rsidRPr="009271B6" w:rsidRDefault="00F53146" w:rsidP="00927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8FA63" w14:textId="77777777" w:rsidR="00F94CD3" w:rsidRDefault="00F94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56571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208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7882267">
    <w:abstractNumId w:val="0"/>
  </w:num>
  <w:num w:numId="4" w16cid:durableId="1044329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77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2C3E"/>
    <w:rsid w:val="001D4612"/>
    <w:rsid w:val="00207E98"/>
    <w:rsid w:val="00222686"/>
    <w:rsid w:val="002723B0"/>
    <w:rsid w:val="002F273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5A80"/>
    <w:rsid w:val="008D2AB8"/>
    <w:rsid w:val="008F1C66"/>
    <w:rsid w:val="009271B6"/>
    <w:rsid w:val="00970FE4"/>
    <w:rsid w:val="00A0022B"/>
    <w:rsid w:val="00A346FE"/>
    <w:rsid w:val="00A47B4D"/>
    <w:rsid w:val="00A83018"/>
    <w:rsid w:val="00AB377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4CD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79EE6"/>
  <w15:chartTrackingRefBased/>
  <w15:docId w15:val="{63E91D88-D9F6-49CD-970E-1A4011E17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1B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8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526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2025-03-07T07:43:00Z</dcterms:created>
  <dcterms:modified xsi:type="dcterms:W3CDTF">2025-03-07T08:04:00Z</dcterms:modified>
</cp:coreProperties>
</file>