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6FCC5FE9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926B32" w:rsidRPr="00926B32">
        <w:rPr>
          <w:rFonts w:ascii="Times New Roman" w:eastAsia="Times New Roman" w:hAnsi="Times New Roman"/>
          <w:bCs/>
          <w:lang w:eastAsia="pl-PL"/>
        </w:rPr>
        <w:t>8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  <w:shd w:val="clear" w:color="auto" w:fill="auto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  <w:shd w:val="clear" w:color="auto" w:fill="auto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  <w:shd w:val="clear" w:color="auto" w:fill="auto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28427D" w14:textId="77777777" w:rsidR="00D62E6E" w:rsidRPr="00926B32" w:rsidRDefault="005C1DC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Usługi transportu sanitarnego na potrzeby Szpitala Wojewódzkiego - powtórka</w:t>
            </w:r>
            <w:r w:rsidR="00D62E6E" w:rsidRPr="00926B32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5C1DC8" w:rsidRPr="00926B32" w14:paraId="1ABBF81C" w14:textId="77777777" w:rsidTr="007C6EA9">
        <w:tc>
          <w:tcPr>
            <w:tcW w:w="2269" w:type="dxa"/>
            <w:shd w:val="clear" w:color="auto" w:fill="auto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182122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SZW/DZP/11/2025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3701EA82" w:rsidR="00BC121E" w:rsidRPr="00926B32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0C33010E" w:rsidR="00BC121E" w:rsidRPr="00926B32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3DF7D6AC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 xml:space="preserve">Wykonawca może przedstawić dokumenty lub informacje potwierdzające przygotowanie oferty </w:t>
      </w:r>
      <w:r w:rsidRPr="00926B32">
        <w:rPr>
          <w:rFonts w:ascii="Times New Roman" w:eastAsia="Times New Roman" w:hAnsi="Times New Roman"/>
          <w:iCs/>
          <w:lang w:eastAsia="pl-PL"/>
        </w:rPr>
        <w:lastRenderedPageBreak/>
        <w:t>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  <w:shd w:val="clear" w:color="auto" w:fill="auto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217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2010-01-07T09:39:00Z</cp:lastPrinted>
  <dcterms:created xsi:type="dcterms:W3CDTF">2025-03-10T08:55:00Z</dcterms:created>
  <dcterms:modified xsi:type="dcterms:W3CDTF">2025-03-10T08:57:00Z</dcterms:modified>
</cp:coreProperties>
</file>