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08BC9" w14:textId="2E347404" w:rsidR="00821C80" w:rsidRPr="00F83B51" w:rsidRDefault="009259AB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4E2273A" wp14:editId="598E07C6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83BD9C9" w14:textId="77777777" w:rsidR="00821C80" w:rsidRDefault="00821C80"/>
                          <w:p w14:paraId="7B1EA89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37A2D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B700707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CA4BF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D22ECE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45A8561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FBBAD56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2DF58094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E2273A"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" filled="f" strokeweight=".25pt">
                <v:textbox inset="1pt,1pt,1pt,1pt">
                  <w:txbxContent>
                    <w:p w14:paraId="083BD9C9" w14:textId="77777777" w:rsidR="00821C80" w:rsidRDefault="00821C80"/>
                    <w:p w14:paraId="7B1EA89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37A2D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B700707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3CA4BF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D22ECE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45A8561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FBBAD56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2DF58094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382DC6">
        <w:rPr>
          <w:rFonts w:ascii="Times New Roman" w:hAnsi="Times New Roman"/>
          <w:b w:val="0"/>
          <w:bCs/>
          <w:sz w:val="24"/>
        </w:rPr>
        <w:t>5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497F85F2" w14:textId="77777777" w:rsidR="00821C80" w:rsidRDefault="00821C80">
      <w:pPr>
        <w:rPr>
          <w:sz w:val="22"/>
        </w:rPr>
      </w:pPr>
    </w:p>
    <w:p w14:paraId="3C426C48" w14:textId="77777777" w:rsidR="00821C80" w:rsidRDefault="00821C80">
      <w:pPr>
        <w:rPr>
          <w:sz w:val="22"/>
        </w:rPr>
      </w:pPr>
    </w:p>
    <w:p w14:paraId="5B40D80D" w14:textId="77777777" w:rsidR="00821C80" w:rsidRDefault="00821C80">
      <w:pPr>
        <w:rPr>
          <w:sz w:val="22"/>
        </w:rPr>
      </w:pPr>
    </w:p>
    <w:p w14:paraId="61AD5904" w14:textId="2FE14FF7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573C6" w:rsidRPr="003573C6">
        <w:rPr>
          <w:sz w:val="24"/>
          <w:szCs w:val="24"/>
        </w:rPr>
        <w:t>SZW/DZP/</w:t>
      </w:r>
      <w:r w:rsidR="00F4356B">
        <w:rPr>
          <w:sz w:val="24"/>
          <w:szCs w:val="24"/>
        </w:rPr>
        <w:t>11</w:t>
      </w:r>
      <w:r w:rsidR="003573C6" w:rsidRPr="003573C6">
        <w:rPr>
          <w:sz w:val="24"/>
          <w:szCs w:val="24"/>
        </w:rPr>
        <w:t>/202</w:t>
      </w:r>
      <w:r w:rsidR="00F4356B">
        <w:rPr>
          <w:sz w:val="24"/>
          <w:szCs w:val="24"/>
        </w:rPr>
        <w:t>5</w:t>
      </w:r>
    </w:p>
    <w:p w14:paraId="09691F5D" w14:textId="77777777" w:rsidR="007F1EE0" w:rsidRDefault="007F1EE0">
      <w:pPr>
        <w:pStyle w:val="Nagwek4"/>
        <w:rPr>
          <w:rFonts w:ascii="Times New Roman" w:hAnsi="Times New Roman"/>
          <w:spacing w:val="30"/>
          <w:sz w:val="28"/>
        </w:rPr>
      </w:pPr>
    </w:p>
    <w:p w14:paraId="3F6AFF0F" w14:textId="42B57127" w:rsidR="007F1EE0" w:rsidRDefault="007F1EE0" w:rsidP="007F1EE0">
      <w:pPr>
        <w:spacing w:line="360" w:lineRule="auto"/>
        <w:ind w:left="851" w:hanging="357"/>
        <w:jc w:val="center"/>
      </w:pPr>
      <w:r w:rsidRPr="007F1EE0">
        <w:rPr>
          <w:b/>
          <w:i/>
          <w:sz w:val="24"/>
          <w:szCs w:val="24"/>
          <w:u w:val="single"/>
        </w:rPr>
        <w:t>WYKAZ OSÓB KTÓRE BĘDĄ UCZESTNICZYĆ</w:t>
      </w:r>
      <w:r w:rsidRPr="007F1EE0">
        <w:rPr>
          <w:b/>
          <w:i/>
          <w:sz w:val="24"/>
          <w:szCs w:val="24"/>
          <w:u w:val="single"/>
        </w:rPr>
        <w:br/>
        <w:t xml:space="preserve">W WYKONANIU ZAMÓWIENIA ZATRUDNIONYCH W MYŚL ART. 95 UST. 1 NA PODSTAWIE UMOWY O PRACĘ, </w:t>
      </w:r>
      <w:r w:rsidRPr="007F1EE0">
        <w:rPr>
          <w:b/>
          <w:i/>
          <w:sz w:val="24"/>
          <w:szCs w:val="24"/>
          <w:u w:val="single"/>
        </w:rPr>
        <w:br/>
      </w:r>
    </w:p>
    <w:p w14:paraId="633199C4" w14:textId="4F02F482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 xml:space="preserve"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</w:t>
      </w:r>
      <w:r w:rsidR="00382DC6">
        <w:br/>
      </w:r>
      <w:r w:rsidRPr="00F83B51">
        <w:t>do dysponowania tymi osobami</w:t>
      </w:r>
      <w:r w:rsidR="0060654D" w:rsidRPr="0060654D">
        <w:t>.</w:t>
      </w:r>
    </w:p>
    <w:p w14:paraId="00E4E401" w14:textId="77777777" w:rsidR="00150D7E" w:rsidRDefault="00150D7E" w:rsidP="0060654D">
      <w:pPr>
        <w:pStyle w:val="Tekstpodstawowy2"/>
      </w:pPr>
    </w:p>
    <w:p w14:paraId="680B9EC7" w14:textId="18C72115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82DC6">
        <w:rPr>
          <w:b/>
          <w:sz w:val="24"/>
        </w:rPr>
        <w:t xml:space="preserve">przetargu nieograniczonego </w:t>
      </w:r>
      <w:r>
        <w:rPr>
          <w:sz w:val="24"/>
        </w:rPr>
        <w:t>na:</w:t>
      </w:r>
    </w:p>
    <w:p w14:paraId="7777AD1F" w14:textId="26E867E6" w:rsidR="00150D7E" w:rsidRDefault="005C0B0B" w:rsidP="00150D7E">
      <w:pPr>
        <w:jc w:val="both"/>
        <w:rPr>
          <w:b/>
          <w:sz w:val="24"/>
          <w:szCs w:val="24"/>
        </w:rPr>
      </w:pPr>
      <w:r w:rsidRPr="005C0B0B">
        <w:rPr>
          <w:b/>
          <w:sz w:val="24"/>
          <w:szCs w:val="24"/>
        </w:rPr>
        <w:t xml:space="preserve">Usługi transportu </w:t>
      </w:r>
      <w:r w:rsidR="00382DC6">
        <w:rPr>
          <w:b/>
          <w:sz w:val="24"/>
          <w:szCs w:val="24"/>
        </w:rPr>
        <w:t>sanitarnego na potrzeby</w:t>
      </w:r>
      <w:r w:rsidRPr="005C0B0B">
        <w:rPr>
          <w:b/>
          <w:sz w:val="24"/>
          <w:szCs w:val="24"/>
        </w:rPr>
        <w:t xml:space="preserve"> Szpitala Wojewódzkiego</w:t>
      </w:r>
      <w:r w:rsidR="00382DC6">
        <w:rPr>
          <w:b/>
          <w:sz w:val="24"/>
          <w:szCs w:val="24"/>
        </w:rPr>
        <w:t xml:space="preserve"> w Poznaniu</w:t>
      </w:r>
      <w:r w:rsidR="00CF0663">
        <w:rPr>
          <w:b/>
          <w:sz w:val="24"/>
          <w:szCs w:val="24"/>
        </w:rPr>
        <w:t xml:space="preserve"> – </w:t>
      </w:r>
      <w:r w:rsidR="00F4356B">
        <w:rPr>
          <w:b/>
          <w:sz w:val="24"/>
          <w:szCs w:val="24"/>
        </w:rPr>
        <w:t>powtórka</w:t>
      </w:r>
    </w:p>
    <w:p w14:paraId="76F0C177" w14:textId="77777777" w:rsidR="005C0B0B" w:rsidRDefault="005C0B0B" w:rsidP="00150D7E">
      <w:pPr>
        <w:jc w:val="both"/>
        <w:rPr>
          <w:sz w:val="24"/>
        </w:rPr>
      </w:pPr>
    </w:p>
    <w:p w14:paraId="45396C42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46FAEC54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444"/>
        <w:gridCol w:w="1275"/>
        <w:gridCol w:w="1985"/>
        <w:gridCol w:w="2693"/>
        <w:gridCol w:w="1843"/>
        <w:gridCol w:w="1843"/>
        <w:gridCol w:w="1675"/>
      </w:tblGrid>
      <w:tr w:rsidR="00F228E7" w:rsidRPr="00BA2BBC" w14:paraId="5C01A541" w14:textId="38693493" w:rsidTr="00D66E48">
        <w:trPr>
          <w:cantSplit/>
          <w:trHeight w:val="600"/>
        </w:trPr>
        <w:tc>
          <w:tcPr>
            <w:tcW w:w="1701" w:type="dxa"/>
            <w:vAlign w:val="center"/>
          </w:tcPr>
          <w:p w14:paraId="23492FE1" w14:textId="5A80950E" w:rsidR="00F228E7" w:rsidRPr="00BA2BBC" w:rsidRDefault="00F228E7" w:rsidP="0060654D">
            <w:pPr>
              <w:jc w:val="center"/>
            </w:pPr>
            <w:r w:rsidRPr="00BA2BBC">
              <w:lastRenderedPageBreak/>
              <w:t>Imię i Nazwisko</w:t>
            </w:r>
            <w:r w:rsidR="00D66E48">
              <w:t xml:space="preserve"> - </w:t>
            </w:r>
            <w:r w:rsidR="00D66E48" w:rsidRPr="00CF0663">
              <w:rPr>
                <w:u w:val="single"/>
              </w:rPr>
              <w:t>podać</w:t>
            </w:r>
          </w:p>
        </w:tc>
        <w:tc>
          <w:tcPr>
            <w:tcW w:w="1444" w:type="dxa"/>
            <w:vAlign w:val="center"/>
          </w:tcPr>
          <w:p w14:paraId="49BE8AA7" w14:textId="6F900665" w:rsidR="00F228E7" w:rsidRPr="00BA2BBC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>Kwalifikacje zawodowe</w:t>
            </w:r>
            <w:r w:rsidR="00D66E48">
              <w:t xml:space="preserve"> (sprawowana funkcja/stanowisko) </w:t>
            </w:r>
            <w:r w:rsidR="00752C54">
              <w:t>–</w:t>
            </w:r>
            <w:r w:rsidR="00D66E48">
              <w:t xml:space="preserve"> </w:t>
            </w:r>
            <w:r w:rsidR="00D66E48" w:rsidRPr="00CF0663">
              <w:rPr>
                <w:u w:val="single"/>
              </w:rPr>
              <w:t>podać</w:t>
            </w:r>
            <w:r w:rsidR="00752C54">
              <w:rPr>
                <w:u w:val="single"/>
              </w:rPr>
              <w:t xml:space="preserve"> (dotyczy wszystkich)</w:t>
            </w:r>
          </w:p>
        </w:tc>
        <w:tc>
          <w:tcPr>
            <w:tcW w:w="1275" w:type="dxa"/>
            <w:vAlign w:val="center"/>
          </w:tcPr>
          <w:p w14:paraId="63C53D31" w14:textId="77777777" w:rsidR="00F228E7" w:rsidRPr="00BA2BBC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>Uprawnienia</w:t>
            </w:r>
          </w:p>
          <w:p w14:paraId="2DDA0030" w14:textId="0F0EDFBD" w:rsidR="00F228E7" w:rsidRPr="001474C9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u w:val="single"/>
              </w:rPr>
            </w:pPr>
            <w:r w:rsidRPr="00BA2BBC">
              <w:t>(prawo jazdy</w:t>
            </w:r>
            <w:r w:rsidR="00D66E48">
              <w:t xml:space="preserve"> - </w:t>
            </w:r>
            <w:r w:rsidRPr="00BA2BBC">
              <w:t>kat.</w:t>
            </w:r>
            <w:r w:rsidR="00CF0663">
              <w:t xml:space="preserve"> min. kat. B/C</w:t>
            </w:r>
            <w:r w:rsidRPr="00BA2BBC">
              <w:t>)</w:t>
            </w:r>
            <w:r w:rsidR="00D66E48">
              <w:t xml:space="preserve"> – </w:t>
            </w:r>
            <w:r w:rsidR="00D66E48" w:rsidRPr="00CF0663">
              <w:rPr>
                <w:u w:val="single"/>
              </w:rPr>
              <w:t>podać</w:t>
            </w:r>
            <w:r w:rsidR="00D66E48">
              <w:t xml:space="preserve"> kategorię</w:t>
            </w:r>
            <w:r w:rsidR="001474C9">
              <w:t xml:space="preserve"> + </w:t>
            </w:r>
            <w:r w:rsidR="001474C9">
              <w:rPr>
                <w:u w:val="single"/>
              </w:rPr>
              <w:t>załączyć odpowiednio</w:t>
            </w:r>
            <w:r w:rsidR="00752C54">
              <w:rPr>
                <w:u w:val="single"/>
              </w:rPr>
              <w:t xml:space="preserve"> (dotyczy kierowców)</w:t>
            </w:r>
          </w:p>
        </w:tc>
        <w:tc>
          <w:tcPr>
            <w:tcW w:w="1985" w:type="dxa"/>
            <w:vAlign w:val="center"/>
          </w:tcPr>
          <w:p w14:paraId="1F45EAE9" w14:textId="2CBD0EDB" w:rsidR="00F228E7" w:rsidRPr="00BA2BBC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 xml:space="preserve">Doświadczenie </w:t>
            </w:r>
            <w:r w:rsidR="00752C54">
              <w:br/>
            </w:r>
            <w:r w:rsidR="00D66E48">
              <w:t>w</w:t>
            </w:r>
            <w:r w:rsidRPr="00BA2BBC">
              <w:t xml:space="preserve"> kierowaniu pojazdem</w:t>
            </w:r>
            <w:r w:rsidR="00D66E48">
              <w:t>/staż pracy</w:t>
            </w:r>
            <w:r w:rsidRPr="00BA2BBC">
              <w:t xml:space="preserve"> (w latach) </w:t>
            </w:r>
            <w:r w:rsidR="00D66E48">
              <w:t xml:space="preserve"> - </w:t>
            </w:r>
            <w:r w:rsidR="00D66E48" w:rsidRPr="00CF0663">
              <w:rPr>
                <w:u w:val="single"/>
              </w:rPr>
              <w:t>podać</w:t>
            </w:r>
            <w:r w:rsidR="00752C54">
              <w:rPr>
                <w:u w:val="single"/>
              </w:rPr>
              <w:t xml:space="preserve"> (dotyczy kierowców)</w:t>
            </w:r>
          </w:p>
        </w:tc>
        <w:tc>
          <w:tcPr>
            <w:tcW w:w="2693" w:type="dxa"/>
            <w:vAlign w:val="center"/>
          </w:tcPr>
          <w:p w14:paraId="38D8EC41" w14:textId="2683EB72" w:rsidR="00F228E7" w:rsidRPr="00BA2BBC" w:rsidRDefault="00F228E7" w:rsidP="0060654D">
            <w:pPr>
              <w:jc w:val="center"/>
            </w:pPr>
            <w:r w:rsidRPr="00BA2BBC">
              <w:t xml:space="preserve">Orzeczenie lekarskie </w:t>
            </w:r>
            <w:r>
              <w:t xml:space="preserve">stwierdzające brak przeciwskazań do pracy na stanowisku kierowcy </w:t>
            </w:r>
          </w:p>
          <w:p w14:paraId="5851AC55" w14:textId="15AF7D00" w:rsidR="00F228E7" w:rsidRPr="001474C9" w:rsidRDefault="00F228E7" w:rsidP="0060654D">
            <w:pPr>
              <w:jc w:val="center"/>
              <w:rPr>
                <w:u w:val="single"/>
              </w:rPr>
            </w:pPr>
            <w:r w:rsidRPr="00BA2BBC">
              <w:t>(posiada/nie posiada, do dnia)</w:t>
            </w:r>
            <w:r w:rsidR="00CF0663">
              <w:t xml:space="preserve"> – </w:t>
            </w:r>
            <w:r w:rsidR="00CF0663" w:rsidRPr="00CF0663">
              <w:rPr>
                <w:u w:val="single"/>
              </w:rPr>
              <w:t>podać</w:t>
            </w:r>
            <w:r w:rsidR="001474C9">
              <w:t xml:space="preserve"> + </w:t>
            </w:r>
            <w:r w:rsidR="001474C9">
              <w:rPr>
                <w:u w:val="single"/>
              </w:rPr>
              <w:t>załączyć odpowiednio</w:t>
            </w:r>
            <w:r w:rsidR="00752C54">
              <w:rPr>
                <w:u w:val="single"/>
              </w:rPr>
              <w:t xml:space="preserve"> (dotyczy kierowców)</w:t>
            </w:r>
          </w:p>
        </w:tc>
        <w:tc>
          <w:tcPr>
            <w:tcW w:w="1843" w:type="dxa"/>
            <w:vAlign w:val="center"/>
          </w:tcPr>
          <w:p w14:paraId="44DFA830" w14:textId="3A73ED2D" w:rsidR="00F228E7" w:rsidRPr="00BA2BBC" w:rsidRDefault="00F228E7" w:rsidP="0060654D">
            <w:pPr>
              <w:jc w:val="center"/>
            </w:pPr>
            <w:r w:rsidRPr="00BA2BBC">
              <w:t>Książeczka zdrowia do celów sanitarno-epidemiologicznych</w:t>
            </w:r>
          </w:p>
          <w:p w14:paraId="504D21DA" w14:textId="6CE5630B" w:rsidR="00F228E7" w:rsidRPr="00BA2BBC" w:rsidRDefault="00F228E7" w:rsidP="0060654D">
            <w:pPr>
              <w:jc w:val="center"/>
            </w:pPr>
            <w:r w:rsidRPr="00BA2BBC">
              <w:t>(posiada/nie posiada, do dnia)</w:t>
            </w:r>
            <w:r w:rsidR="001474C9">
              <w:t xml:space="preserve"> </w:t>
            </w:r>
            <w:r w:rsidR="00752C54">
              <w:t>–</w:t>
            </w:r>
            <w:r w:rsidR="001474C9">
              <w:t xml:space="preserve"> </w:t>
            </w:r>
            <w:r w:rsidR="001474C9" w:rsidRPr="001474C9">
              <w:rPr>
                <w:u w:val="single"/>
              </w:rPr>
              <w:t>podać</w:t>
            </w:r>
            <w:r w:rsidR="00752C54">
              <w:rPr>
                <w:u w:val="single"/>
              </w:rPr>
              <w:t xml:space="preserve"> (dotyczy wszystkich)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14:paraId="3A189464" w14:textId="52246807" w:rsidR="00F228E7" w:rsidRPr="00BA2BBC" w:rsidRDefault="00D66E48" w:rsidP="0060654D">
            <w:pPr>
              <w:jc w:val="center"/>
            </w:pPr>
            <w:r>
              <w:t>Zezwolenie na kierowanie pojazdami uprzywilejowanymi</w:t>
            </w:r>
            <w:r w:rsidR="00F228E7">
              <w:t xml:space="preserve"> (posiada/nie posiada, do dnia)</w:t>
            </w:r>
            <w:r w:rsidR="001474C9">
              <w:t xml:space="preserve"> – </w:t>
            </w:r>
            <w:r w:rsidR="001474C9" w:rsidRPr="001474C9">
              <w:rPr>
                <w:u w:val="single"/>
              </w:rPr>
              <w:t>podać</w:t>
            </w:r>
            <w:r w:rsidR="001474C9">
              <w:t xml:space="preserve"> + </w:t>
            </w:r>
            <w:r w:rsidR="001474C9" w:rsidRPr="001474C9">
              <w:rPr>
                <w:u w:val="single"/>
              </w:rPr>
              <w:t>załączyć odpowiednio</w:t>
            </w:r>
            <w:r w:rsidR="00752C54">
              <w:rPr>
                <w:u w:val="single"/>
              </w:rPr>
              <w:t xml:space="preserve"> (dotyczy kierowców)</w:t>
            </w:r>
          </w:p>
        </w:tc>
        <w:tc>
          <w:tcPr>
            <w:tcW w:w="1675" w:type="dxa"/>
            <w:tcBorders>
              <w:left w:val="single" w:sz="4" w:space="0" w:color="auto"/>
            </w:tcBorders>
            <w:vAlign w:val="center"/>
          </w:tcPr>
          <w:p w14:paraId="1809620C" w14:textId="63EB6F30" w:rsidR="00F228E7" w:rsidRDefault="00F228E7" w:rsidP="0060654D">
            <w:pPr>
              <w:jc w:val="center"/>
            </w:pPr>
            <w:r w:rsidRPr="00BA2BBC">
              <w:t xml:space="preserve">Informacja </w:t>
            </w:r>
            <w:r w:rsidR="007F1EE0">
              <w:br/>
            </w:r>
            <w:r w:rsidRPr="00BA2BBC">
              <w:t xml:space="preserve">o podstawie </w:t>
            </w:r>
            <w:r w:rsidR="007F1EE0">
              <w:br/>
            </w:r>
            <w:r w:rsidRPr="00BA2BBC">
              <w:t>do dysponowania tymi osobami</w:t>
            </w:r>
          </w:p>
          <w:p w14:paraId="0B2FC4BC" w14:textId="667431B0" w:rsidR="00D66E48" w:rsidRPr="00D66E48" w:rsidRDefault="00D66E48" w:rsidP="00D66E48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</w:rPr>
            </w:pPr>
            <w:r w:rsidRPr="00D66E48">
              <w:rPr>
                <w:rFonts w:eastAsia="Batang"/>
                <w:sz w:val="18"/>
                <w:szCs w:val="18"/>
              </w:rPr>
              <w:t>dysponuję* / będę</w:t>
            </w:r>
            <w:r>
              <w:rPr>
                <w:rFonts w:eastAsia="Batang"/>
                <w:sz w:val="18"/>
                <w:szCs w:val="18"/>
              </w:rPr>
              <w:t xml:space="preserve"> </w:t>
            </w:r>
            <w:r w:rsidRPr="00D66E48">
              <w:rPr>
                <w:rFonts w:eastAsia="Batang"/>
                <w:sz w:val="18"/>
                <w:szCs w:val="18"/>
              </w:rPr>
              <w:t xml:space="preserve">dysponował* </w:t>
            </w:r>
          </w:p>
          <w:p w14:paraId="429B1C9E" w14:textId="77777777" w:rsidR="00D66E48" w:rsidRPr="00D66E48" w:rsidRDefault="00D66E48" w:rsidP="00D66E48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</w:p>
          <w:p w14:paraId="53A5AC55" w14:textId="77777777" w:rsidR="00D66E48" w:rsidRPr="00D66E48" w:rsidRDefault="00D66E48" w:rsidP="00D66E48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  <w:r w:rsidRPr="00D66E48">
              <w:rPr>
                <w:rFonts w:eastAsia="Batang"/>
                <w:sz w:val="18"/>
                <w:szCs w:val="18"/>
                <w:u w:val="single"/>
              </w:rPr>
              <w:t>(wpisać odpowiednio:</w:t>
            </w:r>
          </w:p>
          <w:p w14:paraId="15D12CB9" w14:textId="77777777" w:rsidR="00D66E48" w:rsidRPr="00D66E48" w:rsidRDefault="00D66E48" w:rsidP="00D66E48">
            <w:pPr>
              <w:spacing w:line="360" w:lineRule="auto"/>
              <w:ind w:left="170" w:hanging="99"/>
              <w:jc w:val="center"/>
              <w:rPr>
                <w:sz w:val="18"/>
                <w:szCs w:val="18"/>
              </w:rPr>
            </w:pPr>
            <w:r w:rsidRPr="00D66E48">
              <w:rPr>
                <w:sz w:val="18"/>
                <w:szCs w:val="18"/>
              </w:rPr>
              <w:t>* dysponuję (umowa o pracę , zlecenie itp.)</w:t>
            </w:r>
          </w:p>
          <w:p w14:paraId="3712CD42" w14:textId="1694EBF2" w:rsidR="00D66E48" w:rsidRPr="00BA2BBC" w:rsidRDefault="00D66E48" w:rsidP="00D66E48">
            <w:pPr>
              <w:jc w:val="center"/>
            </w:pPr>
            <w:r w:rsidRPr="00D66E48">
              <w:rPr>
                <w:sz w:val="18"/>
                <w:szCs w:val="18"/>
              </w:rPr>
              <w:t xml:space="preserve">* będę dysponował (wymagane jest dołączenie wypełnionego zobowiązania – zgodnie z załącznikiem nr </w:t>
            </w:r>
            <w:r>
              <w:rPr>
                <w:sz w:val="18"/>
                <w:szCs w:val="18"/>
              </w:rPr>
              <w:t>4</w:t>
            </w:r>
            <w:r w:rsidRPr="00D66E48">
              <w:rPr>
                <w:sz w:val="18"/>
                <w:szCs w:val="18"/>
              </w:rPr>
              <w:t xml:space="preserve"> do SWZ)</w:t>
            </w:r>
          </w:p>
        </w:tc>
      </w:tr>
      <w:tr w:rsidR="00F228E7" w14:paraId="08C8DB8D" w14:textId="1FD2BBA5" w:rsidTr="00D66E48">
        <w:trPr>
          <w:cantSplit/>
          <w:trHeight w:hRule="exact" w:val="580"/>
        </w:trPr>
        <w:tc>
          <w:tcPr>
            <w:tcW w:w="1701" w:type="dxa"/>
          </w:tcPr>
          <w:p w14:paraId="462DA227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444" w:type="dxa"/>
          </w:tcPr>
          <w:p w14:paraId="5FB28F74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275" w:type="dxa"/>
          </w:tcPr>
          <w:p w14:paraId="60363473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985" w:type="dxa"/>
          </w:tcPr>
          <w:p w14:paraId="1A86FB6B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2693" w:type="dxa"/>
          </w:tcPr>
          <w:p w14:paraId="4767F0F7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</w:tcPr>
          <w:p w14:paraId="79941D4D" w14:textId="77777777" w:rsidR="00F228E7" w:rsidRPr="008F0CE7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4235108D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675" w:type="dxa"/>
            <w:tcBorders>
              <w:left w:val="single" w:sz="4" w:space="0" w:color="auto"/>
            </w:tcBorders>
          </w:tcPr>
          <w:p w14:paraId="727577EA" w14:textId="77777777" w:rsidR="00F228E7" w:rsidRPr="00F83B51" w:rsidRDefault="00F228E7">
            <w:pPr>
              <w:spacing w:before="120" w:line="360" w:lineRule="auto"/>
            </w:pPr>
          </w:p>
        </w:tc>
      </w:tr>
      <w:tr w:rsidR="00F228E7" w14:paraId="580D7502" w14:textId="75574EBF" w:rsidTr="00D66E48">
        <w:trPr>
          <w:cantSplit/>
          <w:trHeight w:hRule="exact" w:val="580"/>
        </w:trPr>
        <w:tc>
          <w:tcPr>
            <w:tcW w:w="1701" w:type="dxa"/>
          </w:tcPr>
          <w:p w14:paraId="1C9B5A09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444" w:type="dxa"/>
          </w:tcPr>
          <w:p w14:paraId="0ED9CC63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275" w:type="dxa"/>
          </w:tcPr>
          <w:p w14:paraId="54829F85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985" w:type="dxa"/>
          </w:tcPr>
          <w:p w14:paraId="322E9BF1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2693" w:type="dxa"/>
          </w:tcPr>
          <w:p w14:paraId="4121323C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</w:tcPr>
          <w:p w14:paraId="3190FECA" w14:textId="77777777" w:rsidR="00F228E7" w:rsidRPr="008F0CE7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228B60CE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675" w:type="dxa"/>
            <w:tcBorders>
              <w:left w:val="single" w:sz="4" w:space="0" w:color="auto"/>
            </w:tcBorders>
          </w:tcPr>
          <w:p w14:paraId="3174F0DF" w14:textId="77777777" w:rsidR="00F228E7" w:rsidRPr="00F83B51" w:rsidRDefault="00F228E7">
            <w:pPr>
              <w:spacing w:before="120" w:line="360" w:lineRule="auto"/>
            </w:pPr>
          </w:p>
        </w:tc>
      </w:tr>
      <w:tr w:rsidR="00F228E7" w14:paraId="05258968" w14:textId="2FBA0AAB" w:rsidTr="00D66E48">
        <w:trPr>
          <w:cantSplit/>
          <w:trHeight w:hRule="exact" w:val="580"/>
        </w:trPr>
        <w:tc>
          <w:tcPr>
            <w:tcW w:w="1701" w:type="dxa"/>
          </w:tcPr>
          <w:p w14:paraId="174EB415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444" w:type="dxa"/>
          </w:tcPr>
          <w:p w14:paraId="415F41C0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275" w:type="dxa"/>
          </w:tcPr>
          <w:p w14:paraId="7E6A3E75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985" w:type="dxa"/>
          </w:tcPr>
          <w:p w14:paraId="4CEB1B4B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2693" w:type="dxa"/>
          </w:tcPr>
          <w:p w14:paraId="7282F1C5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</w:tcPr>
          <w:p w14:paraId="2482177E" w14:textId="77777777" w:rsidR="00F228E7" w:rsidRPr="008F0CE7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2DCBF93E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675" w:type="dxa"/>
            <w:tcBorders>
              <w:left w:val="single" w:sz="4" w:space="0" w:color="auto"/>
            </w:tcBorders>
          </w:tcPr>
          <w:p w14:paraId="0F380C61" w14:textId="77777777" w:rsidR="00F228E7" w:rsidRPr="00F83B51" w:rsidRDefault="00F228E7">
            <w:pPr>
              <w:spacing w:before="120" w:line="360" w:lineRule="auto"/>
            </w:pPr>
          </w:p>
        </w:tc>
      </w:tr>
    </w:tbl>
    <w:p w14:paraId="58DF9D54" w14:textId="77777777" w:rsidR="00B81E8E" w:rsidRDefault="00B81E8E" w:rsidP="00B81E8E">
      <w:pPr>
        <w:keepNext/>
        <w:ind w:left="709"/>
        <w:jc w:val="both"/>
        <w:outlineLvl w:val="1"/>
        <w:rPr>
          <w:b/>
          <w:sz w:val="22"/>
          <w:szCs w:val="22"/>
          <w:u w:val="single"/>
        </w:rPr>
      </w:pPr>
    </w:p>
    <w:p w14:paraId="6E4AF642" w14:textId="14108589" w:rsidR="00B81E8E" w:rsidRPr="00B81E8E" w:rsidRDefault="00B81E8E" w:rsidP="00B81E8E">
      <w:pPr>
        <w:keepNext/>
        <w:ind w:left="142"/>
        <w:jc w:val="both"/>
        <w:outlineLvl w:val="1"/>
        <w:rPr>
          <w:bCs/>
          <w:sz w:val="22"/>
          <w:szCs w:val="22"/>
          <w:u w:val="single"/>
        </w:rPr>
      </w:pPr>
      <w:r w:rsidRPr="00B81E8E">
        <w:rPr>
          <w:bCs/>
          <w:sz w:val="22"/>
          <w:szCs w:val="22"/>
          <w:u w:val="single"/>
        </w:rPr>
        <w:t>Dla osób wymienionych w wykazie należy dołączyć:</w:t>
      </w:r>
    </w:p>
    <w:p w14:paraId="4CD6348B" w14:textId="30AC1785" w:rsidR="00B81E8E" w:rsidRPr="00B81E8E" w:rsidRDefault="00B81E8E" w:rsidP="00B81E8E">
      <w:pPr>
        <w:keepNext/>
        <w:ind w:left="142"/>
        <w:jc w:val="both"/>
        <w:outlineLvl w:val="1"/>
        <w:rPr>
          <w:bCs/>
          <w:sz w:val="22"/>
          <w:szCs w:val="22"/>
        </w:rPr>
      </w:pPr>
      <w:r w:rsidRPr="00B81E8E">
        <w:rPr>
          <w:bCs/>
          <w:sz w:val="22"/>
          <w:szCs w:val="22"/>
        </w:rPr>
        <w:t xml:space="preserve">• odpowiednio: </w:t>
      </w:r>
      <w:r w:rsidR="00752C54">
        <w:rPr>
          <w:bCs/>
          <w:sz w:val="22"/>
          <w:szCs w:val="22"/>
        </w:rPr>
        <w:t xml:space="preserve">Zezwolenie na </w:t>
      </w:r>
      <w:r w:rsidRPr="00AE3710">
        <w:rPr>
          <w:bCs/>
          <w:sz w:val="22"/>
          <w:szCs w:val="22"/>
        </w:rPr>
        <w:t>kierowani</w:t>
      </w:r>
      <w:r w:rsidR="00752C54">
        <w:rPr>
          <w:bCs/>
          <w:sz w:val="22"/>
          <w:szCs w:val="22"/>
        </w:rPr>
        <w:t>e</w:t>
      </w:r>
      <w:r w:rsidRPr="00AE3710">
        <w:rPr>
          <w:bCs/>
          <w:sz w:val="22"/>
          <w:szCs w:val="22"/>
        </w:rPr>
        <w:t xml:space="preserve"> pojazdami uprzywilejowanymi</w:t>
      </w:r>
      <w:r w:rsidRPr="00B81E8E">
        <w:rPr>
          <w:bCs/>
          <w:sz w:val="22"/>
          <w:szCs w:val="22"/>
        </w:rPr>
        <w:t xml:space="preserve">, </w:t>
      </w:r>
    </w:p>
    <w:p w14:paraId="50AA87FF" w14:textId="415B6BA4" w:rsidR="00B81E8E" w:rsidRPr="00AE3710" w:rsidRDefault="00B81E8E" w:rsidP="00B81E8E">
      <w:pPr>
        <w:keepNext/>
        <w:ind w:left="142"/>
        <w:jc w:val="both"/>
        <w:outlineLvl w:val="1"/>
        <w:rPr>
          <w:bCs/>
          <w:sz w:val="22"/>
          <w:szCs w:val="22"/>
        </w:rPr>
      </w:pPr>
      <w:bookmarkStart w:id="0" w:name="_Hlk151535255"/>
      <w:r w:rsidRPr="00B81E8E">
        <w:rPr>
          <w:bCs/>
          <w:sz w:val="22"/>
          <w:szCs w:val="22"/>
        </w:rPr>
        <w:t xml:space="preserve">• odpowiednio: </w:t>
      </w:r>
      <w:bookmarkEnd w:id="0"/>
      <w:r w:rsidRPr="00AE3710">
        <w:rPr>
          <w:bCs/>
          <w:sz w:val="22"/>
          <w:szCs w:val="22"/>
        </w:rPr>
        <w:t>Orzeczenie lekarskie określające zdolność do prowadzenia pojazdów przez kierowców</w:t>
      </w:r>
      <w:r w:rsidRPr="00B81E8E">
        <w:rPr>
          <w:bCs/>
          <w:sz w:val="22"/>
          <w:szCs w:val="22"/>
        </w:rPr>
        <w:t>,</w:t>
      </w:r>
    </w:p>
    <w:p w14:paraId="32F2F4F9" w14:textId="19F3D9BF" w:rsidR="00752C54" w:rsidRPr="00752C54" w:rsidRDefault="00B81E8E" w:rsidP="00752C54">
      <w:pPr>
        <w:keepNext/>
        <w:ind w:left="142"/>
        <w:jc w:val="both"/>
        <w:outlineLvl w:val="1"/>
        <w:rPr>
          <w:bCs/>
          <w:sz w:val="22"/>
          <w:szCs w:val="22"/>
        </w:rPr>
      </w:pPr>
      <w:r w:rsidRPr="00B81E8E">
        <w:rPr>
          <w:bCs/>
          <w:sz w:val="22"/>
          <w:szCs w:val="22"/>
        </w:rPr>
        <w:t xml:space="preserve">• odpowiednio: </w:t>
      </w:r>
      <w:r w:rsidR="00752C54" w:rsidRPr="00752C54">
        <w:rPr>
          <w:bCs/>
          <w:sz w:val="22"/>
          <w:szCs w:val="22"/>
        </w:rPr>
        <w:t>Dokument potwierdzając</w:t>
      </w:r>
      <w:r w:rsidR="00752C54">
        <w:rPr>
          <w:bCs/>
          <w:sz w:val="22"/>
          <w:szCs w:val="22"/>
        </w:rPr>
        <w:t>y</w:t>
      </w:r>
      <w:r w:rsidR="00752C54" w:rsidRPr="00752C54">
        <w:rPr>
          <w:bCs/>
          <w:sz w:val="22"/>
          <w:szCs w:val="22"/>
        </w:rPr>
        <w:t xml:space="preserve"> posiadaną kategorię prawa jazdy (kat. B/C)</w:t>
      </w:r>
    </w:p>
    <w:p w14:paraId="0C151202" w14:textId="0566B186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……………….dnia ……………….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1F60852F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84A55" w14:textId="77777777" w:rsidR="0040563E" w:rsidRDefault="0040563E">
      <w:r>
        <w:separator/>
      </w:r>
    </w:p>
  </w:endnote>
  <w:endnote w:type="continuationSeparator" w:id="0">
    <w:p w14:paraId="7C2EDC62" w14:textId="77777777" w:rsidR="0040563E" w:rsidRDefault="00405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43829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FB5BD4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C930D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121B0F" w14:textId="77777777" w:rsidR="00821C80" w:rsidRDefault="00821C80">
    <w:pPr>
      <w:pStyle w:val="Stopka"/>
      <w:tabs>
        <w:tab w:val="clear" w:pos="4536"/>
      </w:tabs>
      <w:jc w:val="center"/>
    </w:pPr>
  </w:p>
  <w:p w14:paraId="55A4F746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3FAEA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CD9ECC" w14:textId="77777777" w:rsidR="00821C80" w:rsidRDefault="00821C80">
    <w:pPr>
      <w:pStyle w:val="Stopka"/>
      <w:tabs>
        <w:tab w:val="clear" w:pos="4536"/>
      </w:tabs>
      <w:jc w:val="center"/>
    </w:pPr>
  </w:p>
  <w:p w14:paraId="5451F65D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EB9107" w14:textId="77777777" w:rsidR="0040563E" w:rsidRDefault="0040563E">
      <w:r>
        <w:separator/>
      </w:r>
    </w:p>
  </w:footnote>
  <w:footnote w:type="continuationSeparator" w:id="0">
    <w:p w14:paraId="7FCEAB6A" w14:textId="77777777" w:rsidR="0040563E" w:rsidRDefault="004056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BA78C" w14:textId="77777777" w:rsidR="003573C6" w:rsidRDefault="003573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DEE09" w14:textId="77777777" w:rsidR="003573C6" w:rsidRDefault="003573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64B1C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63E"/>
    <w:rsid w:val="0013225B"/>
    <w:rsid w:val="001474C9"/>
    <w:rsid w:val="00150D7E"/>
    <w:rsid w:val="00167DCC"/>
    <w:rsid w:val="002402DB"/>
    <w:rsid w:val="003573C6"/>
    <w:rsid w:val="00382DC6"/>
    <w:rsid w:val="00395962"/>
    <w:rsid w:val="0040563E"/>
    <w:rsid w:val="004E070D"/>
    <w:rsid w:val="005216A8"/>
    <w:rsid w:val="005C0B0B"/>
    <w:rsid w:val="0060654D"/>
    <w:rsid w:val="007064BA"/>
    <w:rsid w:val="00752037"/>
    <w:rsid w:val="00752C54"/>
    <w:rsid w:val="00762843"/>
    <w:rsid w:val="00771188"/>
    <w:rsid w:val="00790A54"/>
    <w:rsid w:val="007F1EE0"/>
    <w:rsid w:val="00821C80"/>
    <w:rsid w:val="008F0CE7"/>
    <w:rsid w:val="009259AB"/>
    <w:rsid w:val="00936CFB"/>
    <w:rsid w:val="00980415"/>
    <w:rsid w:val="009C1F8F"/>
    <w:rsid w:val="009C437A"/>
    <w:rsid w:val="00A622D0"/>
    <w:rsid w:val="00AA594F"/>
    <w:rsid w:val="00AE3710"/>
    <w:rsid w:val="00B11EA3"/>
    <w:rsid w:val="00B41A5F"/>
    <w:rsid w:val="00B551AF"/>
    <w:rsid w:val="00B81E8E"/>
    <w:rsid w:val="00BA2BBC"/>
    <w:rsid w:val="00CF0663"/>
    <w:rsid w:val="00D52F5E"/>
    <w:rsid w:val="00D66E48"/>
    <w:rsid w:val="00D90B92"/>
    <w:rsid w:val="00E819CF"/>
    <w:rsid w:val="00F228E7"/>
    <w:rsid w:val="00F4061A"/>
    <w:rsid w:val="00F4356B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04D604"/>
  <w15:chartTrackingRefBased/>
  <w15:docId w15:val="{C45F2504-6516-469C-8714-FFA2E0359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66</TotalTime>
  <Pages>2</Pages>
  <Words>279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Monika Mińska</dc:creator>
  <cp:keywords/>
  <cp:lastModifiedBy>Małgorzata Watral - Duńska</cp:lastModifiedBy>
  <cp:revision>16</cp:revision>
  <cp:lastPrinted>2023-11-22T07:49:00Z</cp:lastPrinted>
  <dcterms:created xsi:type="dcterms:W3CDTF">2022-07-29T05:48:00Z</dcterms:created>
  <dcterms:modified xsi:type="dcterms:W3CDTF">2025-03-03T11:27:00Z</dcterms:modified>
</cp:coreProperties>
</file>