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B2F467E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11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2BB1B4BA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122B2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 transportu sanitarnego na potrzeby Szpitala Wojewódzkiego w Poznaniu</w:t>
      </w:r>
      <w:r w:rsidR="007346B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– </w:t>
      </w:r>
      <w:r w:rsidR="007346B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12098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powtórka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6001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14</cp:revision>
  <dcterms:created xsi:type="dcterms:W3CDTF">2017-08-01T08:06:00Z</dcterms:created>
  <dcterms:modified xsi:type="dcterms:W3CDTF">2025-03-03T11:26:00Z</dcterms:modified>
</cp:coreProperties>
</file>