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B78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78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78F9">
        <w:rPr>
          <w:sz w:val="22"/>
          <w:szCs w:val="22"/>
        </w:rPr>
        <w:t>2025-03-10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B78F9" w:rsidRPr="00AB78F9" w:rsidRDefault="00AB78F9" w:rsidP="00FB7F50">
      <w:pPr>
        <w:spacing w:after="40"/>
        <w:rPr>
          <w:b/>
          <w:bCs/>
          <w:sz w:val="22"/>
          <w:szCs w:val="22"/>
        </w:rPr>
      </w:pPr>
      <w:r w:rsidRPr="00AB78F9">
        <w:rPr>
          <w:b/>
          <w:bCs/>
          <w:sz w:val="22"/>
          <w:szCs w:val="22"/>
        </w:rPr>
        <w:t>Akademia Górniczo - Hutnicza</w:t>
      </w:r>
    </w:p>
    <w:p w:rsidR="00AB78F9" w:rsidRPr="00AB78F9" w:rsidRDefault="00AB78F9" w:rsidP="00FB7F50">
      <w:pPr>
        <w:spacing w:after="40"/>
        <w:rPr>
          <w:b/>
          <w:bCs/>
          <w:sz w:val="22"/>
          <w:szCs w:val="22"/>
        </w:rPr>
      </w:pPr>
      <w:r w:rsidRPr="00AB78F9">
        <w:rPr>
          <w:b/>
          <w:bCs/>
          <w:sz w:val="22"/>
          <w:szCs w:val="22"/>
        </w:rPr>
        <w:t>im. Stanisława Staszica w Krakowie</w:t>
      </w:r>
    </w:p>
    <w:p w:rsidR="00FB7F50" w:rsidRPr="002245BE" w:rsidRDefault="00AB78F9" w:rsidP="00FB7F50">
      <w:pPr>
        <w:spacing w:after="40"/>
        <w:rPr>
          <w:b/>
          <w:bCs/>
          <w:sz w:val="22"/>
          <w:szCs w:val="22"/>
        </w:rPr>
      </w:pPr>
      <w:r w:rsidRPr="00AB78F9">
        <w:rPr>
          <w:b/>
          <w:bCs/>
          <w:sz w:val="22"/>
          <w:szCs w:val="22"/>
        </w:rPr>
        <w:t>Dział Zamówień Publicznych</w:t>
      </w:r>
    </w:p>
    <w:p w:rsidR="00FB7F50" w:rsidRPr="002245BE" w:rsidRDefault="00AB78F9" w:rsidP="00FB7F50">
      <w:pPr>
        <w:rPr>
          <w:sz w:val="22"/>
          <w:szCs w:val="22"/>
        </w:rPr>
      </w:pPr>
      <w:r w:rsidRPr="00AB78F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B78F9">
        <w:rPr>
          <w:sz w:val="22"/>
          <w:szCs w:val="22"/>
        </w:rPr>
        <w:t>30</w:t>
      </w:r>
    </w:p>
    <w:p w:rsidR="00FB7F50" w:rsidRPr="002245BE" w:rsidRDefault="00AB78F9" w:rsidP="00FB7F50">
      <w:pPr>
        <w:rPr>
          <w:sz w:val="22"/>
          <w:szCs w:val="22"/>
        </w:rPr>
      </w:pPr>
      <w:r w:rsidRPr="00AB78F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B78F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78F9" w:rsidRPr="00607F9B" w:rsidTr="007F294F">
        <w:trPr>
          <w:trHeight w:val="638"/>
        </w:trPr>
        <w:tc>
          <w:tcPr>
            <w:tcW w:w="959" w:type="dxa"/>
            <w:shd w:val="clear" w:color="auto" w:fill="auto"/>
          </w:tcPr>
          <w:p w:rsidR="00AB78F9" w:rsidRPr="00607F9B" w:rsidRDefault="00AB78F9" w:rsidP="007F29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78F9" w:rsidRPr="00607F9B" w:rsidRDefault="00AB78F9" w:rsidP="007F29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B78F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B78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78F9">
              <w:rPr>
                <w:b/>
                <w:bCs/>
                <w:sz w:val="22"/>
                <w:szCs w:val="22"/>
              </w:rPr>
              <w:t xml:space="preserve">dostawa systemu do wysokorozdzielczej </w:t>
            </w:r>
            <w:proofErr w:type="spellStart"/>
            <w:r w:rsidRPr="00AB78F9">
              <w:rPr>
                <w:b/>
                <w:bCs/>
                <w:sz w:val="22"/>
                <w:szCs w:val="22"/>
              </w:rPr>
              <w:t>respirometrii</w:t>
            </w:r>
            <w:proofErr w:type="spellEnd"/>
            <w:r w:rsidRPr="00AB78F9">
              <w:rPr>
                <w:b/>
                <w:bCs/>
                <w:sz w:val="22"/>
                <w:szCs w:val="22"/>
              </w:rPr>
              <w:t xml:space="preserve"> do Laboratorium Biologii Kosmicznej dla Centrum Technologii Kosmicznych AGH - DE-dzp.272-007/25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78F9">
              <w:rPr>
                <w:b/>
                <w:sz w:val="22"/>
                <w:szCs w:val="22"/>
              </w:rPr>
              <w:t>DE-dzp.272-007/25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B78F9" w:rsidTr="007F29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B78F9" w:rsidRPr="00D26ED6" w:rsidRDefault="00AB78F9" w:rsidP="007F29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B78F9">
              <w:rPr>
                <w:b/>
                <w:sz w:val="22"/>
                <w:szCs w:val="22"/>
              </w:rPr>
              <w:t>Oroboros</w:t>
            </w:r>
            <w:proofErr w:type="spellEnd"/>
            <w:r w:rsidRPr="00AB78F9">
              <w:rPr>
                <w:b/>
                <w:sz w:val="22"/>
                <w:szCs w:val="22"/>
              </w:rPr>
              <w:t xml:space="preserve"> Instruments GmbH</w:t>
            </w:r>
          </w:p>
          <w:p w:rsidR="00AB78F9" w:rsidRPr="009F0E5C" w:rsidRDefault="00AB78F9" w:rsidP="007F294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B78F9">
              <w:rPr>
                <w:bCs/>
                <w:sz w:val="22"/>
                <w:szCs w:val="22"/>
              </w:rPr>
              <w:t>Schoepfstrasse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78F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78F9" w:rsidRPr="009F0E5C" w:rsidRDefault="00AB78F9" w:rsidP="007F294F">
            <w:pPr>
              <w:jc w:val="both"/>
              <w:rPr>
                <w:bCs/>
                <w:sz w:val="22"/>
                <w:szCs w:val="22"/>
              </w:rPr>
            </w:pPr>
            <w:r w:rsidRPr="00AB78F9">
              <w:rPr>
                <w:bCs/>
                <w:sz w:val="22"/>
                <w:szCs w:val="22"/>
              </w:rPr>
              <w:t>6020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78F9">
              <w:rPr>
                <w:bCs/>
                <w:sz w:val="22"/>
                <w:szCs w:val="22"/>
              </w:rPr>
              <w:t>Innsbruck</w:t>
            </w:r>
          </w:p>
          <w:p w:rsidR="00AB78F9" w:rsidRPr="00D26ED6" w:rsidRDefault="00AB78F9" w:rsidP="007F29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  <w:r w:rsidRPr="00AB78F9">
              <w:rPr>
                <w:b/>
                <w:sz w:val="22"/>
                <w:szCs w:val="22"/>
              </w:rPr>
              <w:t xml:space="preserve">81 758.30 </w:t>
            </w:r>
            <w:r w:rsidR="004061C1">
              <w:rPr>
                <w:b/>
                <w:sz w:val="22"/>
                <w:szCs w:val="22"/>
              </w:rPr>
              <w:t>euro netto</w:t>
            </w:r>
          </w:p>
          <w:p w:rsidR="00AB78F9" w:rsidRDefault="00AB78F9" w:rsidP="007F29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417"/>
        <w:gridCol w:w="2410"/>
      </w:tblGrid>
      <w:tr w:rsidR="004061C1" w:rsidRPr="008567C7" w:rsidTr="004061C1">
        <w:trPr>
          <w:trHeight w:val="510"/>
        </w:trPr>
        <w:tc>
          <w:tcPr>
            <w:tcW w:w="709" w:type="dxa"/>
            <w:vAlign w:val="center"/>
          </w:tcPr>
          <w:p w:rsidR="004061C1" w:rsidRPr="008567C7" w:rsidRDefault="004061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4061C1" w:rsidRPr="008567C7" w:rsidRDefault="004061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4061C1" w:rsidRPr="008567C7" w:rsidRDefault="004061C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4061C1" w:rsidRPr="008567C7" w:rsidRDefault="004061C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gwarancyjny</w:t>
            </w:r>
          </w:p>
        </w:tc>
        <w:tc>
          <w:tcPr>
            <w:tcW w:w="2410" w:type="dxa"/>
            <w:vAlign w:val="center"/>
          </w:tcPr>
          <w:p w:rsidR="004061C1" w:rsidRPr="008567C7" w:rsidRDefault="004061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061C1" w:rsidRPr="008567C7" w:rsidTr="004061C1">
        <w:tc>
          <w:tcPr>
            <w:tcW w:w="709" w:type="dxa"/>
            <w:vAlign w:val="center"/>
          </w:tcPr>
          <w:p w:rsidR="004061C1" w:rsidRPr="008567C7" w:rsidRDefault="004061C1" w:rsidP="007F2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4061C1" w:rsidRPr="002B6761" w:rsidRDefault="004061C1" w:rsidP="007F29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B78F9">
              <w:rPr>
                <w:rFonts w:ascii="Times New Roman" w:hAnsi="Times New Roman" w:cs="Times New Roman"/>
                <w:b/>
                <w:sz w:val="18"/>
                <w:szCs w:val="18"/>
              </w:rPr>
              <w:t>Oroboros</w:t>
            </w:r>
            <w:proofErr w:type="spellEnd"/>
            <w:r w:rsidRPr="00AB78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Instruments GmbH</w:t>
            </w:r>
          </w:p>
          <w:p w:rsidR="004061C1" w:rsidRPr="008567C7" w:rsidRDefault="004061C1" w:rsidP="007F29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Schoepfstrasse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061C1" w:rsidRPr="001B7815" w:rsidRDefault="004061C1" w:rsidP="007F29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6020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8F9">
              <w:rPr>
                <w:rFonts w:ascii="Times New Roman" w:hAnsi="Times New Roman" w:cs="Times New Roman"/>
                <w:bCs/>
                <w:sz w:val="18"/>
                <w:szCs w:val="18"/>
              </w:rPr>
              <w:t>Innsbruck</w:t>
            </w:r>
          </w:p>
        </w:tc>
        <w:tc>
          <w:tcPr>
            <w:tcW w:w="1701" w:type="dxa"/>
            <w:vAlign w:val="center"/>
          </w:tcPr>
          <w:p w:rsidR="004061C1" w:rsidRPr="008567C7" w:rsidRDefault="004061C1" w:rsidP="007F2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4061C1" w:rsidRPr="008567C7" w:rsidRDefault="004061C1" w:rsidP="007F2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4061C1" w:rsidRPr="008567C7" w:rsidRDefault="004061C1" w:rsidP="007F2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8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6F3" w:rsidRDefault="007B26F3">
      <w:r>
        <w:separator/>
      </w:r>
    </w:p>
  </w:endnote>
  <w:endnote w:type="continuationSeparator" w:id="0">
    <w:p w:rsidR="007B26F3" w:rsidRDefault="007B2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6F3" w:rsidRDefault="007B26F3">
      <w:r>
        <w:separator/>
      </w:r>
    </w:p>
  </w:footnote>
  <w:footnote w:type="continuationSeparator" w:id="0">
    <w:p w:rsidR="007B26F3" w:rsidRDefault="007B2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6F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061C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26F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78F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A8A4B"/>
  <w15:chartTrackingRefBased/>
  <w15:docId w15:val="{F635C05B-1E9C-48ED-8DE7-CDBE855C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2025-03-10T13:55:00Z</dcterms:created>
  <dcterms:modified xsi:type="dcterms:W3CDTF">2025-03-10T13:56:00Z</dcterms:modified>
</cp:coreProperties>
</file>