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AFA746" w14:textId="77777777" w:rsidR="00A43021" w:rsidRDefault="008B43E0" w:rsidP="00A43021">
      <w:pPr>
        <w:jc w:val="right"/>
        <w:rPr>
          <w:b/>
        </w:rPr>
      </w:pPr>
      <w:r>
        <w:rPr>
          <w:noProof/>
        </w:rPr>
        <w:pict w14:anchorId="49852869">
          <v:roundrect id="AutoShape 2" o:spid="_x0000_s1030" style="position:absolute;left:0;text-align:left;margin-left:0;margin-top:-18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A43021">
        <w:rPr>
          <w:b/>
        </w:rPr>
        <w:t>Załącznik nr 4</w:t>
      </w:r>
    </w:p>
    <w:p w14:paraId="30B0F994" w14:textId="77777777" w:rsidR="00A43021" w:rsidRDefault="00A43021" w:rsidP="00A43021">
      <w:pPr>
        <w:jc w:val="right"/>
        <w:rPr>
          <w:rFonts w:eastAsia="MS Mincho"/>
          <w:b/>
        </w:rPr>
      </w:pPr>
    </w:p>
    <w:p w14:paraId="106371BE" w14:textId="77777777" w:rsidR="00A43021" w:rsidRDefault="008B43E0" w:rsidP="00A43021">
      <w:pPr>
        <w:jc w:val="right"/>
        <w:rPr>
          <w:rFonts w:eastAsia="MS Mincho"/>
          <w:b/>
        </w:rPr>
      </w:pPr>
      <w:r>
        <w:rPr>
          <w:noProof/>
        </w:rPr>
        <w:pict w14:anchorId="146C0F3A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31" type="#_x0000_t202" style="position:absolute;left:0;text-align:left;margin-left:18pt;margin-top:8.4pt;width:126pt;height:9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1090D7B3" w14:textId="77777777" w:rsidR="00A43021" w:rsidRDefault="00A43021" w:rsidP="00A43021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520F4ABB" w14:textId="77777777" w:rsidR="00A43021" w:rsidRDefault="00A43021" w:rsidP="00A43021">
      <w:pPr>
        <w:jc w:val="right"/>
        <w:rPr>
          <w:rFonts w:eastAsia="MS Mincho"/>
          <w:b/>
        </w:rPr>
      </w:pPr>
    </w:p>
    <w:p w14:paraId="2FB2D76E" w14:textId="77777777" w:rsidR="00A43021" w:rsidRDefault="00A43021" w:rsidP="00A43021">
      <w:pPr>
        <w:jc w:val="center"/>
        <w:rPr>
          <w:b/>
        </w:rPr>
      </w:pPr>
      <w:r>
        <w:rPr>
          <w:b/>
        </w:rPr>
        <w:t>Kalkulacja Cenowa</w:t>
      </w:r>
    </w:p>
    <w:p w14:paraId="7AFF5539" w14:textId="77777777" w:rsidR="00A43021" w:rsidRDefault="00A43021" w:rsidP="00A4302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307569BD" w14:textId="77777777" w:rsidR="00A43021" w:rsidRDefault="00A43021" w:rsidP="00A43021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23663F38" w14:textId="5E41A45A" w:rsidR="00A43021" w:rsidRDefault="00A43021" w:rsidP="00A43021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KC-zp.272-104/25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A43021" w14:paraId="557C9A22" w14:textId="77777777" w:rsidTr="00F32F3D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4940CBB" w14:textId="77777777" w:rsidR="00A43021" w:rsidRDefault="00A43021" w:rsidP="00F32F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EB91D0D" w14:textId="77777777" w:rsidR="00A43021" w:rsidRDefault="00A43021" w:rsidP="00F32F3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E9C619F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05A122A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2A77A369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AC4B7EE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7D0F58E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6694F75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11A138C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06CA5BE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731F5997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4BCE175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2D21F2B0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0A6811B9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A43021" w14:paraId="0417766C" w14:textId="77777777" w:rsidTr="00F32F3D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831DF79" w14:textId="77777777" w:rsidR="00A43021" w:rsidRDefault="00A43021" w:rsidP="00F32F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C56E59F" w14:textId="77777777" w:rsidR="00A43021" w:rsidRDefault="00A43021" w:rsidP="00F32F3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CB3D53C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A083BC9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8EA5175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043BB42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173D74C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A43021" w14:paraId="680630CA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6D1CC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4B3A4D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  <w:p w14:paraId="080888D9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769D63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0AD6A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99C2A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8DD3C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C28CE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5260039A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A99F0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05CE2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  <w:p w14:paraId="70383BFD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625CB6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B7913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0A843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414CB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E6C5C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0406D141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77004A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52EC74" w14:textId="77777777" w:rsidR="00A43021" w:rsidRDefault="00A43021" w:rsidP="00F32F3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45E240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58F5C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99BA7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550B4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5C6C2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78B2EF4F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656C0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AB6B3" w14:textId="77777777" w:rsidR="00A43021" w:rsidRDefault="00A43021" w:rsidP="00F32F3D">
            <w:pPr>
              <w:rPr>
                <w:sz w:val="20"/>
                <w:szCs w:val="20"/>
              </w:rPr>
            </w:pPr>
          </w:p>
          <w:p w14:paraId="728FDEA5" w14:textId="77777777" w:rsidR="00A43021" w:rsidRDefault="00A43021" w:rsidP="00F32F3D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5D562E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EE76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C1735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32D23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76C4E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1F301594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939706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157541" w14:textId="77777777" w:rsidR="00A43021" w:rsidRDefault="00A43021" w:rsidP="00F32F3D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624021AB" w14:textId="77777777" w:rsidR="00A43021" w:rsidRDefault="00A43021" w:rsidP="00F32F3D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587BE8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64481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EDECF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66BC9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1EDE4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731915D3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888C3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636AF2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  <w:p w14:paraId="1D0A920B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917874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6C66C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6CD44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6DBD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7C2CD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54822666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673A50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4CFE1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  <w:p w14:paraId="3017A2C9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  <w:p w14:paraId="15CCCDC4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FE9C63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670A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EC30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CA328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C3ECD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606850BA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7EE6C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527721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B11B48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08163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0597B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58518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FD984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19C37473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EDDD1E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890CD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7FE8F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D97FA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C3E77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543C2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52BEF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1EDECDEE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726BB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75D4A8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C33A1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9869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49D5B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58227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EE0B2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758925DD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EDEF4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0C1905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8C19C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873FC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65D1E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F282F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5635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758E71B6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7E7DBB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A3EE1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B36AC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D44EA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9BC72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F2992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A9CCE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4C3980F4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AD3C04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E44AAF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11DE56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B5D04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C18C7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F5838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83297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6C0B692D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14F006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48F8CA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7D125B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61702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D7B6D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4B3F5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869B0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01502CC9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CECE0D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C36F02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8698F7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6EB50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E1CA6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DFC2C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00518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2FD68951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BD2BDEF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D6C64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C4135F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7CB39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C2DE4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931AF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3E6B5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428EF05E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5EC0EA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1BBEB4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6FD63C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A8348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1F92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709A4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9BE1B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7F8ED76A" w14:textId="77777777" w:rsidR="00A43021" w:rsidRDefault="00A43021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A43021" w14:paraId="4072F006" w14:textId="77777777" w:rsidTr="00F32F3D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B41E3C5" w14:textId="77777777" w:rsidR="00A43021" w:rsidRDefault="00A43021" w:rsidP="00F32F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29CBF1AE" w14:textId="77777777" w:rsidR="00A43021" w:rsidRDefault="00A43021" w:rsidP="00F32F3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0037675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FE41C99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1D2A1F55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400BC31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5B40AC78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5B255D6C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37DCC4E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4C139E88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27B5AB36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F760E5B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6F11ADCB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144544F4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A43021" w14:paraId="183B7D55" w14:textId="77777777" w:rsidTr="00F32F3D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46EF68A" w14:textId="77777777" w:rsidR="00A43021" w:rsidRDefault="00A43021" w:rsidP="00F32F3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FF4D63C" w14:textId="77777777" w:rsidR="00A43021" w:rsidRDefault="00A43021" w:rsidP="00F32F3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ECBAE49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6EA1557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D4176F5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37D725D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E994010" w14:textId="77777777" w:rsidR="00A43021" w:rsidRDefault="00A43021" w:rsidP="00F32F3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A43021" w14:paraId="5FCBF831" w14:textId="77777777" w:rsidTr="00A43021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693E3C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56ABF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D1141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CBB8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33B45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58F59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9158A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7E2DB22E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3DF59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DC3F62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787B93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9A2AC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28C74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3349A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5D875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0A9D612F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1978F6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423EB8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6D1260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6DEB1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A02C6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90A93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5610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3EB80F93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2A5F27C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54518B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C91AD0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664D3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69C2A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1C2DD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D6D53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702F2116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3A4F26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FB28FD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056FD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60318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1B219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A1EA9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F6E800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195A7AAA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154812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A7AB6C6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C2BAC6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40689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B8FFC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F84B3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28BD1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61513F7B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2085E7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BDC6F5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68F40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279D1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83286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7123A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302D9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0DB110CC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FD4D3F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90B29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DC9E3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6C077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25524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943F5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0EDD7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0C2FAF2E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DE24B8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33930A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CCB90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A207E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D38B3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4E3F9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AA319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36036232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603AED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C146F4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CBC29A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55E1F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88C5F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E12CC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3E05F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4A6182C7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DAEF28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15A6F2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B294D0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3D5FE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35305E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D3761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244AE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33413F26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9E2F5A5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F67D41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2FF6F0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1243E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803D6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8141E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819D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7758B09A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2069D9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8989E5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7BC46D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B3FD8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D2EC9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8D5C0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CDC9F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2B907106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7BFE75" w14:textId="77777777" w:rsidR="00A43021" w:rsidRDefault="00A43021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DD8161" w14:textId="77777777" w:rsidR="00A43021" w:rsidRDefault="00A43021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94CE3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79AD4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B5BF5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38E8A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0805" w14:textId="77777777" w:rsidR="00A43021" w:rsidRDefault="00A43021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8B43E0" w14:paraId="0C697F80" w14:textId="77777777" w:rsidTr="00F32F3D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D1D561" w14:textId="16627E5D" w:rsidR="008B43E0" w:rsidRDefault="008B43E0" w:rsidP="00F32F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2F3CC78" w14:textId="77777777" w:rsidR="008B43E0" w:rsidRDefault="008B43E0" w:rsidP="00F32F3D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F7F674" w14:textId="77777777" w:rsidR="008B43E0" w:rsidRDefault="008B43E0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69854" w14:textId="77777777" w:rsidR="008B43E0" w:rsidRDefault="008B43E0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EC6B4" w14:textId="77777777" w:rsidR="008B43E0" w:rsidRDefault="008B43E0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9A85A" w14:textId="77777777" w:rsidR="008B43E0" w:rsidRDefault="008B43E0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C710C" w14:textId="77777777" w:rsidR="008B43E0" w:rsidRDefault="008B43E0" w:rsidP="00F32F3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A43021" w14:paraId="001B9DC1" w14:textId="77777777" w:rsidTr="00F32F3D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1DE5E75E" w14:textId="77777777" w:rsidR="00A43021" w:rsidRDefault="00A43021" w:rsidP="00F32F3D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E9D1A0" w14:textId="77777777" w:rsidR="00A43021" w:rsidRDefault="00A43021" w:rsidP="00F32F3D">
            <w:pPr>
              <w:rPr>
                <w:rFonts w:ascii="Calibri" w:hAnsi="Calibri"/>
              </w:rPr>
            </w:pPr>
          </w:p>
        </w:tc>
      </w:tr>
    </w:tbl>
    <w:p w14:paraId="3E7F9230" w14:textId="77777777" w:rsidR="00A43021" w:rsidRPr="00932BBB" w:rsidRDefault="00A43021" w:rsidP="00A43021">
      <w:pPr>
        <w:rPr>
          <w:b/>
          <w:bCs/>
          <w:sz w:val="22"/>
          <w:szCs w:val="22"/>
        </w:rPr>
      </w:pPr>
      <w:r w:rsidRPr="00932BBB"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3F180133" w14:textId="77777777" w:rsidR="00A43021" w:rsidRDefault="00A43021" w:rsidP="00A43021">
      <w:pPr>
        <w:jc w:val="both"/>
        <w:rPr>
          <w:sz w:val="22"/>
          <w:szCs w:val="22"/>
        </w:rPr>
      </w:pPr>
      <w:r w:rsidRPr="00932BBB">
        <w:rPr>
          <w:sz w:val="22"/>
          <w:szCs w:val="22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16F2C783" w14:textId="77777777" w:rsidR="00A43021" w:rsidRPr="00932BBB" w:rsidRDefault="00A43021" w:rsidP="00A43021">
      <w:pPr>
        <w:jc w:val="center"/>
        <w:rPr>
          <w:bCs/>
          <w:i/>
          <w:iCs/>
          <w:color w:val="FF0000"/>
          <w:sz w:val="22"/>
          <w:szCs w:val="22"/>
        </w:rPr>
      </w:pPr>
      <w:r w:rsidRPr="00932BBB">
        <w:rPr>
          <w:bCs/>
          <w:i/>
          <w:iCs/>
          <w:color w:val="FF0000"/>
          <w:sz w:val="22"/>
          <w:szCs w:val="22"/>
        </w:rPr>
        <w:t>Dokument należy sporządzić w postaci elektronicznej i podpisać kwalifikowanym</w:t>
      </w:r>
    </w:p>
    <w:p w14:paraId="7ADCB917" w14:textId="77777777" w:rsidR="00A43021" w:rsidRPr="007108D6" w:rsidRDefault="00A43021" w:rsidP="00A43021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932BBB">
        <w:rPr>
          <w:bCs/>
          <w:i/>
          <w:iCs/>
          <w:color w:val="FF0000"/>
          <w:sz w:val="22"/>
          <w:szCs w:val="22"/>
        </w:rPr>
        <w:t>podpisem elektronicznym lub podpisem zaufanym lub podpisem osobistym.</w:t>
      </w:r>
    </w:p>
    <w:p w14:paraId="00B592A8" w14:textId="77777777" w:rsidR="00A43021" w:rsidRPr="00076D7F" w:rsidRDefault="00A43021" w:rsidP="00A43021"/>
    <w:p w14:paraId="4B36F90B" w14:textId="5D56C043" w:rsidR="0014437C" w:rsidRPr="00A43021" w:rsidRDefault="0014437C" w:rsidP="00A43021"/>
    <w:sectPr w:rsidR="0014437C" w:rsidRPr="00A4302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2EB70" w14:textId="77777777" w:rsidR="005F7BFF" w:rsidRDefault="005F7BFF">
      <w:r>
        <w:separator/>
      </w:r>
    </w:p>
  </w:endnote>
  <w:endnote w:type="continuationSeparator" w:id="0">
    <w:p w14:paraId="6017F9EB" w14:textId="77777777" w:rsidR="005F7BFF" w:rsidRDefault="005F7B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DBBC09" w14:textId="77777777" w:rsidR="00BA4197" w:rsidRDefault="00BA41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970CEC" w14:textId="77777777" w:rsidR="00BA4197" w:rsidRDefault="00BA4197">
    <w:pPr>
      <w:pStyle w:val="Stopka"/>
    </w:pPr>
  </w:p>
  <w:p w14:paraId="4DA8921F" w14:textId="77777777" w:rsidR="00A43021" w:rsidRPr="00CC4E7C" w:rsidRDefault="00A43021" w:rsidP="00A43021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767741E5" w14:textId="77777777" w:rsidR="00A43021" w:rsidRDefault="00A4302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0E953" w14:textId="77777777" w:rsidR="00BA4197" w:rsidRDefault="00BA41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6D1D7C" w14:textId="77777777" w:rsidR="005F7BFF" w:rsidRDefault="005F7BFF">
      <w:r>
        <w:separator/>
      </w:r>
    </w:p>
  </w:footnote>
  <w:footnote w:type="continuationSeparator" w:id="0">
    <w:p w14:paraId="1A5E0A9F" w14:textId="77777777" w:rsidR="005F7BFF" w:rsidRDefault="005F7B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CC0859" w14:textId="77777777" w:rsidR="00BA4197" w:rsidRDefault="00BA41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8C443" w14:textId="77777777" w:rsidR="00BA4197" w:rsidRDefault="00BA41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BDD9F" w14:textId="77777777" w:rsidR="00BA4197" w:rsidRDefault="00BA41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19999920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7BFF"/>
    <w:rsid w:val="00021E1F"/>
    <w:rsid w:val="0011188B"/>
    <w:rsid w:val="00142162"/>
    <w:rsid w:val="0014437C"/>
    <w:rsid w:val="001946D8"/>
    <w:rsid w:val="001F6B73"/>
    <w:rsid w:val="00303635"/>
    <w:rsid w:val="00347293"/>
    <w:rsid w:val="00505EB1"/>
    <w:rsid w:val="00516B1B"/>
    <w:rsid w:val="005955BF"/>
    <w:rsid w:val="005F7BFF"/>
    <w:rsid w:val="007054E7"/>
    <w:rsid w:val="007220EB"/>
    <w:rsid w:val="007F25C7"/>
    <w:rsid w:val="0086523D"/>
    <w:rsid w:val="008909FE"/>
    <w:rsid w:val="008B43E0"/>
    <w:rsid w:val="008F4EAF"/>
    <w:rsid w:val="008F7315"/>
    <w:rsid w:val="0091125A"/>
    <w:rsid w:val="009508B9"/>
    <w:rsid w:val="00A43021"/>
    <w:rsid w:val="00BA4197"/>
    <w:rsid w:val="00DA76A0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3"/>
    <o:shapelayout v:ext="edit">
      <o:idmap v:ext="edit" data="1"/>
    </o:shapelayout>
  </w:shapeDefaults>
  <w:decimalSymbol w:val=","/>
  <w:listSeparator w:val=";"/>
  <w14:docId w14:val="7D4937B0"/>
  <w15:chartTrackingRefBased/>
  <w15:docId w15:val="{92BB5F68-49F8-4DA2-A79F-026A4650B2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43021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302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BA419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4197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BA41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4197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3021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190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2025-03-12T09:12:00Z</cp:lastPrinted>
  <dcterms:created xsi:type="dcterms:W3CDTF">2025-03-12T09:12:00Z</dcterms:created>
  <dcterms:modified xsi:type="dcterms:W3CDTF">2025-03-12T09:12:00Z</dcterms:modified>
</cp:coreProperties>
</file>