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D818DB" w14:textId="77777777" w:rsidR="00A736C1" w:rsidRPr="00240E71" w:rsidRDefault="00A736C1" w:rsidP="00A736C1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14:paraId="033E6DAB" w14:textId="77777777" w:rsidR="00A736C1" w:rsidRDefault="00A736C1" w:rsidP="00A736C1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0D01E003" w14:textId="77777777" w:rsidR="00A736C1" w:rsidRPr="0022732C" w:rsidRDefault="00A736C1" w:rsidP="00A736C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1BFB90FC" w14:textId="77777777" w:rsidR="00A736C1" w:rsidRDefault="00A736C1" w:rsidP="00A736C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1CF5DF5E" w14:textId="77777777" w:rsidR="00A736C1" w:rsidRPr="0022732C" w:rsidRDefault="00A736C1" w:rsidP="00A736C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1F86DCD9" w14:textId="77777777" w:rsidR="00A736C1" w:rsidRPr="0022732C" w:rsidRDefault="00A736C1" w:rsidP="00A736C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13D33BCD" w14:textId="77777777" w:rsidR="00A736C1" w:rsidRPr="0022732C" w:rsidRDefault="00A736C1" w:rsidP="00A736C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29A9E3D4" w14:textId="77777777" w:rsidR="00A736C1" w:rsidRPr="0022732C" w:rsidRDefault="00A736C1" w:rsidP="00A736C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75960E9F" w14:textId="77777777" w:rsidR="00A736C1" w:rsidRPr="0022732C" w:rsidRDefault="00A736C1" w:rsidP="00A736C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D74417">
        <w:rPr>
          <w:sz w:val="22"/>
          <w:lang w:val="en-US"/>
        </w:rPr>
        <w:t>……………………………………………………………………………………………..</w:t>
      </w:r>
    </w:p>
    <w:p w14:paraId="18BBE0B7" w14:textId="77777777" w:rsidR="00A736C1" w:rsidRPr="0022732C" w:rsidRDefault="00A736C1" w:rsidP="00A736C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D74417">
        <w:rPr>
          <w:sz w:val="22"/>
          <w:lang w:val="en-US"/>
        </w:rPr>
        <w:t>…………………………………………………………………………………………….</w:t>
      </w:r>
    </w:p>
    <w:p w14:paraId="7AA87A69" w14:textId="77777777" w:rsidR="00A736C1" w:rsidRPr="0022732C" w:rsidRDefault="00A736C1" w:rsidP="00A736C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2C6CF53F" w14:textId="77777777" w:rsidR="00A736C1" w:rsidRPr="0022732C" w:rsidRDefault="00A736C1" w:rsidP="00A736C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6B094953" w14:textId="77777777" w:rsidR="00A736C1" w:rsidRPr="0022732C" w:rsidRDefault="00A736C1" w:rsidP="00A736C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5E4EF461" w14:textId="77777777" w:rsidR="00A736C1" w:rsidRDefault="00A736C1" w:rsidP="00A736C1">
      <w:pPr>
        <w:spacing w:line="360" w:lineRule="auto"/>
      </w:pPr>
      <w:r>
        <w:t>Do: Nazwa i siedziba Zamawiającego:</w:t>
      </w:r>
    </w:p>
    <w:p w14:paraId="16021790" w14:textId="77777777" w:rsidR="00A736C1" w:rsidRPr="00247153" w:rsidRDefault="00A736C1" w:rsidP="00A736C1">
      <w:pPr>
        <w:ind w:right="-110"/>
        <w:rPr>
          <w:b/>
        </w:rPr>
      </w:pPr>
      <w:r w:rsidRPr="00247153">
        <w:rPr>
          <w:b/>
        </w:rPr>
        <w:t>Akademia Górniczo - Hutnicza</w:t>
      </w:r>
    </w:p>
    <w:p w14:paraId="694EBF7C" w14:textId="77777777" w:rsidR="00A736C1" w:rsidRPr="00247153" w:rsidRDefault="00A736C1" w:rsidP="00A736C1">
      <w:pPr>
        <w:ind w:right="-110"/>
        <w:rPr>
          <w:b/>
        </w:rPr>
      </w:pPr>
      <w:r w:rsidRPr="00247153">
        <w:rPr>
          <w:b/>
        </w:rPr>
        <w:t>im. Stanisława Staszica w Krakowie</w:t>
      </w:r>
    </w:p>
    <w:p w14:paraId="0D14DF87" w14:textId="77777777" w:rsidR="00A736C1" w:rsidRDefault="00A736C1" w:rsidP="00A736C1">
      <w:pPr>
        <w:ind w:right="-110"/>
        <w:rPr>
          <w:b/>
        </w:rPr>
      </w:pPr>
      <w:r w:rsidRPr="00247153">
        <w:rPr>
          <w:b/>
        </w:rPr>
        <w:t>Dział Zamówień Publicznych</w:t>
      </w:r>
      <w:r>
        <w:rPr>
          <w:b/>
        </w:rPr>
        <w:t xml:space="preserve">  </w:t>
      </w:r>
    </w:p>
    <w:p w14:paraId="74CFEB99" w14:textId="77777777" w:rsidR="00A736C1" w:rsidRDefault="00A736C1" w:rsidP="00A736C1">
      <w:pPr>
        <w:ind w:right="-110"/>
        <w:rPr>
          <w:b/>
        </w:rPr>
      </w:pPr>
      <w:r w:rsidRPr="00247153">
        <w:rPr>
          <w:b/>
        </w:rPr>
        <w:t>Al. Mickiewicza</w:t>
      </w:r>
      <w:r>
        <w:rPr>
          <w:b/>
        </w:rPr>
        <w:t xml:space="preserve"> </w:t>
      </w:r>
      <w:r w:rsidRPr="00247153">
        <w:rPr>
          <w:b/>
        </w:rPr>
        <w:t>30</w:t>
      </w:r>
      <w:r>
        <w:rPr>
          <w:b/>
        </w:rPr>
        <w:t xml:space="preserve"> </w:t>
      </w:r>
    </w:p>
    <w:p w14:paraId="678E3734" w14:textId="77777777" w:rsidR="00A736C1" w:rsidRDefault="00A736C1" w:rsidP="00A736C1">
      <w:pPr>
        <w:rPr>
          <w:b/>
        </w:rPr>
      </w:pPr>
      <w:r w:rsidRPr="00247153">
        <w:rPr>
          <w:b/>
        </w:rPr>
        <w:t>30-059</w:t>
      </w:r>
      <w:r>
        <w:rPr>
          <w:b/>
        </w:rPr>
        <w:t xml:space="preserve"> </w:t>
      </w:r>
      <w:r w:rsidRPr="00247153">
        <w:rPr>
          <w:b/>
        </w:rPr>
        <w:t>Kraków</w:t>
      </w:r>
      <w:r>
        <w:rPr>
          <w:b/>
        </w:rPr>
        <w:t xml:space="preserve">,  </w:t>
      </w:r>
    </w:p>
    <w:p w14:paraId="55E8B203" w14:textId="77777777" w:rsidR="00A736C1" w:rsidRDefault="00A736C1" w:rsidP="00A736C1">
      <w:pPr>
        <w:ind w:firstLine="3969"/>
        <w:rPr>
          <w:b/>
        </w:rPr>
      </w:pPr>
    </w:p>
    <w:p w14:paraId="5B01FB0C" w14:textId="213FFD19" w:rsidR="00A736C1" w:rsidRDefault="00A736C1" w:rsidP="00A736C1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Pr="005F7BDF">
        <w:rPr>
          <w:b/>
          <w:sz w:val="22"/>
          <w:szCs w:val="22"/>
        </w:rPr>
        <w:t>Dostawa części komputerowych i urządzeń peryferyjnych dla jednostek AGH</w:t>
      </w:r>
      <w:r w:rsidRPr="00247153">
        <w:rPr>
          <w:b/>
        </w:rPr>
        <w:t xml:space="preserve"> - </w:t>
      </w:r>
      <w:r>
        <w:rPr>
          <w:b/>
        </w:rPr>
        <w:t>DE</w:t>
      </w:r>
      <w:r w:rsidRPr="00247153">
        <w:rPr>
          <w:b/>
        </w:rPr>
        <w:t>-</w:t>
      </w:r>
      <w:r>
        <w:rPr>
          <w:b/>
        </w:rPr>
        <w:t>d</w:t>
      </w:r>
      <w:r w:rsidRPr="00247153">
        <w:rPr>
          <w:b/>
        </w:rPr>
        <w:t>zp.272-</w:t>
      </w:r>
      <w:r>
        <w:rPr>
          <w:b/>
        </w:rPr>
        <w:t>104</w:t>
      </w:r>
      <w:r w:rsidRPr="00247153">
        <w:rPr>
          <w:b/>
        </w:rPr>
        <w:t>/</w:t>
      </w:r>
      <w:r>
        <w:rPr>
          <w:b/>
        </w:rPr>
        <w:t>25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 xml:space="preserve">oferuję realizację przedmiotu zamówienia, zgodnie z zasadami określonymi </w:t>
      </w:r>
      <w:r>
        <w:br/>
        <w:t>w specyfikacji warunków zamówienia.</w:t>
      </w:r>
    </w:p>
    <w:p w14:paraId="7608F304" w14:textId="77777777" w:rsidR="00A736C1" w:rsidRDefault="00A736C1" w:rsidP="00A736C1">
      <w:pPr>
        <w:tabs>
          <w:tab w:val="right" w:pos="9000"/>
        </w:tabs>
      </w:pPr>
    </w:p>
    <w:p w14:paraId="505FE3BA" w14:textId="77777777" w:rsidR="00A736C1" w:rsidRPr="005F7BDF" w:rsidRDefault="00A736C1" w:rsidP="00A736C1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5F7BDF">
        <w:rPr>
          <w:b/>
          <w:sz w:val="22"/>
          <w:szCs w:val="22"/>
        </w:rPr>
        <w:t>Cena netto:   .........................................................................PLN</w:t>
      </w:r>
    </w:p>
    <w:p w14:paraId="09B03968" w14:textId="77777777" w:rsidR="00A736C1" w:rsidRPr="005F7BDF" w:rsidRDefault="00A736C1" w:rsidP="00A736C1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4896EE4C" w14:textId="77777777" w:rsidR="00A736C1" w:rsidRPr="005F7BDF" w:rsidRDefault="00A736C1" w:rsidP="00A736C1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5F7BDF">
        <w:rPr>
          <w:b/>
          <w:sz w:val="22"/>
          <w:szCs w:val="22"/>
        </w:rPr>
        <w:t>Cena brutto: .........................................................................PLN</w:t>
      </w:r>
    </w:p>
    <w:p w14:paraId="6140B731" w14:textId="77777777" w:rsidR="00A736C1" w:rsidRPr="005F7BDF" w:rsidRDefault="00A736C1" w:rsidP="00A736C1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0AC0CDFD" w14:textId="77777777" w:rsidR="00A736C1" w:rsidRPr="005F7BDF" w:rsidRDefault="00A736C1" w:rsidP="00A736C1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5F7BDF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21AB07B4" w14:textId="77777777" w:rsidR="00A736C1" w:rsidRPr="002969BE" w:rsidRDefault="00A736C1" w:rsidP="00A736C1">
      <w:pPr>
        <w:pStyle w:val="Tekstpodstawowy"/>
        <w:rPr>
          <w:sz w:val="22"/>
          <w:szCs w:val="22"/>
        </w:rPr>
      </w:pPr>
      <w:r w:rsidRPr="002969BE">
        <w:rPr>
          <w:sz w:val="22"/>
          <w:szCs w:val="22"/>
        </w:rPr>
        <w:t xml:space="preserve">Powyższa cena zawiera podatek VAT w wysokości </w:t>
      </w:r>
      <w:r>
        <w:rPr>
          <w:sz w:val="22"/>
          <w:szCs w:val="22"/>
        </w:rPr>
        <w:t>23</w:t>
      </w:r>
      <w:r w:rsidRPr="002969BE">
        <w:rPr>
          <w:sz w:val="22"/>
          <w:szCs w:val="22"/>
        </w:rPr>
        <w:t xml:space="preserve"> % tj.…………………….PLN</w:t>
      </w:r>
    </w:p>
    <w:p w14:paraId="39533EFC" w14:textId="77777777" w:rsidR="00A736C1" w:rsidRPr="002969BE" w:rsidRDefault="00A736C1" w:rsidP="00A736C1">
      <w:pPr>
        <w:widowControl w:val="0"/>
        <w:spacing w:line="360" w:lineRule="auto"/>
        <w:ind w:right="1"/>
        <w:jc w:val="both"/>
        <w:rPr>
          <w:sz w:val="22"/>
          <w:szCs w:val="22"/>
        </w:rPr>
      </w:pPr>
      <w:r w:rsidRPr="002969BE">
        <w:rPr>
          <w:b/>
          <w:sz w:val="22"/>
          <w:szCs w:val="22"/>
        </w:rPr>
        <w:t xml:space="preserve">Termin realizacji umowy: </w:t>
      </w:r>
      <w:r>
        <w:rPr>
          <w:sz w:val="22"/>
          <w:szCs w:val="22"/>
        </w:rPr>
        <w:t>90 dni od daty jej podpisania.</w:t>
      </w:r>
    </w:p>
    <w:p w14:paraId="49A42509" w14:textId="77777777" w:rsidR="00A736C1" w:rsidRPr="002969BE" w:rsidRDefault="00A736C1" w:rsidP="00A736C1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969BE">
        <w:rPr>
          <w:b/>
          <w:sz w:val="22"/>
          <w:szCs w:val="22"/>
        </w:rPr>
        <w:t>Termin realizacji zamówienia</w:t>
      </w:r>
      <w:r>
        <w:rPr>
          <w:b/>
          <w:sz w:val="22"/>
          <w:szCs w:val="22"/>
        </w:rPr>
        <w:t xml:space="preserve"> cząstkowego (Kryterium oceny ofert)</w:t>
      </w:r>
      <w:r w:rsidRPr="002969BE">
        <w:rPr>
          <w:sz w:val="22"/>
          <w:szCs w:val="22"/>
        </w:rPr>
        <w:t>: …………………</w:t>
      </w:r>
      <w:r>
        <w:rPr>
          <w:sz w:val="22"/>
          <w:szCs w:val="22"/>
        </w:rPr>
        <w:t>… dni roboczych.</w:t>
      </w:r>
    </w:p>
    <w:p w14:paraId="392D9BCB" w14:textId="77777777" w:rsidR="00A736C1" w:rsidRPr="002969BE" w:rsidRDefault="00A736C1" w:rsidP="00A736C1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969BE">
        <w:rPr>
          <w:b/>
          <w:sz w:val="22"/>
          <w:szCs w:val="22"/>
        </w:rPr>
        <w:t>Okres udzielonej gwarancji wynosi:</w:t>
      </w:r>
      <w:r w:rsidRPr="002969BE">
        <w:rPr>
          <w:sz w:val="22"/>
          <w:szCs w:val="22"/>
        </w:rPr>
        <w:t xml:space="preserve"> </w:t>
      </w:r>
      <w:r>
        <w:rPr>
          <w:sz w:val="22"/>
          <w:szCs w:val="22"/>
        </w:rPr>
        <w:t>zgodnie z SWZ</w:t>
      </w:r>
      <w:r w:rsidRPr="002969BE">
        <w:rPr>
          <w:sz w:val="22"/>
          <w:szCs w:val="22"/>
        </w:rPr>
        <w:t xml:space="preserve">                            </w:t>
      </w:r>
    </w:p>
    <w:p w14:paraId="25BE8633" w14:textId="77777777" w:rsidR="00A736C1" w:rsidRPr="002969BE" w:rsidRDefault="00A736C1" w:rsidP="00A736C1">
      <w:pPr>
        <w:tabs>
          <w:tab w:val="left" w:pos="426"/>
        </w:tabs>
        <w:spacing w:line="360" w:lineRule="auto"/>
        <w:jc w:val="both"/>
        <w:rPr>
          <w:b/>
          <w:sz w:val="22"/>
          <w:szCs w:val="22"/>
        </w:rPr>
      </w:pPr>
      <w:r w:rsidRPr="002969BE">
        <w:rPr>
          <w:b/>
          <w:sz w:val="22"/>
          <w:szCs w:val="22"/>
        </w:rPr>
        <w:t>Termin</w:t>
      </w:r>
      <w:r>
        <w:rPr>
          <w:b/>
          <w:sz w:val="22"/>
          <w:szCs w:val="22"/>
        </w:rPr>
        <w:t xml:space="preserve"> płatności: przelewem w terminie do 21</w:t>
      </w:r>
      <w:r w:rsidRPr="002969BE">
        <w:rPr>
          <w:b/>
          <w:sz w:val="22"/>
          <w:szCs w:val="22"/>
        </w:rPr>
        <w:t xml:space="preserve"> dni od daty otrzymania faktury przez Zamawiającego.</w:t>
      </w:r>
    </w:p>
    <w:p w14:paraId="192F28FF" w14:textId="77777777" w:rsidR="00A736C1" w:rsidRPr="00FE545C" w:rsidRDefault="00A736C1" w:rsidP="00A736C1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>
        <w:rPr>
          <w:sz w:val="22"/>
        </w:rPr>
        <w:t>6 marca 2018 r</w:t>
      </w:r>
      <w:r w:rsidRPr="00FE545C">
        <w:rPr>
          <w:sz w:val="22"/>
        </w:rPr>
        <w:t>.</w:t>
      </w:r>
      <w:r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414489A4" w14:textId="77777777" w:rsidR="00A736C1" w:rsidRPr="00FE545C" w:rsidRDefault="00A736C1" w:rsidP="00A736C1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FE545C">
        <w:rPr>
          <w:b/>
          <w:sz w:val="22"/>
        </w:rPr>
        <w:t xml:space="preserve">Termin płatności: </w:t>
      </w:r>
      <w:r w:rsidRPr="00FE545C">
        <w:rPr>
          <w:sz w:val="22"/>
        </w:rPr>
        <w:t>przelewem w terminie do 21 dni od daty otrzymania faktury przez Zamawiającego.</w:t>
      </w:r>
    </w:p>
    <w:p w14:paraId="7D612B98" w14:textId="77777777" w:rsidR="00A736C1" w:rsidRDefault="00A736C1" w:rsidP="00A736C1">
      <w:pPr>
        <w:jc w:val="both"/>
        <w:rPr>
          <w:sz w:val="18"/>
          <w:szCs w:val="18"/>
        </w:rPr>
      </w:pPr>
    </w:p>
    <w:p w14:paraId="13D27051" w14:textId="77777777" w:rsidR="00A736C1" w:rsidRDefault="00A736C1" w:rsidP="00A736C1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 w:rsidRPr="00FB1B4F">
        <w:rPr>
          <w:b/>
          <w:sz w:val="22"/>
          <w:szCs w:val="22"/>
          <w:u w:val="single"/>
        </w:rPr>
        <w:lastRenderedPageBreak/>
        <w:t>Jednocześnie oświadczamy, że:</w:t>
      </w:r>
    </w:p>
    <w:p w14:paraId="0B2B7DEA" w14:textId="77777777" w:rsidR="00A736C1" w:rsidRPr="00730EFE" w:rsidRDefault="00A736C1" w:rsidP="00A736C1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B45FE">
        <w:rPr>
          <w:color w:val="000000"/>
          <w:sz w:val="22"/>
          <w:szCs w:val="22"/>
          <w:lang w:eastAsia="ar-SA"/>
        </w:rPr>
        <w:t xml:space="preserve">Oświadczamy, że jesteśmy związani niniejszą ofertą </w:t>
      </w:r>
      <w:r>
        <w:rPr>
          <w:color w:val="000000"/>
          <w:sz w:val="22"/>
          <w:szCs w:val="22"/>
          <w:lang w:eastAsia="ar-SA"/>
        </w:rPr>
        <w:t>do</w:t>
      </w:r>
      <w:r w:rsidRPr="00730EFE">
        <w:rPr>
          <w:color w:val="000000"/>
          <w:sz w:val="22"/>
          <w:szCs w:val="22"/>
          <w:lang w:eastAsia="ar-SA"/>
        </w:rPr>
        <w:t xml:space="preserve"> upływu terminu </w:t>
      </w:r>
      <w:r>
        <w:rPr>
          <w:color w:val="000000"/>
          <w:sz w:val="22"/>
          <w:szCs w:val="22"/>
          <w:lang w:eastAsia="ar-SA"/>
        </w:rPr>
        <w:t>wskazanego w SWZ</w:t>
      </w:r>
      <w:r w:rsidRPr="00730EFE">
        <w:rPr>
          <w:color w:val="000000"/>
          <w:sz w:val="22"/>
          <w:szCs w:val="22"/>
          <w:lang w:eastAsia="ar-SA"/>
        </w:rPr>
        <w:t>.</w:t>
      </w:r>
    </w:p>
    <w:p w14:paraId="1E8A2D1C" w14:textId="77777777" w:rsidR="00A736C1" w:rsidRPr="001D671E" w:rsidRDefault="00A736C1" w:rsidP="00A736C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Istotnych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1D671E">
        <w:rPr>
          <w:color w:val="000000"/>
          <w:sz w:val="22"/>
          <w:szCs w:val="22"/>
          <w:lang w:eastAsia="ar-SA"/>
        </w:rPr>
        <w:t>do zawarcia umowy zgodnej z niniejszą ofertą, na warunkach określonych w Specyfikacji Istotnych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14:paraId="35F1605E" w14:textId="77777777" w:rsidR="00A736C1" w:rsidRDefault="00A736C1" w:rsidP="00A736C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80ABDC9" w14:textId="77777777" w:rsidR="00A736C1" w:rsidRDefault="00A736C1" w:rsidP="00A736C1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F1F6E03" w14:textId="77777777" w:rsidR="00A736C1" w:rsidRDefault="00A736C1" w:rsidP="00A736C1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3CC2017" w14:textId="77777777" w:rsidR="00A736C1" w:rsidRPr="001D671E" w:rsidRDefault="00A736C1" w:rsidP="00A736C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D671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A736C1" w:rsidRPr="00FE545C" w14:paraId="1CA40BB8" w14:textId="77777777" w:rsidTr="00F32F3D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8F7D246" w14:textId="77777777" w:rsidR="00A736C1" w:rsidRPr="00FE545C" w:rsidRDefault="00A736C1" w:rsidP="00F32F3D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64A7894" w14:textId="77777777" w:rsidR="00A736C1" w:rsidRPr="00FE545C" w:rsidRDefault="00A736C1" w:rsidP="00F32F3D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2200CBF7" w14:textId="77777777" w:rsidR="00A736C1" w:rsidRPr="00FE545C" w:rsidRDefault="00A736C1" w:rsidP="00F32F3D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39D827F" w14:textId="77777777" w:rsidR="00A736C1" w:rsidRPr="00FE545C" w:rsidRDefault="00A736C1" w:rsidP="00F32F3D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A736C1" w:rsidRPr="00FE545C" w14:paraId="577A2CBA" w14:textId="77777777" w:rsidTr="00F32F3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62538E" w14:textId="77777777" w:rsidR="00A736C1" w:rsidRPr="00FE545C" w:rsidRDefault="00A736C1" w:rsidP="00F32F3D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2C53E4" w14:textId="77777777" w:rsidR="00A736C1" w:rsidRPr="00FE545C" w:rsidRDefault="00A736C1" w:rsidP="00F32F3D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9B1B7C" w14:textId="77777777" w:rsidR="00A736C1" w:rsidRPr="00FE545C" w:rsidRDefault="00A736C1" w:rsidP="00F32F3D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A736C1" w:rsidRPr="00FE545C" w14:paraId="42068286" w14:textId="77777777" w:rsidTr="00F32F3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12BCC2" w14:textId="77777777" w:rsidR="00A736C1" w:rsidRPr="00FE545C" w:rsidRDefault="00A736C1" w:rsidP="00F32F3D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E00225" w14:textId="77777777" w:rsidR="00A736C1" w:rsidRPr="00FE545C" w:rsidRDefault="00A736C1" w:rsidP="00F32F3D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BF0A9A" w14:textId="77777777" w:rsidR="00A736C1" w:rsidRPr="00FE545C" w:rsidRDefault="00A736C1" w:rsidP="00F32F3D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0ECA1A96" w14:textId="77777777" w:rsidR="00A736C1" w:rsidRDefault="00A736C1" w:rsidP="00A736C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7A6AA00A" w14:textId="77777777" w:rsidR="00A736C1" w:rsidRPr="00D638CC" w:rsidRDefault="00A736C1" w:rsidP="00A736C1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D638CC">
        <w:rPr>
          <w:sz w:val="16"/>
          <w:szCs w:val="16"/>
        </w:rPr>
        <w:t>Wzór podpisu</w:t>
      </w:r>
    </w:p>
    <w:p w14:paraId="678A9EA2" w14:textId="77777777" w:rsidR="00A736C1" w:rsidRPr="002F276A" w:rsidRDefault="00A736C1" w:rsidP="00A736C1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4BF4A88F" w14:textId="77777777" w:rsidR="00A736C1" w:rsidRPr="002F276A" w:rsidRDefault="00A736C1" w:rsidP="00A736C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14:paraId="03F34B85" w14:textId="77777777" w:rsidR="00A736C1" w:rsidRPr="002F276A" w:rsidRDefault="00A736C1" w:rsidP="00A736C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27A4F16E" w14:textId="77777777" w:rsidR="00A736C1" w:rsidRPr="002F276A" w:rsidRDefault="00A736C1" w:rsidP="00A736C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14:paraId="7DCEC0B4" w14:textId="77777777" w:rsidR="00A736C1" w:rsidRPr="002F276A" w:rsidRDefault="00A736C1" w:rsidP="00A736C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7FC3BEFC" w14:textId="77777777" w:rsidR="00A736C1" w:rsidRDefault="00A736C1" w:rsidP="00A736C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1382C4A8" w14:textId="77777777" w:rsidR="00A736C1" w:rsidRDefault="00A736C1" w:rsidP="00A736C1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1ABF254B" w14:textId="77777777" w:rsidR="00A736C1" w:rsidRDefault="00A736C1" w:rsidP="00A736C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320673EE" w14:textId="77777777" w:rsidR="00A736C1" w:rsidRDefault="00A736C1" w:rsidP="00A736C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3C9A4874" w14:textId="77777777" w:rsidR="00A736C1" w:rsidRDefault="00A736C1" w:rsidP="00A736C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05DA5F90" w14:textId="77777777" w:rsidR="00A736C1" w:rsidRDefault="00A736C1" w:rsidP="00A736C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2590CD7D" w14:textId="77777777" w:rsidR="00A736C1" w:rsidRDefault="00A736C1" w:rsidP="00A736C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3F27F466" w14:textId="77777777" w:rsidR="00A736C1" w:rsidRPr="000B45FE" w:rsidRDefault="00A736C1" w:rsidP="00A736C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7AD7CB89" w14:textId="77777777" w:rsidR="00A736C1" w:rsidRDefault="00A736C1" w:rsidP="00A736C1">
      <w:pPr>
        <w:jc w:val="both"/>
        <w:rPr>
          <w:sz w:val="22"/>
          <w:szCs w:val="22"/>
        </w:rPr>
      </w:pPr>
    </w:p>
    <w:p w14:paraId="43A848D8" w14:textId="77777777" w:rsidR="00A736C1" w:rsidRDefault="00A736C1" w:rsidP="00A736C1">
      <w:pPr>
        <w:jc w:val="both"/>
        <w:rPr>
          <w:sz w:val="22"/>
          <w:szCs w:val="22"/>
        </w:rPr>
      </w:pPr>
    </w:p>
    <w:p w14:paraId="29FF6CE6" w14:textId="77777777" w:rsidR="00A736C1" w:rsidRDefault="00A736C1" w:rsidP="00A736C1">
      <w:pPr>
        <w:jc w:val="right"/>
        <w:rPr>
          <w:sz w:val="20"/>
          <w:szCs w:val="20"/>
        </w:rPr>
      </w:pPr>
    </w:p>
    <w:p w14:paraId="470172A5" w14:textId="77777777" w:rsidR="00A736C1" w:rsidRPr="00423B06" w:rsidRDefault="00A736C1" w:rsidP="00A736C1">
      <w:pPr>
        <w:tabs>
          <w:tab w:val="left" w:pos="0"/>
        </w:tabs>
        <w:spacing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14:paraId="1D97FB89" w14:textId="77777777" w:rsidR="00A736C1" w:rsidRPr="00012E38" w:rsidRDefault="00A736C1" w:rsidP="00A736C1">
      <w:pPr>
        <w:tabs>
          <w:tab w:val="left" w:pos="0"/>
        </w:tabs>
        <w:spacing w:line="264" w:lineRule="auto"/>
        <w:ind w:left="426" w:right="1"/>
        <w:contextualSpacing/>
        <w:jc w:val="center"/>
      </w:pPr>
      <w:r w:rsidRPr="00423B06">
        <w:rPr>
          <w:bCs/>
          <w:i/>
          <w:iCs/>
          <w:color w:val="FF0000"/>
        </w:rPr>
        <w:t>podpisem elektronicznym lub podpisem zaufanym lub podpisem osobistym.</w:t>
      </w:r>
    </w:p>
    <w:p w14:paraId="6A997735" w14:textId="77777777" w:rsidR="00A736C1" w:rsidRPr="00E52A10" w:rsidRDefault="00A736C1" w:rsidP="00A736C1"/>
    <w:p w14:paraId="1C7F0E30" w14:textId="77777777" w:rsidR="00A736C1" w:rsidRPr="00C50235" w:rsidRDefault="00A736C1" w:rsidP="00A736C1"/>
    <w:p w14:paraId="51500A6C" w14:textId="77777777" w:rsidR="00A736C1" w:rsidRPr="00873B37" w:rsidRDefault="00A736C1" w:rsidP="00A736C1"/>
    <w:p w14:paraId="06ACB9EA" w14:textId="77777777" w:rsidR="00A736C1" w:rsidRPr="00A07677" w:rsidRDefault="00A736C1" w:rsidP="00A736C1"/>
    <w:p w14:paraId="6B55F00A" w14:textId="77777777" w:rsidR="00FE545C" w:rsidRPr="00A736C1" w:rsidRDefault="00FE545C" w:rsidP="00A736C1"/>
    <w:sectPr w:rsidR="00FE545C" w:rsidRPr="00A736C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6B8675" w14:textId="77777777" w:rsidR="00647DAB" w:rsidRDefault="00647DAB">
      <w:r>
        <w:separator/>
      </w:r>
    </w:p>
  </w:endnote>
  <w:endnote w:type="continuationSeparator" w:id="0">
    <w:p w14:paraId="5726BBDB" w14:textId="77777777" w:rsidR="00647DAB" w:rsidRDefault="00647D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A04FB3" w14:textId="77777777" w:rsidR="00F15F8E" w:rsidRDefault="00F15F8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987616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51F9D8" w14:textId="77777777" w:rsidR="00F15F8E" w:rsidRDefault="00F15F8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91BDF1" w14:textId="77777777" w:rsidR="00647DAB" w:rsidRDefault="00647DAB">
      <w:r>
        <w:separator/>
      </w:r>
    </w:p>
  </w:footnote>
  <w:footnote w:type="continuationSeparator" w:id="0">
    <w:p w14:paraId="69215286" w14:textId="77777777" w:rsidR="00647DAB" w:rsidRDefault="00647D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478D4D" w14:textId="77777777" w:rsidR="00F15F8E" w:rsidRDefault="00F15F8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5710DD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186028" w14:textId="77777777" w:rsidR="00F15F8E" w:rsidRDefault="00F15F8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684388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6648484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84823066">
    <w:abstractNumId w:val="0"/>
  </w:num>
  <w:num w:numId="4" w16cid:durableId="30076783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47DAB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47DAB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736C1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15F8E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76C50D99"/>
  <w15:chartTrackingRefBased/>
  <w15:docId w15:val="{68217436-1831-4FE4-B385-AA86D3E15F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736C1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464</Words>
  <Characters>4164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2</cp:revision>
  <cp:lastPrinted>2025-03-06T13:08:00Z</cp:lastPrinted>
  <dcterms:created xsi:type="dcterms:W3CDTF">2025-03-06T13:08:00Z</dcterms:created>
  <dcterms:modified xsi:type="dcterms:W3CDTF">2025-03-06T13:08:00Z</dcterms:modified>
</cp:coreProperties>
</file>