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96118" w14:textId="77777777" w:rsidR="005C0930" w:rsidRPr="00824A57" w:rsidRDefault="00037841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Kraków</w:t>
      </w:r>
      <w:r w:rsidR="005C0930" w:rsidRPr="00824A57">
        <w:rPr>
          <w:rFonts w:ascii="Verdana" w:hAnsi="Verdana"/>
          <w:sz w:val="18"/>
          <w:szCs w:val="18"/>
        </w:rPr>
        <w:t xml:space="preserve"> dnia: </w:t>
      </w:r>
      <w:r w:rsidRPr="00824A57">
        <w:rPr>
          <w:rFonts w:ascii="Verdana" w:hAnsi="Verdana"/>
          <w:sz w:val="18"/>
          <w:szCs w:val="18"/>
        </w:rPr>
        <w:t>2025-03-10</w:t>
      </w:r>
    </w:p>
    <w:p w14:paraId="73DE92EF" w14:textId="77777777" w:rsidR="00037841" w:rsidRPr="00824A57" w:rsidRDefault="00037841" w:rsidP="005C0930">
      <w:pPr>
        <w:rPr>
          <w:rFonts w:ascii="Verdana" w:hAnsi="Verdana"/>
          <w:b/>
          <w:bCs/>
          <w:sz w:val="18"/>
          <w:szCs w:val="18"/>
        </w:rPr>
      </w:pPr>
      <w:r w:rsidRPr="00824A5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B7DB07" w14:textId="77777777" w:rsidR="00037841" w:rsidRPr="00824A57" w:rsidRDefault="00037841" w:rsidP="005C0930">
      <w:pPr>
        <w:rPr>
          <w:rFonts w:ascii="Verdana" w:hAnsi="Verdana"/>
          <w:b/>
          <w:bCs/>
          <w:sz w:val="18"/>
          <w:szCs w:val="18"/>
        </w:rPr>
      </w:pPr>
      <w:r w:rsidRPr="00824A5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5A6D49" w14:textId="77777777" w:rsidR="005C0930" w:rsidRPr="00824A57" w:rsidRDefault="00037841" w:rsidP="005C0930">
      <w:pPr>
        <w:rPr>
          <w:rFonts w:ascii="Verdana" w:hAnsi="Verdana"/>
          <w:b/>
          <w:bCs/>
          <w:sz w:val="18"/>
          <w:szCs w:val="18"/>
        </w:rPr>
      </w:pPr>
      <w:r w:rsidRPr="00824A5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C1F903D" w14:textId="77777777" w:rsidR="005C0930" w:rsidRPr="00824A57" w:rsidRDefault="00037841" w:rsidP="005C0930">
      <w:pPr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Al. Mickiewicza</w:t>
      </w:r>
      <w:r w:rsidR="005C0930" w:rsidRPr="00824A57">
        <w:rPr>
          <w:rFonts w:ascii="Verdana" w:hAnsi="Verdana"/>
          <w:sz w:val="18"/>
          <w:szCs w:val="18"/>
        </w:rPr>
        <w:t xml:space="preserve"> </w:t>
      </w:r>
      <w:r w:rsidRPr="00824A57">
        <w:rPr>
          <w:rFonts w:ascii="Verdana" w:hAnsi="Verdana"/>
          <w:sz w:val="18"/>
          <w:szCs w:val="18"/>
        </w:rPr>
        <w:t>30</w:t>
      </w:r>
    </w:p>
    <w:p w14:paraId="71ED64C6" w14:textId="77777777" w:rsidR="005C0930" w:rsidRPr="00824A57" w:rsidRDefault="00037841" w:rsidP="005C0930">
      <w:pPr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30-059</w:t>
      </w:r>
      <w:r w:rsidR="005C0930" w:rsidRPr="00824A57">
        <w:rPr>
          <w:rFonts w:ascii="Verdana" w:hAnsi="Verdana"/>
          <w:sz w:val="18"/>
          <w:szCs w:val="18"/>
        </w:rPr>
        <w:t xml:space="preserve"> </w:t>
      </w:r>
      <w:r w:rsidRPr="00824A57">
        <w:rPr>
          <w:rFonts w:ascii="Verdana" w:hAnsi="Verdana"/>
          <w:sz w:val="18"/>
          <w:szCs w:val="18"/>
        </w:rPr>
        <w:t>Kraków</w:t>
      </w:r>
    </w:p>
    <w:p w14:paraId="2B8F121F" w14:textId="77777777" w:rsidR="00AC7357" w:rsidRPr="00824A57" w:rsidRDefault="00AC7357" w:rsidP="005C0930">
      <w:pPr>
        <w:rPr>
          <w:rFonts w:ascii="Verdana" w:hAnsi="Verdana"/>
          <w:sz w:val="18"/>
          <w:szCs w:val="18"/>
        </w:rPr>
      </w:pPr>
    </w:p>
    <w:p w14:paraId="3B40005B" w14:textId="77777777" w:rsidR="005C0930" w:rsidRPr="00824A57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 xml:space="preserve">Sygnatura: </w:t>
      </w:r>
      <w:r w:rsidR="00037841" w:rsidRPr="00824A57">
        <w:rPr>
          <w:rFonts w:ascii="Verdana" w:hAnsi="Verdana"/>
          <w:b/>
          <w:sz w:val="18"/>
          <w:szCs w:val="18"/>
        </w:rPr>
        <w:t>DE-dzp.272-108/25</w:t>
      </w:r>
      <w:r w:rsidR="005C0930" w:rsidRPr="00824A57">
        <w:rPr>
          <w:rFonts w:ascii="Verdana" w:hAnsi="Verdana"/>
          <w:sz w:val="18"/>
          <w:szCs w:val="18"/>
        </w:rPr>
        <w:tab/>
        <w:t xml:space="preserve"> </w:t>
      </w:r>
    </w:p>
    <w:p w14:paraId="215A89CA" w14:textId="77777777" w:rsidR="005C0930" w:rsidRPr="00824A5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64BEFC" w14:textId="77777777" w:rsidR="005C0930" w:rsidRPr="00824A5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24A57">
        <w:rPr>
          <w:rFonts w:ascii="Verdana" w:hAnsi="Verdana"/>
          <w:b/>
          <w:sz w:val="18"/>
          <w:szCs w:val="18"/>
        </w:rPr>
        <w:t>WYKONAWCY</w:t>
      </w:r>
    </w:p>
    <w:p w14:paraId="18FF90A8" w14:textId="77777777" w:rsidR="005C0930" w:rsidRPr="00824A5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ubiegający się o zamówienie publiczne</w:t>
      </w:r>
    </w:p>
    <w:p w14:paraId="1F5D3EF8" w14:textId="77777777" w:rsidR="00EF1037" w:rsidRPr="00824A5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74583F0" w14:textId="77777777" w:rsidR="00EF1037" w:rsidRPr="00824A5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20E371D8" w14:textId="77777777" w:rsidR="00EF1037" w:rsidRPr="00824A5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933546" w14:textId="77777777" w:rsidR="00EF1037" w:rsidRPr="00824A57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P O W I A D O M I E N I E</w:t>
      </w:r>
    </w:p>
    <w:p w14:paraId="3A6F950C" w14:textId="77777777" w:rsidR="00EF1037" w:rsidRPr="00824A57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o zmianach  SWZ</w:t>
      </w:r>
    </w:p>
    <w:p w14:paraId="65B5C64C" w14:textId="77777777" w:rsidR="00EF1037" w:rsidRPr="00824A57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824A57">
        <w:rPr>
          <w:rFonts w:ascii="Verdana" w:hAnsi="Verdana"/>
          <w:sz w:val="18"/>
          <w:szCs w:val="18"/>
        </w:rPr>
        <w:t>:</w:t>
      </w:r>
      <w:r w:rsidRPr="00824A57">
        <w:rPr>
          <w:rFonts w:ascii="Verdana" w:hAnsi="Verdana"/>
          <w:sz w:val="18"/>
          <w:szCs w:val="18"/>
        </w:rPr>
        <w:t xml:space="preserve"> </w:t>
      </w:r>
      <w:r w:rsidR="00037841" w:rsidRPr="00824A5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37841" w:rsidRPr="00824A57">
        <w:rPr>
          <w:rFonts w:ascii="Verdana" w:hAnsi="Verdana"/>
          <w:sz w:val="18"/>
          <w:szCs w:val="18"/>
        </w:rPr>
        <w:t>Pzp</w:t>
      </w:r>
      <w:proofErr w:type="spellEnd"/>
      <w:r w:rsidRPr="00824A57">
        <w:rPr>
          <w:rFonts w:ascii="Verdana" w:hAnsi="Verdana"/>
          <w:b/>
          <w:sz w:val="18"/>
          <w:szCs w:val="18"/>
        </w:rPr>
        <w:t xml:space="preserve"> </w:t>
      </w:r>
      <w:r w:rsidR="000817F1" w:rsidRPr="00824A57">
        <w:rPr>
          <w:rFonts w:ascii="Verdana" w:hAnsi="Verdana"/>
          <w:bCs/>
          <w:sz w:val="18"/>
          <w:szCs w:val="18"/>
        </w:rPr>
        <w:t>pn.</w:t>
      </w:r>
      <w:r w:rsidRPr="00824A57">
        <w:rPr>
          <w:rFonts w:ascii="Verdana" w:hAnsi="Verdana"/>
          <w:b/>
          <w:sz w:val="18"/>
          <w:szCs w:val="18"/>
        </w:rPr>
        <w:t xml:space="preserve"> </w:t>
      </w:r>
      <w:r w:rsidRPr="00824A57">
        <w:rPr>
          <w:rFonts w:ascii="Verdana" w:hAnsi="Verdana"/>
          <w:bCs/>
          <w:sz w:val="18"/>
          <w:szCs w:val="18"/>
        </w:rPr>
        <w:t>”</w:t>
      </w:r>
      <w:r w:rsidR="00037841" w:rsidRPr="00824A57">
        <w:rPr>
          <w:rFonts w:ascii="Verdana" w:hAnsi="Verdana"/>
          <w:b/>
          <w:bCs/>
          <w:sz w:val="18"/>
          <w:szCs w:val="18"/>
        </w:rPr>
        <w:t>dostawa materiałów promocyjnych dla Wydziału Informatyki AGH - DE-dzp.272-108/25</w:t>
      </w:r>
      <w:r w:rsidRPr="00824A57">
        <w:rPr>
          <w:rFonts w:ascii="Verdana" w:hAnsi="Verdana"/>
          <w:bCs/>
          <w:sz w:val="18"/>
          <w:szCs w:val="18"/>
        </w:rPr>
        <w:t>”</w:t>
      </w:r>
      <w:r w:rsidRPr="00824A57">
        <w:rPr>
          <w:rFonts w:ascii="Verdana" w:hAnsi="Verdana"/>
          <w:b/>
          <w:sz w:val="18"/>
          <w:szCs w:val="18"/>
        </w:rPr>
        <w:t xml:space="preserve"> </w:t>
      </w:r>
      <w:r w:rsidRPr="00824A57">
        <w:rPr>
          <w:rFonts w:ascii="Verdana" w:hAnsi="Verdana"/>
          <w:bCs/>
          <w:sz w:val="18"/>
          <w:szCs w:val="18"/>
        </w:rPr>
        <w:t>– znak sprawy</w:t>
      </w:r>
      <w:r w:rsidRPr="00824A57">
        <w:rPr>
          <w:rFonts w:ascii="Verdana" w:hAnsi="Verdana"/>
          <w:b/>
          <w:sz w:val="18"/>
          <w:szCs w:val="18"/>
        </w:rPr>
        <w:t xml:space="preserve"> </w:t>
      </w:r>
      <w:r w:rsidR="00037841" w:rsidRPr="00824A57">
        <w:rPr>
          <w:rFonts w:ascii="Verdana" w:hAnsi="Verdana"/>
          <w:b/>
          <w:sz w:val="18"/>
          <w:szCs w:val="18"/>
        </w:rPr>
        <w:t>DE-dzp.272-108/25</w:t>
      </w:r>
      <w:r w:rsidRPr="00824A57">
        <w:rPr>
          <w:rFonts w:ascii="Verdana" w:hAnsi="Verdana"/>
          <w:b/>
          <w:sz w:val="18"/>
          <w:szCs w:val="18"/>
        </w:rPr>
        <w:t>.</w:t>
      </w:r>
    </w:p>
    <w:p w14:paraId="585EA43A" w14:textId="385F032B" w:rsidR="00EF1037" w:rsidRPr="00824A57" w:rsidRDefault="005C0930" w:rsidP="00AC735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 xml:space="preserve">Zamawiający, </w:t>
      </w:r>
      <w:r w:rsidR="00431ECB" w:rsidRPr="00824A5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24A57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824A57">
        <w:rPr>
          <w:rFonts w:ascii="Verdana" w:hAnsi="Verdana"/>
          <w:sz w:val="18"/>
          <w:szCs w:val="18"/>
        </w:rPr>
        <w:t>286</w:t>
      </w:r>
      <w:r w:rsidRPr="00824A57">
        <w:rPr>
          <w:rFonts w:ascii="Verdana" w:hAnsi="Verdana"/>
          <w:sz w:val="18"/>
          <w:szCs w:val="18"/>
        </w:rPr>
        <w:t xml:space="preserve"> ust. 1 i </w:t>
      </w:r>
      <w:r w:rsidR="00F004A8" w:rsidRPr="00824A57">
        <w:rPr>
          <w:rFonts w:ascii="Verdana" w:hAnsi="Verdana"/>
          <w:sz w:val="18"/>
          <w:szCs w:val="18"/>
        </w:rPr>
        <w:t>7</w:t>
      </w:r>
      <w:r w:rsidRPr="00824A5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824A57">
        <w:rPr>
          <w:rFonts w:ascii="Verdana" w:hAnsi="Verdana"/>
          <w:sz w:val="18"/>
          <w:szCs w:val="18"/>
        </w:rPr>
        <w:t xml:space="preserve"> </w:t>
      </w:r>
      <w:r w:rsidR="00986A5B" w:rsidRPr="00824A5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824A57">
        <w:rPr>
          <w:rFonts w:ascii="Verdana" w:hAnsi="Verdana"/>
          <w:sz w:val="18"/>
          <w:szCs w:val="18"/>
        </w:rPr>
        <w:t>t.j</w:t>
      </w:r>
      <w:proofErr w:type="spellEnd"/>
      <w:r w:rsidR="00986A5B" w:rsidRPr="00824A57">
        <w:rPr>
          <w:rFonts w:ascii="Verdana" w:hAnsi="Verdana"/>
          <w:sz w:val="18"/>
          <w:szCs w:val="18"/>
        </w:rPr>
        <w:t xml:space="preserve">. ze zm.) </w:t>
      </w:r>
      <w:r w:rsidR="00EB3650" w:rsidRPr="00824A57">
        <w:rPr>
          <w:rFonts w:ascii="Verdana" w:hAnsi="Verdana"/>
          <w:sz w:val="18"/>
          <w:szCs w:val="18"/>
        </w:rPr>
        <w:t xml:space="preserve">informuje o </w:t>
      </w:r>
      <w:r w:rsidRPr="00824A57">
        <w:rPr>
          <w:rFonts w:ascii="Verdana" w:hAnsi="Verdana"/>
          <w:sz w:val="18"/>
          <w:szCs w:val="18"/>
        </w:rPr>
        <w:t>dokon</w:t>
      </w:r>
      <w:r w:rsidR="00EB3650" w:rsidRPr="00824A57">
        <w:rPr>
          <w:rFonts w:ascii="Verdana" w:hAnsi="Verdana"/>
          <w:sz w:val="18"/>
          <w:szCs w:val="18"/>
        </w:rPr>
        <w:t>aniu</w:t>
      </w:r>
      <w:r w:rsidRPr="00824A57">
        <w:rPr>
          <w:rFonts w:ascii="Verdana" w:hAnsi="Verdana"/>
          <w:sz w:val="18"/>
          <w:szCs w:val="18"/>
        </w:rPr>
        <w:t xml:space="preserve"> </w:t>
      </w:r>
      <w:r w:rsidR="00460DC4" w:rsidRPr="00824A57">
        <w:rPr>
          <w:rFonts w:ascii="Verdana" w:hAnsi="Verdana"/>
          <w:sz w:val="18"/>
          <w:szCs w:val="18"/>
        </w:rPr>
        <w:t>zmian</w:t>
      </w:r>
      <w:r w:rsidRPr="00824A57">
        <w:rPr>
          <w:rFonts w:ascii="Verdana" w:hAnsi="Verdana"/>
          <w:sz w:val="18"/>
          <w:szCs w:val="18"/>
        </w:rPr>
        <w:t xml:space="preserve"> w z</w:t>
      </w:r>
      <w:r w:rsidR="00460DC4" w:rsidRPr="00824A57">
        <w:rPr>
          <w:rFonts w:ascii="Verdana" w:hAnsi="Verdana"/>
          <w:sz w:val="18"/>
          <w:szCs w:val="18"/>
        </w:rPr>
        <w:t>apis</w:t>
      </w:r>
      <w:r w:rsidRPr="00824A57">
        <w:rPr>
          <w:rFonts w:ascii="Verdana" w:hAnsi="Verdana"/>
          <w:sz w:val="18"/>
          <w:szCs w:val="18"/>
        </w:rPr>
        <w:t>ach</w:t>
      </w:r>
      <w:r w:rsidR="00460DC4" w:rsidRPr="00824A57">
        <w:rPr>
          <w:rFonts w:ascii="Verdana" w:hAnsi="Verdana"/>
          <w:sz w:val="18"/>
          <w:szCs w:val="18"/>
        </w:rPr>
        <w:t xml:space="preserve"> </w:t>
      </w:r>
      <w:r w:rsidRPr="00824A57">
        <w:rPr>
          <w:rFonts w:ascii="Verdana" w:hAnsi="Verdana"/>
          <w:sz w:val="18"/>
          <w:szCs w:val="18"/>
        </w:rPr>
        <w:t>S</w:t>
      </w:r>
      <w:r w:rsidR="00EF1037" w:rsidRPr="00824A57">
        <w:rPr>
          <w:rFonts w:ascii="Verdana" w:hAnsi="Verdana"/>
          <w:sz w:val="18"/>
          <w:szCs w:val="18"/>
        </w:rPr>
        <w:t>pecyfikacji warunków zamówienia</w:t>
      </w:r>
      <w:r w:rsidR="00460DC4" w:rsidRPr="00824A57">
        <w:rPr>
          <w:rFonts w:ascii="Verdana" w:hAnsi="Verdana"/>
          <w:sz w:val="18"/>
          <w:szCs w:val="18"/>
        </w:rPr>
        <w:t xml:space="preserve"> w następującym zakresie</w:t>
      </w:r>
      <w:r w:rsidR="00EF1037" w:rsidRPr="00824A57">
        <w:rPr>
          <w:rFonts w:ascii="Verdana" w:hAnsi="Verdana"/>
          <w:sz w:val="18"/>
          <w:szCs w:val="18"/>
        </w:rPr>
        <w:t>:</w:t>
      </w:r>
    </w:p>
    <w:p w14:paraId="0547C3A7" w14:textId="66640962" w:rsidR="00AC7357" w:rsidRPr="00824A57" w:rsidRDefault="00AC7357" w:rsidP="00AC735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Zamawiający dokonuje zmiany wzoru formularza oferty w pozycji nr 6 w następujący sposób:</w:t>
      </w:r>
    </w:p>
    <w:p w14:paraId="09CD8B17" w14:textId="4FC1A4F4" w:rsidR="00AC7357" w:rsidRPr="00824A57" w:rsidRDefault="00AC7357" w:rsidP="00AC735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W L.p. 6 jest: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851"/>
        <w:gridCol w:w="1417"/>
        <w:gridCol w:w="1134"/>
        <w:gridCol w:w="709"/>
        <w:gridCol w:w="1615"/>
      </w:tblGrid>
      <w:tr w:rsidR="00824A57" w:rsidRPr="00824A57" w14:paraId="179C82E9" w14:textId="77777777" w:rsidTr="007A54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A41730" w14:textId="77777777" w:rsidR="00824A57" w:rsidRPr="00824A57" w:rsidRDefault="00824A57" w:rsidP="007A54B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24A57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448F" w14:textId="77777777" w:rsidR="00824A57" w:rsidRPr="00824A57" w:rsidRDefault="00824A57" w:rsidP="007A54B4">
            <w:pPr>
              <w:rPr>
                <w:rFonts w:ascii="Verdana" w:hAnsi="Verdana"/>
                <w:sz w:val="18"/>
                <w:szCs w:val="18"/>
              </w:rPr>
            </w:pPr>
            <w:r w:rsidRPr="00824A57">
              <w:rPr>
                <w:rFonts w:ascii="Verdana" w:hAnsi="Verdana"/>
                <w:sz w:val="18"/>
                <w:szCs w:val="18"/>
              </w:rPr>
              <w:t>Kubek o pojemności 450 ml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FDA9" w14:textId="77777777" w:rsidR="00824A57" w:rsidRPr="00824A57" w:rsidRDefault="00824A57" w:rsidP="007A54B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22D2" w14:textId="77777777" w:rsidR="00824A57" w:rsidRPr="00824A57" w:rsidRDefault="00824A57" w:rsidP="007A54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4A57">
              <w:rPr>
                <w:rFonts w:ascii="Verdana" w:hAnsi="Verdana"/>
                <w:sz w:val="18"/>
                <w:szCs w:val="18"/>
              </w:rPr>
              <w:t>50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B7BE" w14:textId="77777777" w:rsidR="00824A57" w:rsidRPr="00824A57" w:rsidRDefault="00824A57" w:rsidP="007A54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CB9D" w14:textId="77777777" w:rsidR="00824A57" w:rsidRPr="00824A57" w:rsidRDefault="00824A57" w:rsidP="007A54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692CD5" w14:textId="77777777" w:rsidR="00824A57" w:rsidRPr="00824A57" w:rsidRDefault="00824A57" w:rsidP="007A54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9EFAC" w14:textId="77777777" w:rsidR="00824A57" w:rsidRPr="00824A57" w:rsidRDefault="00824A57" w:rsidP="007A54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370C068" w14:textId="6F7C7F40" w:rsidR="00AC7357" w:rsidRPr="00824A57" w:rsidRDefault="00AC7357" w:rsidP="00AC735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Powyższy zapis otrzymuje nowe brzmienie: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851"/>
        <w:gridCol w:w="1417"/>
        <w:gridCol w:w="1134"/>
        <w:gridCol w:w="709"/>
        <w:gridCol w:w="1615"/>
      </w:tblGrid>
      <w:tr w:rsidR="00824A57" w:rsidRPr="00824A57" w14:paraId="006EC915" w14:textId="77777777" w:rsidTr="007A54B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130993" w14:textId="77777777" w:rsidR="00824A57" w:rsidRPr="00824A57" w:rsidRDefault="00824A57" w:rsidP="007A54B4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24A57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0F18" w14:textId="175A0032" w:rsidR="00824A57" w:rsidRPr="00824A57" w:rsidRDefault="00824A57" w:rsidP="007A54B4">
            <w:pPr>
              <w:rPr>
                <w:rFonts w:ascii="Verdana" w:hAnsi="Verdana"/>
                <w:sz w:val="18"/>
                <w:szCs w:val="18"/>
              </w:rPr>
            </w:pPr>
            <w:r w:rsidRPr="00824A57">
              <w:rPr>
                <w:rFonts w:ascii="Verdana" w:hAnsi="Verdana"/>
                <w:sz w:val="18"/>
                <w:szCs w:val="18"/>
              </w:rPr>
              <w:t xml:space="preserve">Kubek o pojemności </w:t>
            </w:r>
            <w:r w:rsidRPr="00824A57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Pr="00824A57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  <w:r w:rsidRPr="00824A57">
              <w:rPr>
                <w:rFonts w:ascii="Verdana" w:hAnsi="Verdana"/>
                <w:b/>
                <w:bCs/>
                <w:sz w:val="18"/>
                <w:szCs w:val="18"/>
              </w:rPr>
              <w:t>0 ml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C929" w14:textId="77777777" w:rsidR="00824A57" w:rsidRPr="00824A57" w:rsidRDefault="00824A57" w:rsidP="007A54B4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01A2" w14:textId="77777777" w:rsidR="00824A57" w:rsidRPr="00824A57" w:rsidRDefault="00824A57" w:rsidP="007A54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4A57">
              <w:rPr>
                <w:rFonts w:ascii="Verdana" w:hAnsi="Verdana"/>
                <w:sz w:val="18"/>
                <w:szCs w:val="18"/>
              </w:rPr>
              <w:t>50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9897" w14:textId="77777777" w:rsidR="00824A57" w:rsidRPr="00824A57" w:rsidRDefault="00824A57" w:rsidP="007A54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2B2" w14:textId="77777777" w:rsidR="00824A57" w:rsidRPr="00824A57" w:rsidRDefault="00824A57" w:rsidP="007A54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D92856" w14:textId="77777777" w:rsidR="00824A57" w:rsidRPr="00824A57" w:rsidRDefault="00824A57" w:rsidP="007A54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D44A2" w14:textId="77777777" w:rsidR="00824A57" w:rsidRPr="00824A57" w:rsidRDefault="00824A57" w:rsidP="007A54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298C039" w14:textId="77777777" w:rsidR="00824A57" w:rsidRPr="00824A57" w:rsidRDefault="00824A57" w:rsidP="00AC7357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C3D9421" w14:textId="60086B0C" w:rsidR="00AC7357" w:rsidRPr="00824A57" w:rsidRDefault="00AC7357" w:rsidP="00AC7357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24A57">
        <w:rPr>
          <w:rFonts w:ascii="Verdana" w:hAnsi="Verdana"/>
          <w:sz w:val="18"/>
          <w:szCs w:val="18"/>
        </w:rPr>
        <w:t>W związku z powyższym Zamawiający zamieszcza na stronie internetowej i na platformie zakupowej nowy obowiązujący wzór formularza oferty, stanowiący załącznik nr 1a do SWZ.</w:t>
      </w:r>
    </w:p>
    <w:p w14:paraId="41CF352A" w14:textId="77777777" w:rsidR="00EF1037" w:rsidRPr="00824A57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45375BE8" w14:textId="77777777" w:rsidR="005C0930" w:rsidRPr="00824A57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sectPr w:rsidR="005C0930" w:rsidRPr="00824A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98705" w14:textId="77777777" w:rsidR="002A7CF5" w:rsidRDefault="002A7CF5">
      <w:r>
        <w:separator/>
      </w:r>
    </w:p>
  </w:endnote>
  <w:endnote w:type="continuationSeparator" w:id="0">
    <w:p w14:paraId="2F03A22B" w14:textId="77777777" w:rsidR="002A7CF5" w:rsidRDefault="002A7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A06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37A24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AB291" w14:textId="77777777" w:rsidR="00EF1037" w:rsidRDefault="00824A57">
    <w:pPr>
      <w:pStyle w:val="Stopka"/>
      <w:tabs>
        <w:tab w:val="clear" w:pos="4536"/>
      </w:tabs>
      <w:jc w:val="center"/>
    </w:pPr>
    <w:r>
      <w:rPr>
        <w:noProof/>
      </w:rPr>
      <w:pict w14:anchorId="3EEA4E39">
        <v:line id="_x0000_s1025" style="position:absolute;left:0;text-align:left;z-index:251657728" from="-3.85pt,7.55pt" to="455.15pt,7.55pt"/>
      </w:pict>
    </w:r>
  </w:p>
  <w:p w14:paraId="39C1241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1916D4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19A3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E6E4E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E894E3" w14:textId="77777777" w:rsidR="00EF1037" w:rsidRDefault="00EF1037">
    <w:pPr>
      <w:pStyle w:val="Stopka"/>
      <w:tabs>
        <w:tab w:val="clear" w:pos="4536"/>
        <w:tab w:val="left" w:pos="6237"/>
      </w:tabs>
    </w:pPr>
  </w:p>
  <w:p w14:paraId="61A4A4E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D6AF3" w14:textId="77777777" w:rsidR="002A7CF5" w:rsidRDefault="002A7CF5">
      <w:r>
        <w:separator/>
      </w:r>
    </w:p>
  </w:footnote>
  <w:footnote w:type="continuationSeparator" w:id="0">
    <w:p w14:paraId="6DFB40A3" w14:textId="77777777" w:rsidR="002A7CF5" w:rsidRDefault="002A7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5B877" w14:textId="77777777" w:rsidR="00037841" w:rsidRDefault="00037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D9DF" w14:textId="77777777" w:rsidR="00037841" w:rsidRDefault="00037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BFC9B" w14:textId="77777777" w:rsidR="00037841" w:rsidRDefault="00037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CF5"/>
    <w:rsid w:val="00037841"/>
    <w:rsid w:val="00057D02"/>
    <w:rsid w:val="000613E0"/>
    <w:rsid w:val="000817F1"/>
    <w:rsid w:val="001A571A"/>
    <w:rsid w:val="002A7CF5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63C82"/>
    <w:rsid w:val="00824A57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C7357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5743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228745"/>
  <w15:chartTrackingRefBased/>
  <w15:docId w15:val="{677459C3-8D5B-4AB4-9391-92732EE14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181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2025-03-10T08:08:00Z</dcterms:created>
  <dcterms:modified xsi:type="dcterms:W3CDTF">2025-03-10T08:09:00Z</dcterms:modified>
</cp:coreProperties>
</file>