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98257" w14:textId="77777777" w:rsidR="00FB7F50" w:rsidRPr="002245BE" w:rsidRDefault="00D6497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6497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6497D">
        <w:rPr>
          <w:sz w:val="22"/>
          <w:szCs w:val="22"/>
        </w:rPr>
        <w:t>2025-03-10</w:t>
      </w:r>
    </w:p>
    <w:p w14:paraId="457A088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5A6742A" w14:textId="77777777" w:rsidR="00D6497D" w:rsidRPr="00D6497D" w:rsidRDefault="00D6497D" w:rsidP="00FB7F50">
      <w:pPr>
        <w:spacing w:after="40"/>
        <w:rPr>
          <w:b/>
          <w:bCs/>
          <w:sz w:val="22"/>
          <w:szCs w:val="22"/>
        </w:rPr>
      </w:pPr>
      <w:r w:rsidRPr="00D6497D">
        <w:rPr>
          <w:b/>
          <w:bCs/>
          <w:sz w:val="22"/>
          <w:szCs w:val="22"/>
        </w:rPr>
        <w:t>Akademia Górniczo - Hutnicza</w:t>
      </w:r>
    </w:p>
    <w:p w14:paraId="0DC36DE4" w14:textId="77777777" w:rsidR="00D6497D" w:rsidRPr="00D6497D" w:rsidRDefault="00D6497D" w:rsidP="00FB7F50">
      <w:pPr>
        <w:spacing w:after="40"/>
        <w:rPr>
          <w:b/>
          <w:bCs/>
          <w:sz w:val="22"/>
          <w:szCs w:val="22"/>
        </w:rPr>
      </w:pPr>
      <w:r w:rsidRPr="00D6497D">
        <w:rPr>
          <w:b/>
          <w:bCs/>
          <w:sz w:val="22"/>
          <w:szCs w:val="22"/>
        </w:rPr>
        <w:t>im. Stanisława Staszica w Krakowie</w:t>
      </w:r>
    </w:p>
    <w:p w14:paraId="1D5B7668" w14:textId="77777777" w:rsidR="00FB7F50" w:rsidRPr="002245BE" w:rsidRDefault="00D6497D" w:rsidP="00FB7F50">
      <w:pPr>
        <w:spacing w:after="40"/>
        <w:rPr>
          <w:b/>
          <w:bCs/>
          <w:sz w:val="22"/>
          <w:szCs w:val="22"/>
        </w:rPr>
      </w:pPr>
      <w:r w:rsidRPr="00D6497D">
        <w:rPr>
          <w:b/>
          <w:bCs/>
          <w:sz w:val="22"/>
          <w:szCs w:val="22"/>
        </w:rPr>
        <w:t>Dział Zamówień Publicznych</w:t>
      </w:r>
    </w:p>
    <w:p w14:paraId="58DA3E8F" w14:textId="77777777" w:rsidR="00FB7F50" w:rsidRPr="002245BE" w:rsidRDefault="00D6497D" w:rsidP="00FB7F50">
      <w:pPr>
        <w:rPr>
          <w:sz w:val="22"/>
          <w:szCs w:val="22"/>
        </w:rPr>
      </w:pPr>
      <w:r w:rsidRPr="00D6497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6497D">
        <w:rPr>
          <w:sz w:val="22"/>
          <w:szCs w:val="22"/>
        </w:rPr>
        <w:t>30</w:t>
      </w:r>
    </w:p>
    <w:p w14:paraId="479ED86E" w14:textId="77777777" w:rsidR="00FB7F50" w:rsidRPr="002245BE" w:rsidRDefault="00D6497D" w:rsidP="00FB7F50">
      <w:pPr>
        <w:rPr>
          <w:sz w:val="22"/>
          <w:szCs w:val="22"/>
        </w:rPr>
      </w:pPr>
      <w:r w:rsidRPr="00D6497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6497D">
        <w:rPr>
          <w:sz w:val="22"/>
          <w:szCs w:val="22"/>
        </w:rPr>
        <w:t>Kraków</w:t>
      </w:r>
    </w:p>
    <w:p w14:paraId="33E1BDB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636FEF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6497D" w:rsidRPr="00607F9B" w14:paraId="1C8BAD79" w14:textId="77777777" w:rsidTr="004E3CDC">
        <w:trPr>
          <w:trHeight w:val="638"/>
        </w:trPr>
        <w:tc>
          <w:tcPr>
            <w:tcW w:w="959" w:type="dxa"/>
            <w:shd w:val="clear" w:color="auto" w:fill="auto"/>
          </w:tcPr>
          <w:p w14:paraId="36DF8D57" w14:textId="77777777" w:rsidR="00D6497D" w:rsidRPr="00607F9B" w:rsidRDefault="00D6497D" w:rsidP="004E3C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3E0D29" w14:textId="3EBCA35D" w:rsidR="00D6497D" w:rsidRPr="00607F9B" w:rsidRDefault="00D6497D" w:rsidP="004E3C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6497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6497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6497D">
              <w:rPr>
                <w:b/>
                <w:bCs/>
                <w:sz w:val="22"/>
                <w:szCs w:val="22"/>
              </w:rPr>
              <w:t>Wykonywanie drobnych prac budowlanych i instalacyjnych w kompleksie pawilonów D, DGŚ, M, MD, MK, MŁ, RE oraz lokalach mieszkalnych i budynkach zakładowych AGH w Krakowie - DE-dzp.272-62/25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58AAAB0" w14:textId="65D3F382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6497D" w14:paraId="70E23E57" w14:textId="77777777" w:rsidTr="004E3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3C2F077" w14:textId="77777777" w:rsidR="00D6497D" w:rsidRPr="00D26ED6" w:rsidRDefault="00D6497D" w:rsidP="004E3CD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6497D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088FC67F" w14:textId="77777777" w:rsidR="00D6497D" w:rsidRPr="009F0E5C" w:rsidRDefault="00D6497D" w:rsidP="004E3CDC">
            <w:pPr>
              <w:jc w:val="both"/>
              <w:rPr>
                <w:bCs/>
                <w:sz w:val="22"/>
                <w:szCs w:val="22"/>
              </w:rPr>
            </w:pPr>
            <w:r w:rsidRPr="00D6497D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497D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BEB1A2" w14:textId="77777777" w:rsidR="00D6497D" w:rsidRPr="009F0E5C" w:rsidRDefault="00D6497D" w:rsidP="004E3CDC">
            <w:pPr>
              <w:jc w:val="both"/>
              <w:rPr>
                <w:bCs/>
                <w:sz w:val="22"/>
                <w:szCs w:val="22"/>
              </w:rPr>
            </w:pPr>
            <w:r w:rsidRPr="00D6497D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497D">
              <w:rPr>
                <w:bCs/>
                <w:sz w:val="22"/>
                <w:szCs w:val="22"/>
              </w:rPr>
              <w:t>Gdów</w:t>
            </w:r>
          </w:p>
          <w:p w14:paraId="44B14FDF" w14:textId="77777777" w:rsidR="00D6497D" w:rsidRPr="00D26ED6" w:rsidRDefault="00D6497D" w:rsidP="004E3C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51E471" w14:textId="77777777" w:rsidR="00D6497D" w:rsidRDefault="00D6497D" w:rsidP="004E3CD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497D">
              <w:rPr>
                <w:sz w:val="22"/>
                <w:szCs w:val="22"/>
              </w:rPr>
              <w:t>Wykonywanie drobnych prac budowlanych i instalacyjnych w kompleksie pawilonów D, DGŚ, M, MD, MK, MŁ, RE oraz lokalach mieszkalnych i budynkach zakładowych AGH w Krakowie - DE-dzp.272-62/25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DB5B95D" w14:textId="77777777" w:rsidR="00D6497D" w:rsidRPr="00D26ED6" w:rsidRDefault="00D6497D" w:rsidP="004E3CD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6497D">
              <w:rPr>
                <w:b/>
                <w:sz w:val="22"/>
                <w:szCs w:val="22"/>
              </w:rPr>
              <w:t>994 031.71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F94F75B" w14:textId="77777777" w:rsidR="00D6497D" w:rsidRDefault="00D6497D" w:rsidP="004E3CD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27E791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7E2289" w:rsidRPr="008567C7" w14:paraId="1975D4C5" w14:textId="77777777" w:rsidTr="007E2289">
        <w:trPr>
          <w:trHeight w:val="510"/>
        </w:trPr>
        <w:tc>
          <w:tcPr>
            <w:tcW w:w="595" w:type="pct"/>
            <w:vAlign w:val="center"/>
          </w:tcPr>
          <w:p w14:paraId="38F8D10F" w14:textId="77777777" w:rsidR="007E2289" w:rsidRPr="008567C7" w:rsidRDefault="007E228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C78F488" w14:textId="77777777" w:rsidR="007E2289" w:rsidRPr="008567C7" w:rsidRDefault="007E228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749D535" w14:textId="77777777" w:rsidR="007E2289" w:rsidRPr="008567C7" w:rsidRDefault="007E228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68516E4" w14:textId="77777777" w:rsidR="007E2289" w:rsidRPr="008567C7" w:rsidRDefault="007E228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2A4E5093" w14:textId="77777777" w:rsidR="007E2289" w:rsidRPr="008567C7" w:rsidRDefault="007E228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E2289" w:rsidRPr="008567C7" w14:paraId="45C60A32" w14:textId="77777777" w:rsidTr="007E2289">
        <w:tc>
          <w:tcPr>
            <w:tcW w:w="595" w:type="pct"/>
            <w:vAlign w:val="center"/>
          </w:tcPr>
          <w:p w14:paraId="58705A57" w14:textId="77777777" w:rsidR="007E2289" w:rsidRPr="008567C7" w:rsidRDefault="007E2289" w:rsidP="004E3C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9468E19" w14:textId="77777777" w:rsidR="007E2289" w:rsidRPr="002B6761" w:rsidRDefault="007E2289" w:rsidP="004E3CD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52C654C2" w14:textId="77777777" w:rsidR="007E2289" w:rsidRPr="008567C7" w:rsidRDefault="007E2289" w:rsidP="004E3C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497D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DAE8419" w14:textId="77777777" w:rsidR="007E2289" w:rsidRPr="001B7815" w:rsidRDefault="007E2289" w:rsidP="004E3CD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497D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4B0E82F5" w14:textId="77777777" w:rsidR="007E2289" w:rsidRPr="008567C7" w:rsidRDefault="007E2289" w:rsidP="004E3C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6C2BC9C" w14:textId="77777777" w:rsidR="007E2289" w:rsidRPr="008567C7" w:rsidRDefault="007E2289" w:rsidP="004E3C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5D920A5" w14:textId="77777777" w:rsidR="007E2289" w:rsidRPr="008567C7" w:rsidRDefault="007E2289" w:rsidP="004E3C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E2289" w:rsidRPr="008567C7" w14:paraId="4DB4BA26" w14:textId="77777777" w:rsidTr="007E2289">
        <w:tc>
          <w:tcPr>
            <w:tcW w:w="595" w:type="pct"/>
            <w:vAlign w:val="center"/>
          </w:tcPr>
          <w:p w14:paraId="5981F91A" w14:textId="77777777" w:rsidR="007E2289" w:rsidRPr="008567C7" w:rsidRDefault="007E2289" w:rsidP="004E3C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6A3E4B96" w14:textId="77777777" w:rsidR="007E2289" w:rsidRPr="002B6761" w:rsidRDefault="007E2289" w:rsidP="004E3CD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b/>
                <w:sz w:val="18"/>
                <w:szCs w:val="18"/>
              </w:rPr>
              <w:t>"RAD-REM" Usługi Remontowo Budowlane Radomir Kowalczyk</w:t>
            </w:r>
          </w:p>
          <w:p w14:paraId="72E69DF8" w14:textId="77777777" w:rsidR="007E2289" w:rsidRPr="008567C7" w:rsidRDefault="007E2289" w:rsidP="004E3C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bCs/>
                <w:sz w:val="18"/>
                <w:szCs w:val="18"/>
              </w:rPr>
              <w:t>Filtrowa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497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497D">
              <w:rPr>
                <w:rFonts w:ascii="Times New Roman" w:hAnsi="Times New Roman" w:cs="Times New Roman"/>
                <w:bCs/>
                <w:sz w:val="18"/>
                <w:szCs w:val="18"/>
              </w:rPr>
              <w:t>/22</w:t>
            </w:r>
          </w:p>
          <w:p w14:paraId="14472331" w14:textId="77777777" w:rsidR="007E2289" w:rsidRPr="001B7815" w:rsidRDefault="007E2289" w:rsidP="004E3CD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bCs/>
                <w:sz w:val="18"/>
                <w:szCs w:val="18"/>
              </w:rPr>
              <w:t>30-148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497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081DB817" w14:textId="77777777" w:rsidR="007E2289" w:rsidRPr="008567C7" w:rsidRDefault="007E2289" w:rsidP="004E3C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sz w:val="18"/>
                <w:szCs w:val="18"/>
              </w:rPr>
              <w:t xml:space="preserve">  49,97</w:t>
            </w:r>
          </w:p>
        </w:tc>
        <w:tc>
          <w:tcPr>
            <w:tcW w:w="952" w:type="pct"/>
            <w:vAlign w:val="center"/>
          </w:tcPr>
          <w:p w14:paraId="772C010D" w14:textId="77777777" w:rsidR="007E2289" w:rsidRPr="008567C7" w:rsidRDefault="007E2289" w:rsidP="004E3C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6073623" w14:textId="77777777" w:rsidR="007E2289" w:rsidRPr="008567C7" w:rsidRDefault="007E2289" w:rsidP="004E3C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97D">
              <w:rPr>
                <w:rFonts w:ascii="Times New Roman" w:hAnsi="Times New Roman" w:cs="Times New Roman"/>
                <w:sz w:val="18"/>
                <w:szCs w:val="18"/>
              </w:rPr>
              <w:t xml:space="preserve">  89,97</w:t>
            </w:r>
          </w:p>
        </w:tc>
      </w:tr>
    </w:tbl>
    <w:p w14:paraId="2956310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AA4931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6ACC61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7EBB8" w14:textId="77777777" w:rsidR="007E6F76" w:rsidRDefault="007E6F76">
      <w:r>
        <w:separator/>
      </w:r>
    </w:p>
  </w:endnote>
  <w:endnote w:type="continuationSeparator" w:id="0">
    <w:p w14:paraId="50563F62" w14:textId="77777777" w:rsidR="007E6F76" w:rsidRDefault="007E6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2A14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7C90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99272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7EFF4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A2E7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6E11D" w14:textId="77777777" w:rsidR="007E6F76" w:rsidRDefault="007E6F76">
      <w:r>
        <w:separator/>
      </w:r>
    </w:p>
  </w:footnote>
  <w:footnote w:type="continuationSeparator" w:id="0">
    <w:p w14:paraId="1668057B" w14:textId="77777777" w:rsidR="007E6F76" w:rsidRDefault="007E6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B3F0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EFE2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F9AF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F7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289"/>
    <w:rsid w:val="007E2ACC"/>
    <w:rsid w:val="007E68C5"/>
    <w:rsid w:val="007E6F76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497D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2A6DA1"/>
  <w15:chartTrackingRefBased/>
  <w15:docId w15:val="{C6E2BF79-1FC0-43CF-AFDE-85E3B7E3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2025-03-10T11:04:00Z</cp:lastPrinted>
  <dcterms:created xsi:type="dcterms:W3CDTF">2025-03-10T11:04:00Z</dcterms:created>
  <dcterms:modified xsi:type="dcterms:W3CDTF">2025-03-10T11:04:00Z</dcterms:modified>
</cp:coreProperties>
</file>