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398857B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</w:t>
      </w:r>
      <w:r w:rsidR="00373CC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4F084F7" w14:textId="57C1154D" w:rsidR="00B85FA1" w:rsidRDefault="00B85FA1" w:rsidP="00E14EF8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85FA1">
        <w:rPr>
          <w:rFonts w:ascii="Arial" w:hAnsi="Arial" w:cs="Arial"/>
          <w:b/>
          <w:sz w:val="24"/>
          <w:szCs w:val="24"/>
        </w:rPr>
        <w:t>„</w:t>
      </w:r>
      <w:r w:rsidR="00E14EF8" w:rsidRPr="00E14EF8">
        <w:rPr>
          <w:rFonts w:ascii="Arial" w:hAnsi="Arial" w:cs="Arial"/>
          <w:b/>
          <w:sz w:val="24"/>
          <w:szCs w:val="24"/>
        </w:rPr>
        <w:t>Przegląd urządzeń przeciwpożarowych w budynkach Szpitala Wojewódzkiego w Poznaniu ul. Juraszów 7/19, 60-479 Poznań - Filia nr 1, nr 2, nr 3</w:t>
      </w:r>
    </w:p>
    <w:p w14:paraId="025AD9A0" w14:textId="34329EED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E14EF8">
        <w:rPr>
          <w:rFonts w:ascii="Arial" w:hAnsi="Arial" w:cs="Arial"/>
          <w:b/>
          <w:sz w:val="24"/>
          <w:szCs w:val="24"/>
        </w:rPr>
        <w:t>9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B85FA1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02A4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CC6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B46"/>
    <w:rsid w:val="008C5709"/>
    <w:rsid w:val="008C6DF8"/>
    <w:rsid w:val="008D0487"/>
    <w:rsid w:val="008D05ED"/>
    <w:rsid w:val="008D33C8"/>
    <w:rsid w:val="008F3B4E"/>
    <w:rsid w:val="008F5F77"/>
    <w:rsid w:val="0090775F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5FA1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612B"/>
    <w:rsid w:val="00D81062"/>
    <w:rsid w:val="00D95498"/>
    <w:rsid w:val="00D967D8"/>
    <w:rsid w:val="00DA6EC7"/>
    <w:rsid w:val="00DD146A"/>
    <w:rsid w:val="00DD3E9D"/>
    <w:rsid w:val="00DF5602"/>
    <w:rsid w:val="00E022A1"/>
    <w:rsid w:val="00E14EF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100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6</cp:revision>
  <cp:lastPrinted>2016-07-26T10:32:00Z</cp:lastPrinted>
  <dcterms:created xsi:type="dcterms:W3CDTF">2023-05-31T10:16:00Z</dcterms:created>
  <dcterms:modified xsi:type="dcterms:W3CDTF">2025-03-07T08:51:00Z</dcterms:modified>
</cp:coreProperties>
</file>