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25AF1" w14:textId="646500ED" w:rsidR="006676AE" w:rsidRPr="00454E29" w:rsidRDefault="006676AE" w:rsidP="006676AE">
      <w:pPr>
        <w:pStyle w:val="Nagwek4"/>
        <w:rPr>
          <w:bCs/>
          <w:i w:val="0"/>
          <w:szCs w:val="24"/>
        </w:rPr>
      </w:pPr>
      <w:r w:rsidRPr="00454E29">
        <w:rPr>
          <w:bCs/>
          <w:i w:val="0"/>
          <w:szCs w:val="24"/>
        </w:rPr>
        <w:t xml:space="preserve">Załącznik nr </w:t>
      </w:r>
      <w:r w:rsidR="00C53564">
        <w:rPr>
          <w:bCs/>
          <w:i w:val="0"/>
          <w:szCs w:val="24"/>
        </w:rPr>
        <w:t>10</w:t>
      </w:r>
      <w:r w:rsidR="00B36ABD" w:rsidRPr="00454E29">
        <w:rPr>
          <w:bCs/>
          <w:i w:val="0"/>
          <w:szCs w:val="24"/>
        </w:rPr>
        <w:t xml:space="preserve"> do SWZ</w:t>
      </w:r>
    </w:p>
    <w:p w14:paraId="22A776E4" w14:textId="77777777" w:rsidR="005103B9" w:rsidRPr="00454E29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0D88CA2B" w14:textId="0FE01AB7" w:rsidR="006676AE" w:rsidRPr="00454E29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Znak sprawy:</w:t>
      </w: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A20841" w:rsidRPr="00454E29">
        <w:rPr>
          <w:rFonts w:ascii="Times New Roman" w:hAnsi="Times New Roman"/>
          <w:b/>
          <w:sz w:val="24"/>
          <w:szCs w:val="24"/>
        </w:rPr>
        <w:t>SZW/DZP/</w:t>
      </w:r>
      <w:r w:rsidR="00C53564">
        <w:rPr>
          <w:rFonts w:ascii="Times New Roman" w:hAnsi="Times New Roman"/>
          <w:b/>
          <w:sz w:val="24"/>
          <w:szCs w:val="24"/>
        </w:rPr>
        <w:t>9</w:t>
      </w:r>
      <w:r w:rsidR="00A20841" w:rsidRPr="00454E29">
        <w:rPr>
          <w:rFonts w:ascii="Times New Roman" w:hAnsi="Times New Roman"/>
          <w:b/>
          <w:sz w:val="24"/>
          <w:szCs w:val="24"/>
        </w:rPr>
        <w:t>/202</w:t>
      </w:r>
      <w:r w:rsidR="00264FAF">
        <w:rPr>
          <w:rFonts w:ascii="Times New Roman" w:hAnsi="Times New Roman"/>
          <w:b/>
          <w:sz w:val="24"/>
          <w:szCs w:val="24"/>
        </w:rPr>
        <w:t>5</w:t>
      </w:r>
    </w:p>
    <w:p w14:paraId="53C09615" w14:textId="77777777" w:rsidR="00C4103F" w:rsidRPr="00454E29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454E29">
        <w:rPr>
          <w:rFonts w:ascii="Times New Roman" w:hAnsi="Times New Roman"/>
          <w:b/>
          <w:sz w:val="24"/>
          <w:szCs w:val="24"/>
        </w:rPr>
        <w:t>Zamawiający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1E4A81E4" w14:textId="77777777" w:rsidR="006676AE" w:rsidRPr="00454E29" w:rsidRDefault="006676AE" w:rsidP="00E24546">
      <w:pPr>
        <w:pStyle w:val="Tekstpodstawowy"/>
        <w:spacing w:after="0"/>
        <w:ind w:left="4111"/>
      </w:pPr>
      <w:r w:rsidRPr="00454E29">
        <w:t xml:space="preserve"> </w:t>
      </w:r>
      <w:r w:rsidR="00A20841" w:rsidRPr="00454E29">
        <w:t>SZPITAL WOJEWÓDZKI W POZNANIU</w:t>
      </w:r>
    </w:p>
    <w:p w14:paraId="2B65CEA3" w14:textId="77777777" w:rsidR="006676AE" w:rsidRPr="00454E29" w:rsidRDefault="006676AE" w:rsidP="00E24546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Juraszów</w:t>
      </w:r>
      <w:r w:rsidRPr="00454E29">
        <w:t xml:space="preserve"> </w:t>
      </w:r>
      <w:r w:rsidR="00A20841" w:rsidRPr="00454E29">
        <w:t>7/19</w:t>
      </w:r>
      <w:r w:rsidRPr="00454E29">
        <w:t xml:space="preserve"> </w:t>
      </w:r>
    </w:p>
    <w:p w14:paraId="7BB50FA3" w14:textId="77777777" w:rsidR="00F90CD1" w:rsidRPr="00454E29" w:rsidRDefault="006676AE" w:rsidP="00F90CD1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60-479</w:t>
      </w:r>
      <w:r w:rsidRPr="00454E29">
        <w:t xml:space="preserve"> </w:t>
      </w:r>
      <w:r w:rsidR="00A20841" w:rsidRPr="00454E29">
        <w:t>Poznań</w:t>
      </w:r>
    </w:p>
    <w:p w14:paraId="6C25EAE8" w14:textId="77777777" w:rsidR="009169D4" w:rsidRPr="00454E29" w:rsidRDefault="009169D4" w:rsidP="00F90CD1">
      <w:pPr>
        <w:pStyle w:val="Tekstpodstawowy"/>
        <w:spacing w:after="0" w:line="276" w:lineRule="auto"/>
        <w:ind w:left="4111"/>
        <w:rPr>
          <w:i/>
          <w:sz w:val="16"/>
          <w:szCs w:val="16"/>
        </w:rPr>
      </w:pPr>
      <w:r w:rsidRPr="00454E29">
        <w:rPr>
          <w:i/>
          <w:sz w:val="16"/>
          <w:szCs w:val="16"/>
        </w:rPr>
        <w:t>……………………………………………………………………</w:t>
      </w:r>
    </w:p>
    <w:p w14:paraId="05B1A884" w14:textId="77777777" w:rsidR="009169D4" w:rsidRPr="00454E29" w:rsidRDefault="009169D4" w:rsidP="00F90CD1">
      <w:pPr>
        <w:pStyle w:val="Tekstpodstawowy"/>
        <w:spacing w:after="0" w:line="276" w:lineRule="auto"/>
        <w:ind w:left="4111"/>
      </w:pPr>
      <w:r w:rsidRPr="00454E29">
        <w:rPr>
          <w:i/>
          <w:sz w:val="16"/>
          <w:szCs w:val="16"/>
        </w:rPr>
        <w:t>(pełna nazwa, adres)</w:t>
      </w:r>
    </w:p>
    <w:p w14:paraId="0B9A8887" w14:textId="77777777" w:rsidR="00C4103F" w:rsidRPr="00454E29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54E29">
        <w:rPr>
          <w:i/>
        </w:rPr>
        <w:t xml:space="preserve"> </w:t>
      </w:r>
    </w:p>
    <w:p w14:paraId="42745BD7" w14:textId="77777777" w:rsidR="00C4103F" w:rsidRPr="00454E29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>Wykonawca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04F414CF" w14:textId="77777777" w:rsidR="00757EFB" w:rsidRPr="00454E29" w:rsidRDefault="00757EFB" w:rsidP="00650D6C">
      <w:pPr>
        <w:spacing w:after="0" w:line="240" w:lineRule="auto"/>
        <w:ind w:right="3260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…………………………</w:t>
      </w:r>
      <w:r w:rsidRPr="00454E29">
        <w:rPr>
          <w:rFonts w:ascii="Times New Roman" w:hAnsi="Times New Roman"/>
        </w:rPr>
        <w:t>…</w:t>
      </w:r>
    </w:p>
    <w:p w14:paraId="22CF0A8A" w14:textId="77777777" w:rsidR="007118F0" w:rsidRPr="00454E29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454E29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454E29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454E29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454E29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454E29">
        <w:rPr>
          <w:rFonts w:ascii="Times New Roman" w:hAnsi="Times New Roman"/>
          <w:i/>
          <w:sz w:val="16"/>
          <w:szCs w:val="16"/>
        </w:rPr>
        <w:t>)</w:t>
      </w:r>
    </w:p>
    <w:p w14:paraId="7BD41297" w14:textId="77777777" w:rsidR="00C4103F" w:rsidRPr="00454E29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454E29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1DA2F7B" w14:textId="77777777" w:rsidR="00757EFB" w:rsidRPr="00454E29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</w:t>
      </w:r>
      <w:r w:rsidRPr="00454E29">
        <w:rPr>
          <w:rFonts w:ascii="Times New Roman" w:hAnsi="Times New Roman"/>
        </w:rPr>
        <w:t>…</w:t>
      </w:r>
    </w:p>
    <w:p w14:paraId="7A5C48A3" w14:textId="77777777" w:rsidR="00484F88" w:rsidRPr="00454E29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(imię, n</w:t>
      </w:r>
      <w:r w:rsidR="00825A09" w:rsidRPr="00454E29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454E29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454E29">
        <w:rPr>
          <w:rFonts w:ascii="Times New Roman" w:hAnsi="Times New Roman"/>
          <w:i/>
          <w:sz w:val="16"/>
          <w:szCs w:val="16"/>
        </w:rPr>
        <w:t>reprezentacji</w:t>
      </w:r>
      <w:r w:rsidRPr="00454E29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0841" w:rsidRPr="00454E29" w14:paraId="3F3433EE" w14:textId="77777777" w:rsidTr="00C27640">
        <w:tc>
          <w:tcPr>
            <w:tcW w:w="9104" w:type="dxa"/>
            <w:shd w:val="clear" w:color="auto" w:fill="D9D9D9"/>
          </w:tcPr>
          <w:p w14:paraId="415B95F1" w14:textId="77777777" w:rsidR="00A20841" w:rsidRPr="00454E29" w:rsidRDefault="00A20841" w:rsidP="00C2764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454E29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71941AC9" w14:textId="77777777" w:rsidR="00A20841" w:rsidRPr="00454E29" w:rsidRDefault="00A20841" w:rsidP="00C276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454E29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454E29">
              <w:rPr>
                <w:rFonts w:ascii="Times New Roman" w:hAnsi="Times New Roman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454E29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454E29">
              <w:rPr>
                <w:rFonts w:ascii="Times New Roman" w:hAnsi="Times New Roman"/>
                <w:sz w:val="24"/>
                <w:szCs w:val="24"/>
              </w:rPr>
              <w:t>), dotyczące przesłanek wykluczenia z:</w:t>
            </w:r>
          </w:p>
          <w:p w14:paraId="59D481DC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14:paraId="4886C40A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751B9BC8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50B8F712" w14:textId="77777777" w:rsidR="00E50194" w:rsidRPr="00454E29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Na potrzeby postę</w:t>
      </w:r>
      <w:r w:rsidR="008D0487" w:rsidRPr="00454E29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454E29">
        <w:rPr>
          <w:rFonts w:ascii="Times New Roman" w:hAnsi="Times New Roman"/>
          <w:sz w:val="24"/>
          <w:szCs w:val="24"/>
        </w:rPr>
        <w:t>zamówienia publicznego</w:t>
      </w:r>
      <w:r w:rsidR="00E50194" w:rsidRPr="00454E29">
        <w:rPr>
          <w:rFonts w:ascii="Times New Roman" w:hAnsi="Times New Roman"/>
          <w:sz w:val="24"/>
          <w:szCs w:val="24"/>
        </w:rPr>
        <w:t xml:space="preserve"> pn.:</w:t>
      </w:r>
    </w:p>
    <w:p w14:paraId="090A8A80" w14:textId="746FF73C" w:rsidR="00832616" w:rsidRDefault="00832616" w:rsidP="00832616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832616">
        <w:rPr>
          <w:rFonts w:ascii="Times New Roman" w:hAnsi="Times New Roman"/>
          <w:b/>
          <w:sz w:val="24"/>
          <w:szCs w:val="24"/>
        </w:rPr>
        <w:t>Przegląd urządzeń przeciwpożarowych w budynkach Szpitala Wojewódzkiego w Poznaniu ul. Juraszów 7/19, 60-479 Poznań - Filia nr 1, nr 2, nr 3</w:t>
      </w:r>
    </w:p>
    <w:p w14:paraId="75A596D9" w14:textId="7CCABEE6" w:rsidR="00F90CD1" w:rsidRPr="00454E29" w:rsidRDefault="005434B3" w:rsidP="00832616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prowadzonego przez </w:t>
      </w:r>
      <w:r w:rsidR="00A20841" w:rsidRPr="00454E29">
        <w:rPr>
          <w:rFonts w:ascii="Times New Roman" w:hAnsi="Times New Roman"/>
          <w:b/>
          <w:sz w:val="24"/>
          <w:szCs w:val="24"/>
        </w:rPr>
        <w:t>SZPITAL WOJEWÓDZKI W POZNANIU</w:t>
      </w:r>
      <w:r w:rsidRPr="00454E29">
        <w:rPr>
          <w:rFonts w:ascii="Times New Roman" w:hAnsi="Times New Roman"/>
          <w:b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</w:t>
      </w:r>
      <w:r w:rsidR="00E65685" w:rsidRPr="00454E29">
        <w:rPr>
          <w:rFonts w:ascii="Times New Roman" w:hAnsi="Times New Roman"/>
          <w:sz w:val="24"/>
          <w:szCs w:val="24"/>
        </w:rPr>
        <w:t>oświa</w:t>
      </w:r>
      <w:r w:rsidR="00825A09" w:rsidRPr="00454E29">
        <w:rPr>
          <w:rFonts w:ascii="Times New Roman" w:hAnsi="Times New Roman"/>
          <w:sz w:val="24"/>
          <w:szCs w:val="24"/>
        </w:rPr>
        <w:t>dczam</w:t>
      </w:r>
      <w:r w:rsidR="00E65685" w:rsidRPr="00454E29">
        <w:rPr>
          <w:rFonts w:ascii="Times New Roman" w:hAnsi="Times New Roman"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54E29" w14:paraId="456F5E15" w14:textId="77777777" w:rsidTr="00650D6C">
        <w:tc>
          <w:tcPr>
            <w:tcW w:w="9104" w:type="dxa"/>
            <w:shd w:val="clear" w:color="auto" w:fill="D9D9D9"/>
          </w:tcPr>
          <w:p w14:paraId="6C99055B" w14:textId="77777777" w:rsidR="00E50194" w:rsidRPr="00454E29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C86421" w:rsidRPr="00454E29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14:paraId="5C79265E" w14:textId="77777777" w:rsidR="0032618A" w:rsidRPr="00454E29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454E29">
        <w:rPr>
          <w:rFonts w:ascii="Times New Roman" w:hAnsi="Times New Roman"/>
          <w:sz w:val="24"/>
          <w:szCs w:val="24"/>
        </w:rPr>
        <w:t xml:space="preserve">, w brzmieniu nadanym </w:t>
      </w:r>
      <w:r w:rsidRPr="00454E29">
        <w:rPr>
          <w:rFonts w:ascii="Times New Roman" w:hAnsi="Times New Roman"/>
          <w:sz w:val="24"/>
          <w:szCs w:val="24"/>
        </w:rPr>
        <w:lastRenderedPageBreak/>
        <w:t xml:space="preserve">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32618A" w:rsidRPr="00454E2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454E29">
        <w:rPr>
          <w:rStyle w:val="Odwoanieprzypisudolnego"/>
          <w:rFonts w:ascii="Times New Roman" w:hAnsi="Times New Roman"/>
          <w:i/>
          <w:iCs/>
          <w:sz w:val="24"/>
          <w:szCs w:val="24"/>
        </w:rPr>
        <w:footnoteReference w:id="1"/>
      </w:r>
      <w:r w:rsidR="00641874" w:rsidRPr="00454E29">
        <w:rPr>
          <w:rFonts w:ascii="Times New Roman" w:hAnsi="Times New Roman"/>
          <w:sz w:val="24"/>
          <w:szCs w:val="24"/>
        </w:rPr>
        <w:t>.</w:t>
      </w:r>
    </w:p>
    <w:p w14:paraId="2EC1BCB7" w14:textId="77777777" w:rsidR="0011306C" w:rsidRPr="00454E29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54E29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54E29">
        <w:rPr>
          <w:rFonts w:ascii="Times New Roman" w:hAnsi="Times New Roman"/>
          <w:sz w:val="24"/>
          <w:szCs w:val="24"/>
        </w:rPr>
        <w:t xml:space="preserve"> (Dz. U. poz. 835)</w:t>
      </w:r>
      <w:r w:rsidR="0032618A" w:rsidRPr="00454E29">
        <w:rPr>
          <w:rFonts w:ascii="Times New Roman" w:hAnsi="Times New Roman"/>
          <w:sz w:val="24"/>
          <w:szCs w:val="24"/>
        </w:rPr>
        <w:t xml:space="preserve"> </w:t>
      </w:r>
      <w:r w:rsidR="0011306C" w:rsidRPr="00454E29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454E29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54E29" w14:paraId="734C7960" w14:textId="77777777" w:rsidTr="00CD4DD1">
        <w:tc>
          <w:tcPr>
            <w:tcW w:w="9104" w:type="dxa"/>
            <w:shd w:val="clear" w:color="auto" w:fill="D9D9D9"/>
          </w:tcPr>
          <w:p w14:paraId="597186C8" w14:textId="77777777" w:rsidR="0011306C" w:rsidRPr="00454E29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7D94618" w14:textId="77777777" w:rsidR="00103D09" w:rsidRPr="00454E29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562E80D" w14:textId="77777777" w:rsidR="00D2702A" w:rsidRPr="00454E29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889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8187"/>
      </w:tblGrid>
      <w:tr w:rsidR="00BC0AAE" w:rsidRPr="00BC0AAE" w14:paraId="5EFE365A" w14:textId="77777777" w:rsidTr="00BC0AA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D832D" w14:textId="77777777" w:rsidR="00BC0AAE" w:rsidRPr="00BC0AAE" w:rsidRDefault="00BC0AAE" w:rsidP="00BC0AAE">
            <w:pPr>
              <w:spacing w:before="120" w:line="276" w:lineRule="auto"/>
              <w:jc w:val="both"/>
              <w:rPr>
                <w:rFonts w:ascii="Times New Roman" w:hAnsi="Times New Roman"/>
                <w:b/>
              </w:rPr>
            </w:pPr>
            <w:r w:rsidRPr="00BC0AA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E5421" w14:textId="77777777" w:rsidR="00BC0AAE" w:rsidRPr="00BC0AAE" w:rsidRDefault="00BC0AAE" w:rsidP="00BC0AAE">
            <w:pPr>
              <w:spacing w:before="120" w:line="276" w:lineRule="auto"/>
              <w:jc w:val="both"/>
              <w:rPr>
                <w:rFonts w:ascii="Times New Roman" w:hAnsi="Times New Roman"/>
              </w:rPr>
            </w:pPr>
            <w:r w:rsidRPr="00BC0AA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BC0AAE" w:rsidRPr="00BC0AAE" w14:paraId="76F3BD50" w14:textId="77777777" w:rsidTr="00BC0AA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7F5A8" w14:textId="77777777" w:rsidR="00BC0AAE" w:rsidRPr="00BC0AAE" w:rsidRDefault="00BC0AAE" w:rsidP="00BC0AAE">
            <w:pPr>
              <w:spacing w:before="120" w:line="276" w:lineRule="auto"/>
              <w:jc w:val="both"/>
              <w:rPr>
                <w:rFonts w:ascii="Times New Roman" w:hAnsi="Times New Roman"/>
              </w:rPr>
            </w:pPr>
            <w:r w:rsidRPr="00BC0AAE">
              <w:rPr>
                <w:rFonts w:ascii="Times New Roman" w:hAnsi="Times New Roman"/>
              </w:rPr>
              <w:t>1</w:t>
            </w: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81B80" w14:textId="77777777" w:rsidR="00BC0AAE" w:rsidRPr="00BC0AAE" w:rsidRDefault="00BC0AAE" w:rsidP="00BC0AAE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C0AA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9E3E5CD" w14:textId="77777777" w:rsidR="00BC0AAE" w:rsidRPr="00BC0AAE" w:rsidRDefault="00BC0AAE" w:rsidP="00BC0AAE">
            <w:pPr>
              <w:spacing w:before="120" w:line="276" w:lineRule="auto"/>
              <w:jc w:val="both"/>
              <w:rPr>
                <w:rFonts w:ascii="Times New Roman" w:hAnsi="Times New Roman"/>
              </w:rPr>
            </w:pPr>
            <w:r w:rsidRPr="00BC0AAE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</w:t>
            </w:r>
          </w:p>
        </w:tc>
      </w:tr>
      <w:tr w:rsidR="00BC0AAE" w:rsidRPr="00BC0AAE" w14:paraId="2D385925" w14:textId="77777777" w:rsidTr="00BC0AA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2B014" w14:textId="77777777" w:rsidR="00BC0AAE" w:rsidRPr="00BC0AAE" w:rsidRDefault="00BC0AAE" w:rsidP="00BC0AAE">
            <w:pPr>
              <w:spacing w:before="120" w:line="276" w:lineRule="auto"/>
              <w:jc w:val="both"/>
              <w:rPr>
                <w:rFonts w:ascii="Times New Roman" w:hAnsi="Times New Roman"/>
              </w:rPr>
            </w:pPr>
            <w:r w:rsidRPr="00BC0AAE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9DF96" w14:textId="77777777" w:rsidR="00BC0AAE" w:rsidRPr="00BC0AAE" w:rsidRDefault="00BC0AAE" w:rsidP="00BC0AAE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C0AA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CA33BC2" w14:textId="77777777" w:rsidR="00BC0AAE" w:rsidRPr="00BC0AAE" w:rsidRDefault="00BC0AAE" w:rsidP="00BC0AAE">
            <w:pPr>
              <w:spacing w:before="120" w:line="276" w:lineRule="auto"/>
              <w:jc w:val="both"/>
              <w:rPr>
                <w:rFonts w:ascii="Times New Roman" w:hAnsi="Times New Roman"/>
              </w:rPr>
            </w:pPr>
            <w:r w:rsidRPr="00BC0AAE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</w:t>
            </w:r>
          </w:p>
        </w:tc>
      </w:tr>
      <w:tr w:rsidR="00BC0AAE" w:rsidRPr="00BC0AAE" w14:paraId="227C0D21" w14:textId="77777777" w:rsidTr="00BC0AA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0A7D9" w14:textId="77777777" w:rsidR="00BC0AAE" w:rsidRPr="00BC0AAE" w:rsidRDefault="00BC0AAE" w:rsidP="00BC0AAE">
            <w:pPr>
              <w:spacing w:before="120" w:line="276" w:lineRule="auto"/>
              <w:jc w:val="both"/>
              <w:rPr>
                <w:rFonts w:ascii="Times New Roman" w:hAnsi="Times New Roman"/>
              </w:rPr>
            </w:pPr>
            <w:r w:rsidRPr="00BC0AAE">
              <w:rPr>
                <w:rFonts w:ascii="Times New Roman" w:hAnsi="Times New Roman"/>
              </w:rPr>
              <w:t>3</w:t>
            </w: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40DA5" w14:textId="77777777" w:rsidR="00BC0AAE" w:rsidRPr="00BC0AAE" w:rsidRDefault="00BC0AAE" w:rsidP="00BC0AAE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C0AAE">
              <w:rPr>
                <w:rFonts w:ascii="Times New Roman" w:hAnsi="Times New Roman"/>
                <w:b/>
                <w:bCs/>
              </w:rPr>
              <w:t>Uprawnienia do prowadzenia określonej działalności zawodowej, o ile wynika to z odrębnych przepisów</w:t>
            </w:r>
          </w:p>
          <w:p w14:paraId="6FBC364D" w14:textId="77777777" w:rsidR="00BC0AAE" w:rsidRPr="00BC0AAE" w:rsidRDefault="00BC0AAE" w:rsidP="00BC0AAE">
            <w:pPr>
              <w:spacing w:before="120" w:line="276" w:lineRule="auto"/>
              <w:jc w:val="both"/>
              <w:rPr>
                <w:rFonts w:ascii="Times New Roman" w:hAnsi="Times New Roman"/>
              </w:rPr>
            </w:pPr>
            <w:r w:rsidRPr="00BC0AAE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</w:t>
            </w:r>
          </w:p>
        </w:tc>
      </w:tr>
      <w:tr w:rsidR="00BC0AAE" w:rsidRPr="00BC0AAE" w14:paraId="28746820" w14:textId="77777777" w:rsidTr="00BC0AA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066DC" w14:textId="77777777" w:rsidR="00BC0AAE" w:rsidRPr="00BC0AAE" w:rsidRDefault="00BC0AAE" w:rsidP="00BC0AAE">
            <w:pPr>
              <w:spacing w:before="120" w:line="276" w:lineRule="auto"/>
              <w:jc w:val="both"/>
              <w:rPr>
                <w:rFonts w:ascii="Times New Roman" w:hAnsi="Times New Roman"/>
              </w:rPr>
            </w:pPr>
            <w:r w:rsidRPr="00BC0AAE">
              <w:rPr>
                <w:rFonts w:ascii="Times New Roman" w:hAnsi="Times New Roman"/>
              </w:rPr>
              <w:t>4</w:t>
            </w: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6BE6A" w14:textId="77777777" w:rsidR="00BC0AAE" w:rsidRPr="00BC0AAE" w:rsidRDefault="00BC0AAE" w:rsidP="00BC0AAE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C0AA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DC422B6" w14:textId="3DC08E83" w:rsidR="00BC0AAE" w:rsidRPr="00BC0AAE" w:rsidRDefault="00BC0AAE" w:rsidP="00BC0AAE">
            <w:pPr>
              <w:spacing w:before="120" w:line="276" w:lineRule="auto"/>
              <w:jc w:val="both"/>
              <w:rPr>
                <w:rFonts w:ascii="Times New Roman" w:hAnsi="Times New Roman"/>
              </w:rPr>
            </w:pPr>
            <w:r w:rsidRPr="00BC0AAE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1D121667" w14:textId="07803695" w:rsidR="00122954" w:rsidRPr="00454E29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polegam na zdolnościach lub sytuacji następującego podmiotu udostępniającego zasoby:</w:t>
      </w:r>
    </w:p>
    <w:p w14:paraId="59F2229E" w14:textId="77777777" w:rsidR="00721D87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3926DFE4" w14:textId="77777777" w:rsidR="00721D87" w:rsidRPr="00454E2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2367F529" w14:textId="77777777" w:rsidR="00721D87" w:rsidRPr="00454E29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6634FCBC" w14:textId="77777777" w:rsidR="00E21BB4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454E29">
        <w:rPr>
          <w:rFonts w:ascii="Times New Roman" w:hAnsi="Times New Roman"/>
          <w:sz w:val="24"/>
          <w:szCs w:val="24"/>
        </w:rPr>
        <w:t>………………………….</w:t>
      </w:r>
    </w:p>
    <w:p w14:paraId="19D0A625" w14:textId="77777777" w:rsidR="00E21BB4" w:rsidRPr="00454E2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748297DB" w14:textId="77777777" w:rsidR="00334A77" w:rsidRPr="00454E29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54E29" w14:paraId="50DC146C" w14:textId="77777777" w:rsidTr="0061040C">
        <w:tc>
          <w:tcPr>
            <w:tcW w:w="9104" w:type="dxa"/>
            <w:shd w:val="clear" w:color="auto" w:fill="D9D9D9"/>
          </w:tcPr>
          <w:p w14:paraId="51089229" w14:textId="77777777" w:rsidR="00334A77" w:rsidRPr="00454E29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60851CC" w14:textId="77777777" w:rsidR="00334A77" w:rsidRPr="00454E29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836BB6E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6C126E7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AFE51BF" w14:textId="77777777" w:rsidR="004175AB" w:rsidRPr="00454E29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1992E075" w14:textId="77777777" w:rsidR="00334A77" w:rsidRPr="00454E29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54E29" w14:paraId="1A3C48D6" w14:textId="77777777" w:rsidTr="0061040C">
        <w:tc>
          <w:tcPr>
            <w:tcW w:w="9104" w:type="dxa"/>
            <w:shd w:val="clear" w:color="auto" w:fill="D9D9D9"/>
          </w:tcPr>
          <w:p w14:paraId="32B9BAB4" w14:textId="77777777" w:rsidR="00C37715" w:rsidRPr="00454E29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5C2EB1F" w14:textId="77777777" w:rsidR="00334A77" w:rsidRPr="00454E29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454E29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4E29">
        <w:rPr>
          <w:rFonts w:ascii="Times New Roman" w:hAnsi="Times New Roman"/>
          <w:color w:val="0070C0"/>
          <w:sz w:val="20"/>
          <w:szCs w:val="20"/>
        </w:rPr>
        <w:t>]</w:t>
      </w:r>
    </w:p>
    <w:p w14:paraId="71C2D2A2" w14:textId="77777777" w:rsidR="0044648E" w:rsidRPr="00454E29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lastRenderedPageBreak/>
        <w:t>Oświadczam, że w stosunku do następującego podmiotu, będącego dostawcą, na którego przypada ponad 10% wartości zamówienia</w:t>
      </w:r>
      <w:r w:rsidR="0044648E" w:rsidRPr="00454E29">
        <w:rPr>
          <w:rFonts w:ascii="Times New Roman" w:hAnsi="Times New Roman"/>
          <w:sz w:val="24"/>
          <w:szCs w:val="24"/>
        </w:rPr>
        <w:t>:</w:t>
      </w:r>
    </w:p>
    <w:p w14:paraId="5A1790E7" w14:textId="77777777" w:rsidR="0044648E" w:rsidRPr="00454E29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51ED817" w14:textId="77777777" w:rsidR="0044648E" w:rsidRPr="00454E29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454E29">
        <w:rPr>
          <w:rFonts w:ascii="Times New Roman" w:hAnsi="Times New Roman"/>
          <w:i/>
          <w:iCs/>
          <w:sz w:val="20"/>
          <w:szCs w:val="20"/>
        </w:rPr>
        <w:t>CEiDG</w:t>
      </w:r>
      <w:proofErr w:type="spellEnd"/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1B54D2F5" w14:textId="77777777" w:rsidR="00C62F57" w:rsidRPr="00454E29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54E29" w14:paraId="17B8FE98" w14:textId="77777777" w:rsidTr="00CD4DD1">
        <w:tc>
          <w:tcPr>
            <w:tcW w:w="9104" w:type="dxa"/>
            <w:shd w:val="clear" w:color="auto" w:fill="D9D9D9"/>
          </w:tcPr>
          <w:p w14:paraId="202DCA5C" w14:textId="77777777" w:rsidR="00BE6F04" w:rsidRPr="00454E29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F0BD886" w14:textId="77777777" w:rsidR="00FE4E2B" w:rsidRPr="00454E29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54E29" w14:paraId="2D97CBDD" w14:textId="77777777" w:rsidTr="00847232">
        <w:tc>
          <w:tcPr>
            <w:tcW w:w="9104" w:type="dxa"/>
            <w:shd w:val="clear" w:color="auto" w:fill="D9D9D9"/>
          </w:tcPr>
          <w:p w14:paraId="747E5535" w14:textId="77777777" w:rsidR="00E426EB" w:rsidRPr="00454E29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374AFA2" w14:textId="77777777" w:rsidR="00E426EB" w:rsidRPr="00454E2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82A53B" w14:textId="77777777" w:rsidR="00E426EB" w:rsidRPr="00454E29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50997EF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2C167AF3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778EEC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6B2DAFD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687DB14" w14:textId="77777777" w:rsidR="0012157F" w:rsidRPr="00454E29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4EC4675" w14:textId="77777777" w:rsidR="008C60E1" w:rsidRPr="00454E29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57FF8D" w14:textId="77777777" w:rsidR="00524951" w:rsidRPr="00454E2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</w:p>
    <w:p w14:paraId="75F3803D" w14:textId="77777777" w:rsidR="00524951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98B90F5" w14:textId="77777777" w:rsidR="00FE4E2B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 xml:space="preserve">                       </w:t>
      </w:r>
      <w:r w:rsidR="00FE4E2B" w:rsidRPr="00454E29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A44D6F4" w14:textId="77777777" w:rsidR="00484F88" w:rsidRPr="00454E29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  <w:i/>
          <w:sz w:val="16"/>
          <w:szCs w:val="16"/>
        </w:rPr>
        <w:t xml:space="preserve">                               Data; </w:t>
      </w:r>
      <w:r w:rsidR="00524951" w:rsidRPr="00454E29">
        <w:rPr>
          <w:rFonts w:ascii="Times New Roman" w:hAnsi="Times New Roman"/>
          <w:i/>
          <w:sz w:val="16"/>
          <w:szCs w:val="16"/>
        </w:rPr>
        <w:t>kwalifikowany podpis elektroniczny</w:t>
      </w:r>
    </w:p>
    <w:sectPr w:rsidR="00484F88" w:rsidRPr="00454E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168F4" w14:textId="77777777" w:rsidR="0008136C" w:rsidRDefault="0008136C" w:rsidP="0038231F">
      <w:pPr>
        <w:spacing w:after="0" w:line="240" w:lineRule="auto"/>
      </w:pPr>
      <w:r>
        <w:separator/>
      </w:r>
    </w:p>
  </w:endnote>
  <w:endnote w:type="continuationSeparator" w:id="0">
    <w:p w14:paraId="5443EEF4" w14:textId="77777777" w:rsidR="0008136C" w:rsidRDefault="000813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81D68" w14:textId="77777777" w:rsidR="00A20841" w:rsidRDefault="00A208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ECB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4F03FBF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4D4A1" w14:textId="77777777" w:rsidR="00A20841" w:rsidRDefault="00A20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1F4E6" w14:textId="77777777" w:rsidR="0008136C" w:rsidRDefault="0008136C" w:rsidP="0038231F">
      <w:pPr>
        <w:spacing w:after="0" w:line="240" w:lineRule="auto"/>
      </w:pPr>
      <w:r>
        <w:separator/>
      </w:r>
    </w:p>
  </w:footnote>
  <w:footnote w:type="continuationSeparator" w:id="0">
    <w:p w14:paraId="2517BA56" w14:textId="77777777" w:rsidR="0008136C" w:rsidRDefault="0008136C" w:rsidP="0038231F">
      <w:pPr>
        <w:spacing w:after="0" w:line="240" w:lineRule="auto"/>
      </w:pPr>
      <w:r>
        <w:continuationSeparator/>
      </w:r>
    </w:p>
  </w:footnote>
  <w:footnote w:id="1">
    <w:p w14:paraId="5E7FF67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2020E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19A412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5C2B1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924A73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E2F67B6" w14:textId="77777777" w:rsidR="0032618A" w:rsidRDefault="0032618A" w:rsidP="0032618A">
      <w:pPr>
        <w:pStyle w:val="Tekstprzypisudolnego"/>
      </w:pPr>
    </w:p>
  </w:footnote>
  <w:footnote w:id="2">
    <w:p w14:paraId="1BAA613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726092B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DE9232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F5D97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6A69F" w14:textId="77777777" w:rsidR="00A20841" w:rsidRDefault="00A20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F0E5A" w14:textId="77777777" w:rsidR="00A20841" w:rsidRDefault="00A20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4D453" w14:textId="77777777" w:rsidR="00A20841" w:rsidRDefault="00A208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855538">
    <w:abstractNumId w:val="11"/>
  </w:num>
  <w:num w:numId="2" w16cid:durableId="858660007">
    <w:abstractNumId w:val="0"/>
  </w:num>
  <w:num w:numId="3" w16cid:durableId="345644334">
    <w:abstractNumId w:val="10"/>
  </w:num>
  <w:num w:numId="4" w16cid:durableId="2123840653">
    <w:abstractNumId w:val="13"/>
  </w:num>
  <w:num w:numId="5" w16cid:durableId="2021856036">
    <w:abstractNumId w:val="12"/>
  </w:num>
  <w:num w:numId="6" w16cid:durableId="1381007080">
    <w:abstractNumId w:val="9"/>
  </w:num>
  <w:num w:numId="7" w16cid:durableId="150215809">
    <w:abstractNumId w:val="1"/>
  </w:num>
  <w:num w:numId="8" w16cid:durableId="661007957">
    <w:abstractNumId w:val="6"/>
  </w:num>
  <w:num w:numId="9" w16cid:durableId="159809321">
    <w:abstractNumId w:val="4"/>
  </w:num>
  <w:num w:numId="10" w16cid:durableId="1483501914">
    <w:abstractNumId w:val="7"/>
  </w:num>
  <w:num w:numId="11" w16cid:durableId="1088648664">
    <w:abstractNumId w:val="5"/>
  </w:num>
  <w:num w:numId="12" w16cid:durableId="1484735721">
    <w:abstractNumId w:val="8"/>
  </w:num>
  <w:num w:numId="13" w16cid:durableId="1656765004">
    <w:abstractNumId w:val="3"/>
  </w:num>
  <w:num w:numId="14" w16cid:durableId="1561134128">
    <w:abstractNumId w:val="2"/>
  </w:num>
  <w:num w:numId="15" w16cid:durableId="7453481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8136C"/>
    <w:rsid w:val="00023477"/>
    <w:rsid w:val="000247FF"/>
    <w:rsid w:val="00025C8D"/>
    <w:rsid w:val="000303EE"/>
    <w:rsid w:val="0005473D"/>
    <w:rsid w:val="000642B4"/>
    <w:rsid w:val="00073C3D"/>
    <w:rsid w:val="000809B6"/>
    <w:rsid w:val="0008136C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A3BDE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4FAF"/>
    <w:rsid w:val="00284368"/>
    <w:rsid w:val="00287AE8"/>
    <w:rsid w:val="00290B01"/>
    <w:rsid w:val="00292198"/>
    <w:rsid w:val="002B273A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56273"/>
    <w:rsid w:val="00364235"/>
    <w:rsid w:val="00371CB8"/>
    <w:rsid w:val="0038231F"/>
    <w:rsid w:val="003B2070"/>
    <w:rsid w:val="003B214C"/>
    <w:rsid w:val="003B7238"/>
    <w:rsid w:val="003C3B64"/>
    <w:rsid w:val="003F024C"/>
    <w:rsid w:val="00406114"/>
    <w:rsid w:val="004175AB"/>
    <w:rsid w:val="00420146"/>
    <w:rsid w:val="00434CC2"/>
    <w:rsid w:val="0044648E"/>
    <w:rsid w:val="004541F9"/>
    <w:rsid w:val="00454E29"/>
    <w:rsid w:val="00455064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57D5"/>
    <w:rsid w:val="00650D6C"/>
    <w:rsid w:val="006676AE"/>
    <w:rsid w:val="00680B02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68A4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3A6B"/>
    <w:rsid w:val="00804F07"/>
    <w:rsid w:val="00825A09"/>
    <w:rsid w:val="00830AB1"/>
    <w:rsid w:val="00832616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225E"/>
    <w:rsid w:val="00975019"/>
    <w:rsid w:val="00975C49"/>
    <w:rsid w:val="00992BD8"/>
    <w:rsid w:val="00996062"/>
    <w:rsid w:val="00997D0F"/>
    <w:rsid w:val="009C7756"/>
    <w:rsid w:val="00A15F7E"/>
    <w:rsid w:val="00A166B0"/>
    <w:rsid w:val="00A20841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B7EB8"/>
    <w:rsid w:val="00BC0AAE"/>
    <w:rsid w:val="00BE6F04"/>
    <w:rsid w:val="00C014B5"/>
    <w:rsid w:val="00C113BF"/>
    <w:rsid w:val="00C37715"/>
    <w:rsid w:val="00C4103F"/>
    <w:rsid w:val="00C53564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273D"/>
    <w:rsid w:val="00EE1FBF"/>
    <w:rsid w:val="00EE40F5"/>
    <w:rsid w:val="00EF74CA"/>
    <w:rsid w:val="00F04280"/>
    <w:rsid w:val="00F318EC"/>
    <w:rsid w:val="00F365F2"/>
    <w:rsid w:val="00F43919"/>
    <w:rsid w:val="00F66810"/>
    <w:rsid w:val="00F7076C"/>
    <w:rsid w:val="00F8042D"/>
    <w:rsid w:val="00F8636A"/>
    <w:rsid w:val="00F90CD1"/>
    <w:rsid w:val="00FA4B4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FCDDDE6"/>
  <w15:docId w15:val="{13B4B2BA-6B0E-4960-8B85-19DD5BBA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9D353-4CAC-430B-853D-53F77874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995</Words>
  <Characters>5970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9</cp:revision>
  <cp:lastPrinted>2016-07-26T10:32:00Z</cp:lastPrinted>
  <dcterms:created xsi:type="dcterms:W3CDTF">2023-05-31T10:15:00Z</dcterms:created>
  <dcterms:modified xsi:type="dcterms:W3CDTF">2025-03-07T08:49:00Z</dcterms:modified>
</cp:coreProperties>
</file>