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C6F245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4C5E84">
        <w:rPr>
          <w:sz w:val="22"/>
          <w:szCs w:val="22"/>
        </w:rPr>
        <w:t>nieograniczonym</w:t>
      </w:r>
      <w:r w:rsidRPr="00281DC6">
        <w:rPr>
          <w:sz w:val="22"/>
          <w:szCs w:val="22"/>
        </w:rPr>
        <w:t xml:space="preserve"> pn.: </w:t>
      </w:r>
    </w:p>
    <w:p w14:paraId="1A77236A" w14:textId="7D77A79C" w:rsidR="00ED1047" w:rsidRDefault="00ED1047" w:rsidP="00ED1047">
      <w:pPr>
        <w:ind w:left="-567"/>
        <w:jc w:val="center"/>
        <w:rPr>
          <w:b/>
          <w:sz w:val="22"/>
          <w:szCs w:val="22"/>
        </w:rPr>
      </w:pPr>
      <w:r w:rsidRPr="00187F5E">
        <w:rPr>
          <w:b/>
          <w:sz w:val="22"/>
          <w:szCs w:val="22"/>
        </w:rPr>
        <w:t>Przegląd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urządzeń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przeciwpożarowych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budynkach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Szpitala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Wojewódzkiego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 xml:space="preserve">w Poznaniu </w:t>
      </w:r>
      <w:r>
        <w:rPr>
          <w:b/>
          <w:sz w:val="22"/>
          <w:szCs w:val="22"/>
        </w:rPr>
        <w:br/>
      </w:r>
      <w:r w:rsidRPr="00187F5E">
        <w:rPr>
          <w:b/>
          <w:sz w:val="22"/>
          <w:szCs w:val="22"/>
        </w:rPr>
        <w:t>ul. Juraszów 7/19, 60-479 Poznań – Filia nr 1, nr 2, nr 3</w:t>
      </w:r>
    </w:p>
    <w:p w14:paraId="72D3A787" w14:textId="7265F684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434F14B9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ED1047">
        <w:rPr>
          <w:sz w:val="22"/>
        </w:rPr>
        <w:t>, OPZ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79CA03B8" w:rsidR="00281DC6" w:rsidRPr="0023314B" w:rsidRDefault="00281DC6" w:rsidP="00D200D8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bookmarkStart w:id="2" w:name="_Hlk64876004"/>
      <w:bookmarkStart w:id="3" w:name="_Hlk115774927"/>
      <w:r w:rsidRPr="0023314B">
        <w:rPr>
          <w:b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8D178F" w:rsidRPr="0023314B">
        <w:rPr>
          <w:b/>
          <w:sz w:val="22"/>
          <w:u w:val="single"/>
          <w:lang w:val="en-US"/>
        </w:rPr>
        <w:t xml:space="preserve">Filia nr 1 </w:t>
      </w:r>
      <w:proofErr w:type="spellStart"/>
      <w:r w:rsidR="008D178F" w:rsidRPr="0023314B">
        <w:rPr>
          <w:b/>
          <w:sz w:val="22"/>
          <w:u w:val="single"/>
          <w:lang w:val="en-US"/>
        </w:rPr>
        <w:t>Wielkopolskie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Centrum </w:t>
      </w:r>
      <w:proofErr w:type="spellStart"/>
      <w:r w:rsidR="008D178F" w:rsidRPr="0023314B">
        <w:rPr>
          <w:b/>
          <w:sz w:val="22"/>
          <w:u w:val="single"/>
          <w:lang w:val="en-US"/>
        </w:rPr>
        <w:t>Specjalistyczne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</w:t>
      </w:r>
      <w:proofErr w:type="spellStart"/>
      <w:r w:rsidR="008D178F" w:rsidRPr="0023314B">
        <w:rPr>
          <w:b/>
          <w:sz w:val="22"/>
          <w:u w:val="single"/>
          <w:lang w:val="en-US"/>
        </w:rPr>
        <w:t>Szpitala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</w:t>
      </w:r>
      <w:proofErr w:type="spellStart"/>
      <w:r w:rsidR="008D178F" w:rsidRPr="0023314B">
        <w:rPr>
          <w:b/>
          <w:sz w:val="22"/>
          <w:u w:val="single"/>
          <w:lang w:val="en-US"/>
        </w:rPr>
        <w:t>Wojewódzkiego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</w:t>
      </w:r>
      <w:r w:rsidR="0023314B">
        <w:rPr>
          <w:b/>
          <w:sz w:val="22"/>
          <w:u w:val="single"/>
          <w:lang w:val="en-US"/>
        </w:rPr>
        <w:br/>
      </w:r>
      <w:r w:rsidR="008D178F" w:rsidRPr="0023314B">
        <w:rPr>
          <w:b/>
          <w:sz w:val="22"/>
          <w:u w:val="single"/>
          <w:lang w:val="en-US"/>
        </w:rPr>
        <w:t xml:space="preserve">w </w:t>
      </w:r>
      <w:proofErr w:type="spellStart"/>
      <w:r w:rsidR="008D178F" w:rsidRPr="0023314B">
        <w:rPr>
          <w:b/>
          <w:sz w:val="22"/>
          <w:u w:val="single"/>
          <w:lang w:val="en-US"/>
        </w:rPr>
        <w:t>Poznaniu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, </w:t>
      </w:r>
      <w:proofErr w:type="spellStart"/>
      <w:r w:rsidR="008D178F" w:rsidRPr="0023314B">
        <w:rPr>
          <w:b/>
          <w:sz w:val="22"/>
          <w:u w:val="single"/>
          <w:lang w:val="en-US"/>
        </w:rPr>
        <w:t>ul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. </w:t>
      </w:r>
      <w:proofErr w:type="spellStart"/>
      <w:r w:rsidR="008D178F" w:rsidRPr="0023314B">
        <w:rPr>
          <w:b/>
          <w:sz w:val="22"/>
          <w:u w:val="single"/>
          <w:lang w:val="en-US"/>
        </w:rPr>
        <w:t>Juraszów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7/19. 60-479 Poznań</w:t>
      </w:r>
    </w:p>
    <w:p w14:paraId="12CC788E" w14:textId="31A1A2DD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60522491"/>
      <w:bookmarkStart w:id="6" w:name="_Hlk130294510"/>
      <w:bookmarkEnd w:id="4"/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398E31" w14:textId="20F1B594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5"/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0A6BCCCE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D06C9F">
        <w:t>24</w:t>
      </w:r>
      <w:r>
        <w:t xml:space="preserve"> </w:t>
      </w:r>
      <w:r w:rsidR="00A3120B" w:rsidRPr="005811FB">
        <w:t>miesiąc</w:t>
      </w:r>
      <w:r w:rsidR="00A3120B">
        <w:t>e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4BD7636" w14:textId="177E9A7B" w:rsidR="00D200D8" w:rsidRDefault="00D200D8" w:rsidP="00D200D8">
      <w:pPr>
        <w:jc w:val="both"/>
      </w:pPr>
      <w:r w:rsidRPr="00B35DA3">
        <w:rPr>
          <w:b/>
        </w:rPr>
        <w:t xml:space="preserve">Czas reakcji </w:t>
      </w:r>
      <w:r w:rsidR="008D178F">
        <w:rPr>
          <w:b/>
        </w:rPr>
        <w:t>na zgłoszenie awarii</w:t>
      </w:r>
      <w:r>
        <w:rPr>
          <w:b/>
        </w:rPr>
        <w:t xml:space="preserve"> (K-</w:t>
      </w:r>
      <w:r w:rsidR="008D178F">
        <w:rPr>
          <w:b/>
        </w:rPr>
        <w:t>2</w:t>
      </w:r>
      <w:r>
        <w:rPr>
          <w:b/>
        </w:rPr>
        <w:t>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C02BAF">
        <w:t xml:space="preserve">do </w:t>
      </w:r>
      <w:r w:rsidR="008D178F">
        <w:t>1 godziny, od 1 godziny 1 minuty do 2 godzin, od 2 godzin 1 minuty do 3 godzin, powyżej 3 godzin</w:t>
      </w:r>
      <w:r w:rsidR="00D93667">
        <w:t xml:space="preserve"> – PODAĆ DOKŁADNIE ILE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7" w:name="_Hlk51753816"/>
      <w:bookmarkStart w:id="8" w:name="_Hlk50105795"/>
      <w:bookmarkEnd w:id="3"/>
      <w:bookmarkEnd w:id="6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50BD18B" w14:textId="3E116F6F" w:rsidR="00D93667" w:rsidRPr="0023314B" w:rsidRDefault="00D93667" w:rsidP="00D93667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r w:rsidRPr="0023314B">
        <w:rPr>
          <w:b/>
          <w:sz w:val="22"/>
          <w:u w:val="single"/>
          <w:lang w:val="en-US"/>
        </w:rPr>
        <w:t xml:space="preserve">Zadanie nr </w:t>
      </w:r>
      <w:r w:rsidR="00C3597B" w:rsidRPr="0023314B">
        <w:rPr>
          <w:b/>
          <w:sz w:val="22"/>
          <w:u w:val="single"/>
          <w:lang w:val="en-US"/>
        </w:rPr>
        <w:t>2</w:t>
      </w:r>
      <w:r w:rsidRPr="0023314B">
        <w:rPr>
          <w:b/>
          <w:sz w:val="22"/>
          <w:u w:val="single"/>
          <w:lang w:val="en-US"/>
        </w:rPr>
        <w:t xml:space="preserve">: </w:t>
      </w:r>
      <w:r w:rsidR="008D178F" w:rsidRPr="0023314B">
        <w:rPr>
          <w:b/>
          <w:sz w:val="22"/>
          <w:u w:val="single"/>
          <w:lang w:val="en-US"/>
        </w:rPr>
        <w:t xml:space="preserve">Filia nr 2 </w:t>
      </w:r>
      <w:proofErr w:type="spellStart"/>
      <w:r w:rsidR="008D178F" w:rsidRPr="0023314B">
        <w:rPr>
          <w:b/>
          <w:sz w:val="22"/>
          <w:u w:val="single"/>
          <w:lang w:val="en-US"/>
        </w:rPr>
        <w:t>Szpital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</w:t>
      </w:r>
      <w:proofErr w:type="spellStart"/>
      <w:r w:rsidR="008D178F" w:rsidRPr="0023314B">
        <w:rPr>
          <w:b/>
          <w:sz w:val="22"/>
          <w:u w:val="single"/>
          <w:lang w:val="en-US"/>
        </w:rPr>
        <w:t>Rehabilitacyjno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– </w:t>
      </w:r>
      <w:proofErr w:type="spellStart"/>
      <w:r w:rsidR="008D178F" w:rsidRPr="0023314B">
        <w:rPr>
          <w:b/>
          <w:sz w:val="22"/>
          <w:u w:val="single"/>
          <w:lang w:val="en-US"/>
        </w:rPr>
        <w:t>Kardiologiczny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w </w:t>
      </w:r>
      <w:proofErr w:type="spellStart"/>
      <w:r w:rsidR="008D178F" w:rsidRPr="0023314B">
        <w:rPr>
          <w:b/>
          <w:sz w:val="22"/>
          <w:u w:val="single"/>
          <w:lang w:val="en-US"/>
        </w:rPr>
        <w:t>Kowanówku</w:t>
      </w:r>
      <w:proofErr w:type="spellEnd"/>
    </w:p>
    <w:p w14:paraId="38B48825" w14:textId="77777777" w:rsidR="00A76A21" w:rsidRPr="00281DC6" w:rsidRDefault="00A76A21" w:rsidP="00A76A21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0D7BF7F" w14:textId="77777777" w:rsidR="00A76A21" w:rsidRDefault="00A76A21" w:rsidP="00A76A21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6FDA2C9F" w14:textId="77777777" w:rsidR="00A76A21" w:rsidRPr="00281DC6" w:rsidRDefault="00A76A21" w:rsidP="00A76A21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1FEEC687" w14:textId="77777777" w:rsidR="00A76A21" w:rsidRPr="00467243" w:rsidRDefault="00A76A21" w:rsidP="00A76A21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642E450" w14:textId="77777777" w:rsidR="00A76A21" w:rsidRPr="008D24E8" w:rsidRDefault="00A76A21" w:rsidP="00A76A21">
      <w:pPr>
        <w:rPr>
          <w:color w:val="FF0000"/>
          <w:sz w:val="20"/>
        </w:rPr>
      </w:pPr>
    </w:p>
    <w:p w14:paraId="6F3D9E89" w14:textId="562F02F8" w:rsidR="00A76A21" w:rsidRDefault="00A76A21" w:rsidP="00A76A21">
      <w:pPr>
        <w:jc w:val="both"/>
      </w:pPr>
      <w:r>
        <w:t>Czas trwania</w:t>
      </w:r>
      <w:r w:rsidRPr="00CA2EB7">
        <w:t xml:space="preserve"> umowy wynosi: </w:t>
      </w:r>
      <w:r w:rsidR="00D06C9F">
        <w:t>24</w:t>
      </w:r>
      <w:r>
        <w:t xml:space="preserve"> </w:t>
      </w:r>
      <w:r w:rsidR="00A3120B" w:rsidRPr="005811FB">
        <w:t>miesiąc</w:t>
      </w:r>
      <w:r w:rsidR="00A3120B">
        <w:t>e</w:t>
      </w:r>
      <w:r w:rsidRPr="00CA2EB7">
        <w:t xml:space="preserve"> od daty zawarcia umowy</w:t>
      </w:r>
    </w:p>
    <w:p w14:paraId="29F7E6EE" w14:textId="77777777" w:rsidR="00A76A21" w:rsidRPr="00CA2EB7" w:rsidRDefault="00A76A21" w:rsidP="00A76A21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663075D" w14:textId="77777777" w:rsidR="00A76A21" w:rsidRDefault="00A76A21" w:rsidP="00A76A21">
      <w:pPr>
        <w:jc w:val="both"/>
      </w:pPr>
      <w:r w:rsidRPr="00B35DA3">
        <w:rPr>
          <w:b/>
        </w:rPr>
        <w:t xml:space="preserve">Czas reakcji </w:t>
      </w:r>
      <w:r>
        <w:rPr>
          <w:b/>
        </w:rPr>
        <w:t>na zgłoszenie awarii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1 godziny, od 1 godziny 1 minuty do 2 godzin, od 2 godzin 1 minuty do 3 godzin, powyżej 3 godzin – PODAĆ DOKŁADNIE ILE</w:t>
      </w:r>
      <w:r w:rsidRPr="00B35DA3">
        <w:t>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4E287FBF" w14:textId="1F0CC9C0" w:rsidR="00D93667" w:rsidRPr="0023314B" w:rsidRDefault="00D93667" w:rsidP="00D93667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r w:rsidRPr="0023314B">
        <w:rPr>
          <w:b/>
          <w:sz w:val="22"/>
          <w:u w:val="single"/>
          <w:lang w:val="en-US"/>
        </w:rPr>
        <w:t xml:space="preserve">Zadanie nr </w:t>
      </w:r>
      <w:r w:rsidR="00C3597B" w:rsidRPr="0023314B">
        <w:rPr>
          <w:b/>
          <w:sz w:val="22"/>
          <w:u w:val="single"/>
          <w:lang w:val="en-US"/>
        </w:rPr>
        <w:t>3</w:t>
      </w:r>
      <w:r w:rsidRPr="0023314B">
        <w:rPr>
          <w:b/>
          <w:sz w:val="22"/>
          <w:u w:val="single"/>
          <w:lang w:val="en-US"/>
        </w:rPr>
        <w:t xml:space="preserve">: </w:t>
      </w:r>
      <w:r w:rsidR="00E95D03" w:rsidRPr="0023314B">
        <w:rPr>
          <w:b/>
          <w:sz w:val="22"/>
          <w:u w:val="single"/>
          <w:lang w:val="en-US"/>
        </w:rPr>
        <w:t xml:space="preserve">Filia nr 3 </w:t>
      </w:r>
      <w:proofErr w:type="spellStart"/>
      <w:r w:rsidR="00E95D03" w:rsidRPr="0023314B">
        <w:rPr>
          <w:b/>
          <w:sz w:val="22"/>
          <w:u w:val="single"/>
          <w:lang w:val="en-US"/>
        </w:rPr>
        <w:t>Wielkopolskie</w:t>
      </w:r>
      <w:proofErr w:type="spellEnd"/>
      <w:r w:rsidR="00E95D03" w:rsidRPr="0023314B">
        <w:rPr>
          <w:b/>
          <w:sz w:val="22"/>
          <w:u w:val="single"/>
          <w:lang w:val="en-US"/>
        </w:rPr>
        <w:t xml:space="preserve"> Centrum </w:t>
      </w:r>
      <w:proofErr w:type="spellStart"/>
      <w:r w:rsidR="00E95D03" w:rsidRPr="0023314B">
        <w:rPr>
          <w:b/>
          <w:sz w:val="22"/>
          <w:u w:val="single"/>
          <w:lang w:val="en-US"/>
        </w:rPr>
        <w:t>Rehabilitacji</w:t>
      </w:r>
      <w:proofErr w:type="spellEnd"/>
      <w:r w:rsidR="00E95D03" w:rsidRPr="0023314B">
        <w:rPr>
          <w:b/>
          <w:sz w:val="22"/>
          <w:u w:val="single"/>
          <w:lang w:val="en-US"/>
        </w:rPr>
        <w:t xml:space="preserve"> w </w:t>
      </w:r>
      <w:proofErr w:type="spellStart"/>
      <w:r w:rsidR="00E95D03" w:rsidRPr="0023314B">
        <w:rPr>
          <w:b/>
          <w:sz w:val="22"/>
          <w:u w:val="single"/>
          <w:lang w:val="en-US"/>
        </w:rPr>
        <w:t>Kiekrzu</w:t>
      </w:r>
      <w:proofErr w:type="spellEnd"/>
    </w:p>
    <w:p w14:paraId="4AA059C6" w14:textId="77777777" w:rsidR="00E95D03" w:rsidRPr="00281DC6" w:rsidRDefault="00E95D03" w:rsidP="00E95D0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4A0EA82" w14:textId="77777777" w:rsidR="00E95D03" w:rsidRDefault="00E95D03" w:rsidP="00E95D03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2C512E15" w14:textId="77777777" w:rsidR="00E95D03" w:rsidRPr="00281DC6" w:rsidRDefault="00E95D03" w:rsidP="00E95D0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41619F97" w14:textId="77777777" w:rsidR="00E95D03" w:rsidRPr="00467243" w:rsidRDefault="00E95D03" w:rsidP="00E95D03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9343407" w14:textId="77777777" w:rsidR="00E95D03" w:rsidRPr="008D24E8" w:rsidRDefault="00E95D03" w:rsidP="00E95D03">
      <w:pPr>
        <w:rPr>
          <w:color w:val="FF0000"/>
          <w:sz w:val="20"/>
        </w:rPr>
      </w:pPr>
    </w:p>
    <w:p w14:paraId="42BCD805" w14:textId="02381BCB" w:rsidR="00E95D03" w:rsidRDefault="00E95D03" w:rsidP="00E95D03">
      <w:pPr>
        <w:jc w:val="both"/>
      </w:pPr>
      <w:r>
        <w:t>Czas trwania</w:t>
      </w:r>
      <w:r w:rsidRPr="00CA2EB7">
        <w:t xml:space="preserve"> umowy wynosi: </w:t>
      </w:r>
      <w:r w:rsidR="00D06C9F">
        <w:t xml:space="preserve">24 </w:t>
      </w:r>
      <w:r w:rsidR="00A3120B" w:rsidRPr="005811FB">
        <w:t>miesiąc</w:t>
      </w:r>
      <w:r w:rsidR="00A3120B">
        <w:t>e</w:t>
      </w:r>
      <w:r w:rsidRPr="00CA2EB7">
        <w:t xml:space="preserve"> od daty zawarcia umowy</w:t>
      </w:r>
    </w:p>
    <w:p w14:paraId="61B80BBC" w14:textId="77777777" w:rsidR="00E95D03" w:rsidRPr="00CA2EB7" w:rsidRDefault="00E95D03" w:rsidP="00E95D03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CA715EB" w14:textId="77777777" w:rsidR="00E95D03" w:rsidRDefault="00E95D03" w:rsidP="00E95D03">
      <w:pPr>
        <w:jc w:val="both"/>
      </w:pPr>
      <w:r w:rsidRPr="00B35DA3">
        <w:rPr>
          <w:b/>
        </w:rPr>
        <w:t xml:space="preserve">Czas reakcji </w:t>
      </w:r>
      <w:r>
        <w:rPr>
          <w:b/>
        </w:rPr>
        <w:t>na zgłoszenie awarii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1 godziny, od 1 godziny 1 minuty do 2 godzin, od 2 godzin 1 minuty do 3 godzin, powyżej 3 godzin – PODAĆ DOKŁADNIE ILE</w:t>
      </w:r>
      <w:r w:rsidRPr="00B35DA3">
        <w:t>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52A429D" w14:textId="77777777" w:rsidR="00D06C9F" w:rsidRPr="00085C92" w:rsidRDefault="00D06C9F" w:rsidP="00D06C9F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314A563B" w14:textId="77777777" w:rsidR="00D06C9F" w:rsidRPr="00085C92" w:rsidRDefault="00D06C9F" w:rsidP="00D06C9F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0BDADD12" w14:textId="77777777" w:rsidR="00D06C9F" w:rsidRPr="00281DC6" w:rsidRDefault="00D06C9F" w:rsidP="00D06C9F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65FA187" w14:textId="77777777" w:rsidR="00D06C9F" w:rsidRPr="00085C92" w:rsidRDefault="00D06C9F" w:rsidP="00D06C9F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DC49566" w14:textId="77777777" w:rsidR="00D06C9F" w:rsidRPr="00085C92" w:rsidRDefault="00D06C9F" w:rsidP="00D06C9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9A476B1" w14:textId="77777777" w:rsidR="00D06C9F" w:rsidRPr="00085C92" w:rsidRDefault="00D06C9F" w:rsidP="00D06C9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56A6242" w14:textId="77777777" w:rsidR="00D06C9F" w:rsidRDefault="00D06C9F" w:rsidP="00D06C9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D483E7D" w14:textId="77777777" w:rsidR="00D06C9F" w:rsidRPr="00085C92" w:rsidRDefault="00D06C9F" w:rsidP="00D06C9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7922A4F" w14:textId="77777777" w:rsidR="00D06C9F" w:rsidRDefault="00D06C9F" w:rsidP="00D06C9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D6DFDED" w14:textId="77777777" w:rsidR="00D06C9F" w:rsidRPr="00085C92" w:rsidRDefault="00D06C9F" w:rsidP="00D06C9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2FB35626" w14:textId="77777777" w:rsidR="00D06C9F" w:rsidRPr="00085C92" w:rsidRDefault="00D06C9F" w:rsidP="00D06C9F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0DFCBCC2" w14:textId="77777777" w:rsidR="00D06C9F" w:rsidRPr="00085C92" w:rsidRDefault="00D06C9F" w:rsidP="00D06C9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E226DC" w14:textId="77777777" w:rsidR="00D06C9F" w:rsidRPr="00085C92" w:rsidRDefault="00D06C9F" w:rsidP="00D06C9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5F98B3C" w14:textId="77777777" w:rsidR="00D06C9F" w:rsidRPr="00085C92" w:rsidRDefault="00D06C9F" w:rsidP="00D06C9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15F30F2" w14:textId="77777777" w:rsidR="00D06C9F" w:rsidRDefault="00D06C9F" w:rsidP="00D06C9F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BE59DF0" w14:textId="77777777" w:rsidR="00D06C9F" w:rsidRPr="00281DC6" w:rsidRDefault="00D06C9F" w:rsidP="00D06C9F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2E8DADA" w14:textId="77777777" w:rsidR="00D06C9F" w:rsidRPr="00281DC6" w:rsidRDefault="00D06C9F" w:rsidP="00D06C9F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7A20AECA" w14:textId="77777777" w:rsidR="00D06C9F" w:rsidRPr="00281DC6" w:rsidRDefault="00D06C9F" w:rsidP="00D06C9F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2DE742B" w14:textId="77777777" w:rsidR="00D06C9F" w:rsidRDefault="00D06C9F" w:rsidP="00D06C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1B67F8" w14:textId="77777777" w:rsidR="00D06C9F" w:rsidRDefault="00D06C9F" w:rsidP="00D06C9F">
      <w:pPr>
        <w:pStyle w:val="Nagwek2"/>
        <w:widowControl/>
        <w:ind w:left="1416" w:firstLine="708"/>
        <w:jc w:val="right"/>
        <w:rPr>
          <w:szCs w:val="24"/>
        </w:rPr>
      </w:pPr>
    </w:p>
    <w:p w14:paraId="25706079" w14:textId="77777777" w:rsidR="00D06C9F" w:rsidRDefault="00D06C9F" w:rsidP="00D06C9F">
      <w:pPr>
        <w:pStyle w:val="Nagwek2"/>
        <w:widowControl/>
        <w:ind w:left="1416" w:firstLine="708"/>
        <w:jc w:val="right"/>
        <w:rPr>
          <w:szCs w:val="24"/>
        </w:rPr>
      </w:pPr>
    </w:p>
    <w:p w14:paraId="6331D174" w14:textId="77777777" w:rsidR="00D06C9F" w:rsidRDefault="00D06C9F" w:rsidP="00D06C9F">
      <w:pPr>
        <w:pStyle w:val="Nagwek2"/>
        <w:widowControl/>
        <w:ind w:left="1416" w:firstLine="708"/>
        <w:jc w:val="right"/>
        <w:rPr>
          <w:szCs w:val="24"/>
        </w:rPr>
      </w:pPr>
    </w:p>
    <w:p w14:paraId="093D44A2" w14:textId="77777777" w:rsidR="00D06C9F" w:rsidRDefault="00D06C9F" w:rsidP="00D06C9F">
      <w:pPr>
        <w:pStyle w:val="Nagwek2"/>
        <w:widowControl/>
        <w:ind w:left="1416" w:firstLine="708"/>
        <w:jc w:val="right"/>
        <w:rPr>
          <w:szCs w:val="24"/>
        </w:rPr>
      </w:pPr>
    </w:p>
    <w:p w14:paraId="668402B0" w14:textId="1E516F5F" w:rsidR="00281DC6" w:rsidRDefault="00281DC6" w:rsidP="00D06C9F">
      <w:pPr>
        <w:numPr>
          <w:ilvl w:val="0"/>
          <w:numId w:val="1"/>
        </w:numPr>
        <w:spacing w:line="360" w:lineRule="auto"/>
        <w:contextualSpacing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28325F1E" w:rsidR="00D74BC1" w:rsidRDefault="00281DC6">
    <w:pPr>
      <w:pStyle w:val="Nagwek"/>
    </w:pPr>
    <w:r>
      <w:t>Znak sprawy: SZW/DZP/</w:t>
    </w:r>
    <w:r w:rsidR="00D06C9F">
      <w:t>9/2025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0C5820"/>
    <w:rsid w:val="0018410E"/>
    <w:rsid w:val="00212245"/>
    <w:rsid w:val="0023314B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4C5E84"/>
    <w:rsid w:val="005001EB"/>
    <w:rsid w:val="0051587F"/>
    <w:rsid w:val="00535E57"/>
    <w:rsid w:val="00592545"/>
    <w:rsid w:val="005A70C7"/>
    <w:rsid w:val="00613B65"/>
    <w:rsid w:val="00635C6E"/>
    <w:rsid w:val="00673CD2"/>
    <w:rsid w:val="006929C9"/>
    <w:rsid w:val="006A2CCB"/>
    <w:rsid w:val="00740C0B"/>
    <w:rsid w:val="007717C3"/>
    <w:rsid w:val="007D1797"/>
    <w:rsid w:val="0080270C"/>
    <w:rsid w:val="00813379"/>
    <w:rsid w:val="008D178F"/>
    <w:rsid w:val="008D29B6"/>
    <w:rsid w:val="00925993"/>
    <w:rsid w:val="00942685"/>
    <w:rsid w:val="0095758A"/>
    <w:rsid w:val="009E5297"/>
    <w:rsid w:val="00A3120B"/>
    <w:rsid w:val="00A35DA2"/>
    <w:rsid w:val="00A45690"/>
    <w:rsid w:val="00A76A21"/>
    <w:rsid w:val="00AE55B5"/>
    <w:rsid w:val="00B03F5C"/>
    <w:rsid w:val="00B22D6B"/>
    <w:rsid w:val="00BB3E12"/>
    <w:rsid w:val="00C02BAF"/>
    <w:rsid w:val="00C336B1"/>
    <w:rsid w:val="00C3420C"/>
    <w:rsid w:val="00C3597B"/>
    <w:rsid w:val="00CA0475"/>
    <w:rsid w:val="00CA7C6C"/>
    <w:rsid w:val="00CB2BE7"/>
    <w:rsid w:val="00D06C9F"/>
    <w:rsid w:val="00D200D8"/>
    <w:rsid w:val="00D710C9"/>
    <w:rsid w:val="00D74BC1"/>
    <w:rsid w:val="00D81677"/>
    <w:rsid w:val="00D93667"/>
    <w:rsid w:val="00DF02D9"/>
    <w:rsid w:val="00E57579"/>
    <w:rsid w:val="00E67A95"/>
    <w:rsid w:val="00E93CBB"/>
    <w:rsid w:val="00E95D03"/>
    <w:rsid w:val="00ED1047"/>
    <w:rsid w:val="00F10FCB"/>
    <w:rsid w:val="00F2537A"/>
    <w:rsid w:val="00F67712"/>
    <w:rsid w:val="00F95905"/>
    <w:rsid w:val="00FA46AF"/>
    <w:rsid w:val="00FB4850"/>
    <w:rsid w:val="00FF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06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4</Pages>
  <Words>978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20</cp:revision>
  <cp:lastPrinted>2007-10-05T06:59:00Z</cp:lastPrinted>
  <dcterms:created xsi:type="dcterms:W3CDTF">2022-10-05T12:38:00Z</dcterms:created>
  <dcterms:modified xsi:type="dcterms:W3CDTF">2025-03-10T10:19:00Z</dcterms:modified>
</cp:coreProperties>
</file>