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3C21BC27" w:rsidR="006716F9" w:rsidRPr="006716F9" w:rsidRDefault="006716F9" w:rsidP="0031244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6C46F3" w:rsidRPr="006C46F3">
        <w:rPr>
          <w:rFonts w:eastAsia="Times New Roman" w:cs="Calibri"/>
          <w:b/>
          <w:lang w:eastAsia="pl-PL"/>
        </w:rPr>
        <w:tab/>
      </w:r>
      <w:r w:rsidR="005769AE" w:rsidRPr="005769AE">
        <w:rPr>
          <w:rFonts w:eastAsia="Times New Roman" w:cs="Calibri"/>
          <w:b/>
          <w:lang w:eastAsia="pl-PL"/>
        </w:rPr>
        <w:t>Dostawa drukarek 3D dla Jednostek AGH DE-dzp.272-125/25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A00077" w14:textId="77777777" w:rsidR="00F36D39" w:rsidRDefault="00F36D39" w:rsidP="0038231F">
      <w:pPr>
        <w:spacing w:after="0" w:line="240" w:lineRule="auto"/>
      </w:pPr>
      <w:r>
        <w:separator/>
      </w:r>
    </w:p>
  </w:endnote>
  <w:endnote w:type="continuationSeparator" w:id="0">
    <w:p w14:paraId="281645F1" w14:textId="77777777" w:rsidR="00F36D39" w:rsidRDefault="00F36D3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FCC455" w14:textId="77777777" w:rsidR="00F36D39" w:rsidRDefault="00F36D39" w:rsidP="0038231F">
      <w:pPr>
        <w:spacing w:after="0" w:line="240" w:lineRule="auto"/>
      </w:pPr>
      <w:r>
        <w:separator/>
      </w:r>
    </w:p>
  </w:footnote>
  <w:footnote w:type="continuationSeparator" w:id="0">
    <w:p w14:paraId="0A7F05EE" w14:textId="77777777" w:rsidR="00F36D39" w:rsidRDefault="00F36D39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7701E"/>
    <w:rsid w:val="000771FC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D78D2"/>
    <w:rsid w:val="000E4D37"/>
    <w:rsid w:val="001367C2"/>
    <w:rsid w:val="0015458C"/>
    <w:rsid w:val="001601AE"/>
    <w:rsid w:val="00161D64"/>
    <w:rsid w:val="00163185"/>
    <w:rsid w:val="0017789E"/>
    <w:rsid w:val="001902D2"/>
    <w:rsid w:val="001B1CDE"/>
    <w:rsid w:val="001C6945"/>
    <w:rsid w:val="001F027E"/>
    <w:rsid w:val="001F3B12"/>
    <w:rsid w:val="00203A40"/>
    <w:rsid w:val="00206426"/>
    <w:rsid w:val="00214BC0"/>
    <w:rsid w:val="002168A8"/>
    <w:rsid w:val="002426FF"/>
    <w:rsid w:val="00246E5F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B12CB"/>
    <w:rsid w:val="002B2AD9"/>
    <w:rsid w:val="002C1C7B"/>
    <w:rsid w:val="002C4948"/>
    <w:rsid w:val="002C7468"/>
    <w:rsid w:val="002E641A"/>
    <w:rsid w:val="002E70AF"/>
    <w:rsid w:val="003000E5"/>
    <w:rsid w:val="00310400"/>
    <w:rsid w:val="0031244E"/>
    <w:rsid w:val="00313417"/>
    <w:rsid w:val="00313911"/>
    <w:rsid w:val="00333209"/>
    <w:rsid w:val="00337073"/>
    <w:rsid w:val="0034359F"/>
    <w:rsid w:val="003468C5"/>
    <w:rsid w:val="00350107"/>
    <w:rsid w:val="00350CD9"/>
    <w:rsid w:val="00351F8A"/>
    <w:rsid w:val="00364235"/>
    <w:rsid w:val="0038231F"/>
    <w:rsid w:val="00386532"/>
    <w:rsid w:val="003B2070"/>
    <w:rsid w:val="003B214C"/>
    <w:rsid w:val="003B7238"/>
    <w:rsid w:val="003C3B64"/>
    <w:rsid w:val="003D2F81"/>
    <w:rsid w:val="003E1388"/>
    <w:rsid w:val="003F024C"/>
    <w:rsid w:val="004108E1"/>
    <w:rsid w:val="004134CC"/>
    <w:rsid w:val="0042108C"/>
    <w:rsid w:val="00434CC2"/>
    <w:rsid w:val="0045345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52C6"/>
    <w:rsid w:val="004D7E48"/>
    <w:rsid w:val="004F23F7"/>
    <w:rsid w:val="004F40EF"/>
    <w:rsid w:val="0050365A"/>
    <w:rsid w:val="005103B9"/>
    <w:rsid w:val="00520174"/>
    <w:rsid w:val="00535984"/>
    <w:rsid w:val="005641F0"/>
    <w:rsid w:val="005769AE"/>
    <w:rsid w:val="00582F81"/>
    <w:rsid w:val="00585183"/>
    <w:rsid w:val="005B284B"/>
    <w:rsid w:val="005C0F91"/>
    <w:rsid w:val="005C39CA"/>
    <w:rsid w:val="005E176A"/>
    <w:rsid w:val="005E538F"/>
    <w:rsid w:val="00611D5E"/>
    <w:rsid w:val="0063035C"/>
    <w:rsid w:val="00634311"/>
    <w:rsid w:val="00641874"/>
    <w:rsid w:val="00647F57"/>
    <w:rsid w:val="006676AE"/>
    <w:rsid w:val="006716F9"/>
    <w:rsid w:val="006A3A1F"/>
    <w:rsid w:val="006A4B9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204C1"/>
    <w:rsid w:val="0072560B"/>
    <w:rsid w:val="00726F0A"/>
    <w:rsid w:val="00746532"/>
    <w:rsid w:val="00751725"/>
    <w:rsid w:val="00756C8F"/>
    <w:rsid w:val="007574AB"/>
    <w:rsid w:val="00757EFB"/>
    <w:rsid w:val="00762A87"/>
    <w:rsid w:val="00776DCD"/>
    <w:rsid w:val="007840F2"/>
    <w:rsid w:val="007936D6"/>
    <w:rsid w:val="007961C8"/>
    <w:rsid w:val="007A3236"/>
    <w:rsid w:val="007B01C8"/>
    <w:rsid w:val="007C50EC"/>
    <w:rsid w:val="007D2ADE"/>
    <w:rsid w:val="007D5B61"/>
    <w:rsid w:val="007E2F69"/>
    <w:rsid w:val="00804F07"/>
    <w:rsid w:val="00825A09"/>
    <w:rsid w:val="00830988"/>
    <w:rsid w:val="00830AB1"/>
    <w:rsid w:val="00833FCD"/>
    <w:rsid w:val="00842991"/>
    <w:rsid w:val="00844C3E"/>
    <w:rsid w:val="008757E1"/>
    <w:rsid w:val="00882AEA"/>
    <w:rsid w:val="00892E48"/>
    <w:rsid w:val="00897C59"/>
    <w:rsid w:val="008C5709"/>
    <w:rsid w:val="008C6DF8"/>
    <w:rsid w:val="008D0487"/>
    <w:rsid w:val="008D5EBC"/>
    <w:rsid w:val="008F3B4E"/>
    <w:rsid w:val="0091264E"/>
    <w:rsid w:val="00920092"/>
    <w:rsid w:val="009301A2"/>
    <w:rsid w:val="00934B6F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A15F7E"/>
    <w:rsid w:val="00A166B0"/>
    <w:rsid w:val="00A20894"/>
    <w:rsid w:val="00A22DCF"/>
    <w:rsid w:val="00A24C2D"/>
    <w:rsid w:val="00A276E4"/>
    <w:rsid w:val="00A3062E"/>
    <w:rsid w:val="00A347DE"/>
    <w:rsid w:val="00A379C1"/>
    <w:rsid w:val="00A44DDD"/>
    <w:rsid w:val="00A7415F"/>
    <w:rsid w:val="00A77D0B"/>
    <w:rsid w:val="00AE6FF2"/>
    <w:rsid w:val="00AF1D9C"/>
    <w:rsid w:val="00B0088C"/>
    <w:rsid w:val="00B13A2A"/>
    <w:rsid w:val="00B15219"/>
    <w:rsid w:val="00B15FD3"/>
    <w:rsid w:val="00B34079"/>
    <w:rsid w:val="00B572DC"/>
    <w:rsid w:val="00B8005E"/>
    <w:rsid w:val="00B90C33"/>
    <w:rsid w:val="00B90E42"/>
    <w:rsid w:val="00BB0C3C"/>
    <w:rsid w:val="00BD362A"/>
    <w:rsid w:val="00BD3A24"/>
    <w:rsid w:val="00C014B5"/>
    <w:rsid w:val="00C0424F"/>
    <w:rsid w:val="00C044D2"/>
    <w:rsid w:val="00C04A41"/>
    <w:rsid w:val="00C113BF"/>
    <w:rsid w:val="00C27BFB"/>
    <w:rsid w:val="00C4103F"/>
    <w:rsid w:val="00C57DEB"/>
    <w:rsid w:val="00C737A7"/>
    <w:rsid w:val="00C81012"/>
    <w:rsid w:val="00C85DAD"/>
    <w:rsid w:val="00CB5CA5"/>
    <w:rsid w:val="00CD0851"/>
    <w:rsid w:val="00CF4B92"/>
    <w:rsid w:val="00D23F3D"/>
    <w:rsid w:val="00D34D9A"/>
    <w:rsid w:val="00D409DE"/>
    <w:rsid w:val="00D42C9B"/>
    <w:rsid w:val="00D531D5"/>
    <w:rsid w:val="00D54B49"/>
    <w:rsid w:val="00D71C00"/>
    <w:rsid w:val="00D7532C"/>
    <w:rsid w:val="00D84AF0"/>
    <w:rsid w:val="00DA604D"/>
    <w:rsid w:val="00DA6EC7"/>
    <w:rsid w:val="00DD146A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60C28"/>
    <w:rsid w:val="00E64482"/>
    <w:rsid w:val="00E65685"/>
    <w:rsid w:val="00E73190"/>
    <w:rsid w:val="00E73CEB"/>
    <w:rsid w:val="00EB7CDE"/>
    <w:rsid w:val="00EC68DC"/>
    <w:rsid w:val="00ED5289"/>
    <w:rsid w:val="00EE02DE"/>
    <w:rsid w:val="00EE1FBF"/>
    <w:rsid w:val="00EF2EE6"/>
    <w:rsid w:val="00EF74CA"/>
    <w:rsid w:val="00EF7ABF"/>
    <w:rsid w:val="00F04280"/>
    <w:rsid w:val="00F10FDB"/>
    <w:rsid w:val="00F365F2"/>
    <w:rsid w:val="00F36D39"/>
    <w:rsid w:val="00F43919"/>
    <w:rsid w:val="00F66810"/>
    <w:rsid w:val="00F749CC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297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3</cp:revision>
  <cp:lastPrinted>2023-06-06T08:18:00Z</cp:lastPrinted>
  <dcterms:created xsi:type="dcterms:W3CDTF">2025-03-04T08:11:00Z</dcterms:created>
  <dcterms:modified xsi:type="dcterms:W3CDTF">2025-03-04T08:12:00Z</dcterms:modified>
</cp:coreProperties>
</file>