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F736F" w14:textId="1E360B17" w:rsidR="008D2AB8" w:rsidRPr="00272B4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72B4B">
        <w:rPr>
          <w:rFonts w:ascii="Times New Roman" w:hAnsi="Times New Roman"/>
          <w:sz w:val="22"/>
          <w:szCs w:val="22"/>
        </w:rPr>
        <w:t>1</w:t>
      </w:r>
    </w:p>
    <w:p w14:paraId="6F6C35F9" w14:textId="77777777" w:rsidR="008D2AB8" w:rsidRPr="00272B4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5F8AB1" w14:textId="77777777" w:rsidR="008D2AB8" w:rsidRPr="00272B4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FORMULARZ OFERTY</w:t>
      </w:r>
    </w:p>
    <w:p w14:paraId="5D587E3E" w14:textId="77777777" w:rsidR="008D2AB8" w:rsidRPr="00272B4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59E59E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NAZWA WYKONAWCY:……………………………………………………………………..</w:t>
      </w:r>
    </w:p>
    <w:p w14:paraId="21CAB9BD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9444B3E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ADRES:………………………………………………………………………………………….</w:t>
      </w:r>
    </w:p>
    <w:p w14:paraId="4C078395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74FC0EC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TEL.………………………………………………………………………………………………</w:t>
      </w:r>
    </w:p>
    <w:p w14:paraId="29A8F6C0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FAX ……………………………………………………………………………………………..</w:t>
      </w:r>
    </w:p>
    <w:p w14:paraId="520EF57F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E-MAIL…………………………………………………………………………………………..</w:t>
      </w:r>
    </w:p>
    <w:p w14:paraId="22ECE97F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NIP…………………………………. REGON:……………………………………………….....</w:t>
      </w:r>
    </w:p>
    <w:p w14:paraId="3D81B788" w14:textId="62B74663" w:rsidR="008D2AB8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BANK/ NR KONTA ……………………………………………………………………………</w:t>
      </w:r>
    </w:p>
    <w:p w14:paraId="1E297295" w14:textId="77777777" w:rsidR="005627B1" w:rsidRPr="00272B4B" w:rsidRDefault="005627B1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346AC36F" w14:textId="77777777" w:rsidR="008D2AB8" w:rsidRPr="00272B4B" w:rsidRDefault="008D2AB8" w:rsidP="008D2AB8">
      <w:pPr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Do: Nazwa i siedziba Zamawiającego:</w:t>
      </w:r>
    </w:p>
    <w:p w14:paraId="7ED849CB" w14:textId="77777777" w:rsidR="007A1781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Akademia Górniczo - Hutnicza</w:t>
      </w:r>
    </w:p>
    <w:p w14:paraId="4A93F418" w14:textId="77777777" w:rsidR="007A1781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im. Stanisława Staszica w Krakowie</w:t>
      </w:r>
    </w:p>
    <w:p w14:paraId="29082698" w14:textId="77777777" w:rsidR="008D2AB8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Dział Zamówień Publicznych</w:t>
      </w:r>
      <w:r w:rsidR="008D2AB8" w:rsidRPr="00272B4B">
        <w:rPr>
          <w:b/>
          <w:sz w:val="22"/>
          <w:szCs w:val="22"/>
        </w:rPr>
        <w:t xml:space="preserve">  </w:t>
      </w:r>
    </w:p>
    <w:p w14:paraId="38BD61F2" w14:textId="77777777" w:rsidR="008D2AB8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Al. Mickiewicza</w:t>
      </w:r>
      <w:r w:rsidR="008D2AB8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30</w:t>
      </w:r>
      <w:r w:rsidR="008D2AB8" w:rsidRPr="00272B4B">
        <w:rPr>
          <w:b/>
          <w:sz w:val="22"/>
          <w:szCs w:val="22"/>
        </w:rPr>
        <w:t xml:space="preserve"> </w:t>
      </w:r>
    </w:p>
    <w:p w14:paraId="54635AC1" w14:textId="77777777" w:rsidR="008D2AB8" w:rsidRPr="00272B4B" w:rsidRDefault="007A1781" w:rsidP="008D2AB8">
      <w:pPr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30-059</w:t>
      </w:r>
      <w:r w:rsidR="008D2AB8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Kraków</w:t>
      </w:r>
      <w:r w:rsidR="008D2AB8" w:rsidRPr="00272B4B">
        <w:rPr>
          <w:b/>
          <w:sz w:val="22"/>
          <w:szCs w:val="22"/>
        </w:rPr>
        <w:t xml:space="preserve">,  </w:t>
      </w:r>
    </w:p>
    <w:p w14:paraId="029D6FCA" w14:textId="77777777" w:rsidR="008D2AB8" w:rsidRPr="00272B4B" w:rsidRDefault="008D2AB8" w:rsidP="008D2AB8">
      <w:pPr>
        <w:ind w:firstLine="3969"/>
        <w:rPr>
          <w:b/>
          <w:sz w:val="22"/>
          <w:szCs w:val="22"/>
        </w:rPr>
      </w:pPr>
    </w:p>
    <w:p w14:paraId="6CD64B68" w14:textId="5B66FB60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 xml:space="preserve">Przystępując do postępowania o udzielenie zamówienia publicznego, którego przedmiotem jest </w:t>
      </w:r>
      <w:r w:rsidR="005627B1" w:rsidRPr="005627B1">
        <w:rPr>
          <w:b/>
          <w:sz w:val="22"/>
          <w:szCs w:val="22"/>
        </w:rPr>
        <w:t>Dostawa drukarek 3D dla Jednostek AGH DE</w:t>
      </w:r>
      <w:r w:rsidR="005627B1">
        <w:rPr>
          <w:b/>
          <w:sz w:val="22"/>
          <w:szCs w:val="22"/>
        </w:rPr>
        <w:t>-</w:t>
      </w:r>
      <w:r w:rsidR="005627B1" w:rsidRPr="005627B1">
        <w:rPr>
          <w:b/>
          <w:sz w:val="22"/>
          <w:szCs w:val="22"/>
        </w:rPr>
        <w:t>dzp.272-125/25</w:t>
      </w:r>
      <w:r w:rsidRPr="00272B4B">
        <w:rPr>
          <w:b/>
          <w:sz w:val="22"/>
          <w:szCs w:val="22"/>
        </w:rPr>
        <w:t xml:space="preserve">, </w:t>
      </w:r>
      <w:r w:rsidRPr="00272B4B">
        <w:rPr>
          <w:sz w:val="22"/>
          <w:szCs w:val="22"/>
        </w:rPr>
        <w:t>oferuję realizację przedmiotu zamówienia, zgodnie z zasadami określonymi w specyfikacji</w:t>
      </w:r>
      <w:r w:rsidR="008A4322" w:rsidRPr="00272B4B">
        <w:rPr>
          <w:sz w:val="22"/>
          <w:szCs w:val="22"/>
        </w:rPr>
        <w:t xml:space="preserve"> </w:t>
      </w:r>
      <w:r w:rsidRPr="00272B4B">
        <w:rPr>
          <w:sz w:val="22"/>
          <w:szCs w:val="22"/>
        </w:rPr>
        <w:t>warunków zamówienia.</w:t>
      </w:r>
    </w:p>
    <w:p w14:paraId="75DA085C" w14:textId="77777777" w:rsidR="00BF34EB" w:rsidRPr="00272B4B" w:rsidRDefault="00BF34EB" w:rsidP="008D2AB8">
      <w:pPr>
        <w:widowControl w:val="0"/>
        <w:ind w:right="1"/>
        <w:jc w:val="both"/>
        <w:rPr>
          <w:sz w:val="22"/>
          <w:szCs w:val="22"/>
        </w:rPr>
      </w:pPr>
    </w:p>
    <w:p w14:paraId="77999A0C" w14:textId="366B9E0D" w:rsidR="00BF34EB" w:rsidRPr="00272B4B" w:rsidRDefault="008A4322" w:rsidP="008D2AB8">
      <w:pPr>
        <w:tabs>
          <w:tab w:val="right" w:pos="9000"/>
        </w:tabs>
        <w:rPr>
          <w:b/>
          <w:bCs/>
          <w:sz w:val="22"/>
          <w:szCs w:val="22"/>
        </w:rPr>
      </w:pPr>
      <w:bookmarkStart w:id="0" w:name="_Hlk191899383"/>
      <w:r w:rsidRPr="00272B4B">
        <w:rPr>
          <w:b/>
          <w:bCs/>
          <w:sz w:val="22"/>
          <w:szCs w:val="22"/>
          <w:highlight w:val="cyan"/>
        </w:rPr>
        <w:t>Zadanie częściowe nr 1</w:t>
      </w:r>
    </w:p>
    <w:tbl>
      <w:tblPr>
        <w:tblW w:w="1011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1417"/>
        <w:gridCol w:w="709"/>
        <w:gridCol w:w="1701"/>
        <w:gridCol w:w="1418"/>
        <w:gridCol w:w="850"/>
        <w:gridCol w:w="1757"/>
      </w:tblGrid>
      <w:tr w:rsidR="009547A5" w:rsidRPr="00184E7D" w14:paraId="06616117" w14:textId="77777777" w:rsidTr="00E62377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4AB74F" w14:textId="466BC25A" w:rsidR="009547A5" w:rsidRPr="00184E7D" w:rsidRDefault="009547A5" w:rsidP="0056531C">
            <w:pPr>
              <w:rPr>
                <w:sz w:val="18"/>
                <w:szCs w:val="18"/>
              </w:rPr>
            </w:pPr>
            <w:proofErr w:type="spellStart"/>
            <w:r w:rsidRPr="00184E7D"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671DFA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12F5D637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27C003" w14:textId="77777777" w:rsidR="009547A5" w:rsidRPr="00184E7D" w:rsidRDefault="009547A5" w:rsidP="0056531C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FE3099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019B1AA7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5A2D91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92F6A8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6D0D6E4F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74DC064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3CDA8130" w14:textId="77777777" w:rsidR="009547A5" w:rsidRPr="00184E7D" w:rsidRDefault="009547A5" w:rsidP="0056531C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[23%]</w:t>
            </w:r>
          </w:p>
          <w:p w14:paraId="259AE582" w14:textId="77777777" w:rsidR="009547A5" w:rsidRPr="00184E7D" w:rsidRDefault="009547A5" w:rsidP="005653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636240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79BD09AA" w14:textId="77777777" w:rsidR="009547A5" w:rsidRPr="00184E7D" w:rsidRDefault="009547A5" w:rsidP="0056531C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428A57C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9547A5" w:rsidRPr="00184E7D" w14:paraId="6E56B61F" w14:textId="77777777" w:rsidTr="00E62377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D65711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D70B5C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DB7647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5561EE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9A9CAA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8D7E2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9FEE6CB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E8F6F3" w14:textId="77777777" w:rsidR="009547A5" w:rsidRPr="00184E7D" w:rsidRDefault="009547A5" w:rsidP="0056531C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9547A5" w:rsidRPr="00184E7D" w14:paraId="05B55971" w14:textId="77777777" w:rsidTr="00E62377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95A832" w14:textId="77777777" w:rsidR="009547A5" w:rsidRPr="00184E7D" w:rsidRDefault="009547A5" w:rsidP="0056531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2D0C" w14:textId="128F23E4" w:rsidR="009547A5" w:rsidRPr="00184E7D" w:rsidRDefault="009547A5" w:rsidP="0056531C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Drukarka 3D</w:t>
            </w:r>
            <w:r w:rsidRPr="00184E7D">
              <w:rPr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2FFB" w14:textId="77777777" w:rsidR="009547A5" w:rsidRPr="00184E7D" w:rsidRDefault="009547A5" w:rsidP="0056531C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6529" w14:textId="5CF6448F" w:rsidR="009547A5" w:rsidRPr="00184E7D" w:rsidRDefault="009547A5" w:rsidP="005653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D997C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E5BF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BBA929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554E9B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</w:tr>
      <w:tr w:rsidR="009547A5" w:rsidRPr="00184E7D" w14:paraId="14649B38" w14:textId="77777777" w:rsidTr="00E62377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350252" w14:textId="77777777" w:rsidR="009547A5" w:rsidRPr="00184E7D" w:rsidRDefault="009547A5" w:rsidP="0056531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B518" w14:textId="35E9748B" w:rsidR="009547A5" w:rsidRPr="00184E7D" w:rsidRDefault="009547A5" w:rsidP="0056531C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Satynowa płyta stołu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2121" w14:textId="77777777" w:rsidR="009547A5" w:rsidRPr="00184E7D" w:rsidRDefault="009547A5" w:rsidP="0056531C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A66F" w14:textId="30AF2D1C" w:rsidR="009547A5" w:rsidRPr="00184E7D" w:rsidRDefault="009547A5" w:rsidP="005653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DA0D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E383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EBFAAD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FC6968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</w:tr>
      <w:tr w:rsidR="009547A5" w:rsidRPr="00184E7D" w14:paraId="63D2DF26" w14:textId="77777777" w:rsidTr="00E62377">
        <w:trPr>
          <w:trHeight w:val="27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A35E0D" w14:textId="77777777" w:rsidR="009547A5" w:rsidRPr="00184E7D" w:rsidRDefault="009547A5" w:rsidP="0056531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0719" w14:textId="32514B97" w:rsidR="009547A5" w:rsidRPr="00184E7D" w:rsidRDefault="009547A5" w:rsidP="0056531C">
            <w:pPr>
              <w:pStyle w:val="NormalnyWeb"/>
              <w:spacing w:before="0" w:beforeAutospacing="0" w:after="0" w:afterAutospacing="0"/>
              <w:rPr>
                <w:b/>
                <w:bCs/>
                <w:sz w:val="18"/>
                <w:szCs w:val="18"/>
                <w:lang w:eastAsia="zh-CN"/>
              </w:rPr>
            </w:pPr>
            <w:proofErr w:type="spellStart"/>
            <w:r>
              <w:rPr>
                <w:b/>
                <w:bCs/>
                <w:sz w:val="18"/>
                <w:szCs w:val="18"/>
                <w:lang w:eastAsia="zh-CN"/>
              </w:rPr>
              <w:t>Filament</w:t>
            </w:r>
            <w:proofErr w:type="spellEnd"/>
            <w:r>
              <w:rPr>
                <w:b/>
                <w:bCs/>
                <w:sz w:val="18"/>
                <w:szCs w:val="18"/>
                <w:lang w:eastAsia="zh-CN"/>
              </w:rPr>
              <w:t xml:space="preserve"> PETG o wadze 1kg, kolor czarny, matowy</w:t>
            </w:r>
            <w:r w:rsidRPr="00590D72">
              <w:rPr>
                <w:b/>
                <w:bCs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C9F" w14:textId="77777777" w:rsidR="009547A5" w:rsidRPr="00184E7D" w:rsidRDefault="009547A5" w:rsidP="0056531C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85D9" w14:textId="4B6251D4" w:rsidR="009547A5" w:rsidRPr="00184E7D" w:rsidRDefault="009547A5" w:rsidP="0056531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C83F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00BD" w14:textId="77777777" w:rsidR="009547A5" w:rsidRPr="00184E7D" w:rsidRDefault="009547A5" w:rsidP="0056531C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61230E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8ACC78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</w:tr>
      <w:tr w:rsidR="009547A5" w:rsidRPr="00184E7D" w14:paraId="6FD9D7CE" w14:textId="77777777" w:rsidTr="00E623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AB394C" w14:textId="17E9C6CB" w:rsidR="009547A5" w:rsidRPr="00184E7D" w:rsidRDefault="00E62377" w:rsidP="00E62377">
            <w:pPr>
              <w:ind w:right="21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  </w:t>
            </w:r>
            <w:r w:rsidR="009547A5"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7AC1CD48" w14:textId="77777777" w:rsidR="009547A5" w:rsidRPr="00184E7D" w:rsidRDefault="009547A5" w:rsidP="0056531C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…………………………./</w:t>
            </w:r>
          </w:p>
          <w:p w14:paraId="77ED3797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……………………..…/</w:t>
            </w:r>
          </w:p>
          <w:p w14:paraId="627AA68C" w14:textId="4CBC2295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Vat:……………………………………………………………………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2B18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05F037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DD462C" w14:textId="77777777" w:rsidR="009547A5" w:rsidRPr="00184E7D" w:rsidRDefault="009547A5" w:rsidP="0056531C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9FFA9A7" w14:textId="77777777" w:rsidR="005627B1" w:rsidRPr="005627B1" w:rsidRDefault="005627B1" w:rsidP="005627B1">
      <w:pPr>
        <w:pStyle w:val="Tekstpodstawowy"/>
        <w:spacing w:line="240" w:lineRule="auto"/>
        <w:rPr>
          <w:sz w:val="22"/>
          <w:szCs w:val="22"/>
        </w:rPr>
      </w:pPr>
    </w:p>
    <w:p w14:paraId="1C48909F" w14:textId="571B5ED3" w:rsidR="005627B1" w:rsidRPr="005627B1" w:rsidRDefault="005627B1" w:rsidP="005627B1">
      <w:pPr>
        <w:pStyle w:val="Tekstpodstawowy"/>
        <w:spacing w:line="240" w:lineRule="auto"/>
        <w:rPr>
          <w:sz w:val="22"/>
          <w:szCs w:val="22"/>
        </w:rPr>
      </w:pPr>
      <w:r w:rsidRPr="005627B1">
        <w:rPr>
          <w:sz w:val="22"/>
          <w:szCs w:val="22"/>
        </w:rPr>
        <w:t>Termin realizacji umowy: …………..</w:t>
      </w:r>
      <w:r>
        <w:rPr>
          <w:sz w:val="22"/>
          <w:szCs w:val="22"/>
        </w:rPr>
        <w:t>dni</w:t>
      </w:r>
      <w:r w:rsidRPr="005627B1">
        <w:t xml:space="preserve"> </w:t>
      </w:r>
      <w:r w:rsidRPr="005627B1">
        <w:rPr>
          <w:b w:val="0"/>
          <w:bCs/>
          <w:sz w:val="22"/>
          <w:szCs w:val="22"/>
        </w:rPr>
        <w:t xml:space="preserve">od daty otrzymania zamówienia potwierdzonego przez </w:t>
      </w:r>
      <w:proofErr w:type="spellStart"/>
      <w:r w:rsidRPr="005627B1">
        <w:rPr>
          <w:b w:val="0"/>
          <w:bCs/>
          <w:sz w:val="22"/>
          <w:szCs w:val="22"/>
        </w:rPr>
        <w:t>MNiSW</w:t>
      </w:r>
      <w:proofErr w:type="spellEnd"/>
      <w:r w:rsidRPr="005627B1">
        <w:rPr>
          <w:b w:val="0"/>
          <w:bCs/>
          <w:sz w:val="22"/>
          <w:szCs w:val="22"/>
        </w:rPr>
        <w:t xml:space="preserve"> </w:t>
      </w:r>
      <w:r>
        <w:rPr>
          <w:sz w:val="22"/>
          <w:szCs w:val="22"/>
        </w:rPr>
        <w:t>*</w:t>
      </w:r>
      <w:r w:rsidRPr="005627B1">
        <w:rPr>
          <w:i/>
          <w:iCs/>
          <w:sz w:val="22"/>
          <w:szCs w:val="22"/>
          <w:highlight w:val="yellow"/>
        </w:rPr>
        <w:t>(kryterium oceny ofert).</w:t>
      </w:r>
    </w:p>
    <w:p w14:paraId="0769E07D" w14:textId="7393C635" w:rsidR="005627B1" w:rsidRPr="005627B1" w:rsidRDefault="005627B1" w:rsidP="005627B1">
      <w:pPr>
        <w:pStyle w:val="Tekstpodstawowy"/>
        <w:spacing w:line="240" w:lineRule="auto"/>
        <w:rPr>
          <w:b w:val="0"/>
          <w:bCs/>
          <w:sz w:val="22"/>
          <w:szCs w:val="22"/>
        </w:rPr>
      </w:pPr>
      <w:r w:rsidRPr="005627B1">
        <w:rPr>
          <w:b w:val="0"/>
          <w:bCs/>
          <w:sz w:val="22"/>
          <w:szCs w:val="22"/>
        </w:rPr>
        <w:t xml:space="preserve">*)Zamawiający informuje, że w przypadku braku wpisania terminu realizacji przez Wykonawcę, Zamawiający przyjmie termin maksymalny wskazany w </w:t>
      </w:r>
      <w:proofErr w:type="spellStart"/>
      <w:r w:rsidRPr="005627B1">
        <w:rPr>
          <w:b w:val="0"/>
          <w:bCs/>
          <w:sz w:val="22"/>
          <w:szCs w:val="22"/>
        </w:rPr>
        <w:t>swz</w:t>
      </w:r>
      <w:proofErr w:type="spellEnd"/>
      <w:r w:rsidRPr="005627B1">
        <w:rPr>
          <w:b w:val="0"/>
          <w:bCs/>
          <w:sz w:val="22"/>
          <w:szCs w:val="22"/>
        </w:rPr>
        <w:t>.</w:t>
      </w:r>
    </w:p>
    <w:p w14:paraId="656D1D80" w14:textId="7E5AE719" w:rsidR="005627B1" w:rsidRPr="005627B1" w:rsidRDefault="005627B1" w:rsidP="005627B1">
      <w:pPr>
        <w:pStyle w:val="Tekstpodstawowy"/>
        <w:spacing w:line="240" w:lineRule="auto"/>
        <w:rPr>
          <w:sz w:val="22"/>
          <w:szCs w:val="22"/>
        </w:rPr>
      </w:pPr>
      <w:r w:rsidRPr="005627B1">
        <w:rPr>
          <w:sz w:val="22"/>
          <w:szCs w:val="22"/>
        </w:rPr>
        <w:t>Okres udzielonej gwarancji  ………m-</w:t>
      </w:r>
      <w:proofErr w:type="spellStart"/>
      <w:r w:rsidRPr="005627B1">
        <w:rPr>
          <w:sz w:val="22"/>
          <w:szCs w:val="22"/>
        </w:rPr>
        <w:t>cy</w:t>
      </w:r>
      <w:proofErr w:type="spellEnd"/>
      <w:r w:rsidRPr="005627B1">
        <w:rPr>
          <w:sz w:val="22"/>
          <w:szCs w:val="22"/>
        </w:rPr>
        <w:t>*</w:t>
      </w:r>
      <w:r>
        <w:rPr>
          <w:sz w:val="22"/>
          <w:szCs w:val="22"/>
        </w:rPr>
        <w:t>*</w:t>
      </w:r>
      <w:r w:rsidRPr="005627B1">
        <w:rPr>
          <w:sz w:val="22"/>
          <w:szCs w:val="22"/>
        </w:rPr>
        <w:t xml:space="preserve">. </w:t>
      </w:r>
    </w:p>
    <w:p w14:paraId="2611A75F" w14:textId="00609F59" w:rsidR="005627B1" w:rsidRPr="005627B1" w:rsidRDefault="005627B1" w:rsidP="005627B1">
      <w:pPr>
        <w:pStyle w:val="Tekstpodstawowy"/>
        <w:spacing w:line="240" w:lineRule="auto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5627B1">
        <w:rPr>
          <w:b w:val="0"/>
          <w:bCs/>
          <w:sz w:val="22"/>
          <w:szCs w:val="22"/>
        </w:rPr>
        <w:t xml:space="preserve">*)Zamawiający informuje, że w przypadku braku wpisania gwarancji przez Wykonawcę, </w:t>
      </w:r>
      <w:r w:rsidRPr="005627B1">
        <w:rPr>
          <w:b w:val="0"/>
          <w:bCs/>
          <w:sz w:val="22"/>
          <w:szCs w:val="22"/>
        </w:rPr>
        <w:lastRenderedPageBreak/>
        <w:t xml:space="preserve">Zamawiający przyjmie gwarancję minimalną </w:t>
      </w:r>
      <w:proofErr w:type="spellStart"/>
      <w:r w:rsidRPr="005627B1">
        <w:rPr>
          <w:b w:val="0"/>
          <w:bCs/>
          <w:sz w:val="22"/>
          <w:szCs w:val="22"/>
        </w:rPr>
        <w:t>tj</w:t>
      </w:r>
      <w:proofErr w:type="spellEnd"/>
      <w:r w:rsidRPr="005627B1">
        <w:rPr>
          <w:b w:val="0"/>
          <w:bCs/>
          <w:sz w:val="22"/>
          <w:szCs w:val="22"/>
        </w:rPr>
        <w:t xml:space="preserve"> 24 miesiące.</w:t>
      </w:r>
    </w:p>
    <w:p w14:paraId="01A12BE8" w14:textId="77777777" w:rsidR="005627B1" w:rsidRPr="00272B4B" w:rsidRDefault="005627B1" w:rsidP="008D2AB8">
      <w:pPr>
        <w:pStyle w:val="Tekstpodstawowy"/>
        <w:rPr>
          <w:sz w:val="22"/>
          <w:szCs w:val="22"/>
        </w:rPr>
      </w:pPr>
    </w:p>
    <w:bookmarkEnd w:id="0"/>
    <w:p w14:paraId="73AE1435" w14:textId="072835CD" w:rsidR="00E62377" w:rsidRPr="00272B4B" w:rsidRDefault="008A4322" w:rsidP="00E62377">
      <w:pPr>
        <w:tabs>
          <w:tab w:val="right" w:pos="9000"/>
        </w:tabs>
        <w:rPr>
          <w:b/>
          <w:bCs/>
          <w:sz w:val="22"/>
          <w:szCs w:val="22"/>
        </w:rPr>
      </w:pPr>
      <w:r w:rsidRPr="00272B4B">
        <w:rPr>
          <w:b/>
          <w:bCs/>
          <w:sz w:val="22"/>
          <w:szCs w:val="22"/>
          <w:highlight w:val="cyan"/>
        </w:rPr>
        <w:t>Zadanie częściowe nr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843"/>
        <w:gridCol w:w="1417"/>
        <w:gridCol w:w="709"/>
        <w:gridCol w:w="1559"/>
        <w:gridCol w:w="1418"/>
        <w:gridCol w:w="850"/>
        <w:gridCol w:w="1757"/>
      </w:tblGrid>
      <w:tr w:rsidR="00E62377" w:rsidRPr="00184E7D" w14:paraId="3E603082" w14:textId="77777777" w:rsidTr="00904269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4A3348" w14:textId="2CA4B977" w:rsidR="00E62377" w:rsidRPr="00184E7D" w:rsidRDefault="00E62377" w:rsidP="00904269">
            <w:pPr>
              <w:rPr>
                <w:sz w:val="18"/>
                <w:szCs w:val="18"/>
              </w:rPr>
            </w:pPr>
            <w:proofErr w:type="spellStart"/>
            <w:r w:rsidRPr="00184E7D"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9E3F13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3EE6A7B9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BD4CA9" w14:textId="77777777" w:rsidR="00E62377" w:rsidRPr="00184E7D" w:rsidRDefault="00E62377" w:rsidP="00904269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32AAD0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20CFC8FA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5DE95F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CED773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412C2CDF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23589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738CB064" w14:textId="77777777" w:rsidR="00E62377" w:rsidRPr="00184E7D" w:rsidRDefault="00E62377" w:rsidP="00904269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[23%]</w:t>
            </w:r>
          </w:p>
          <w:p w14:paraId="7757F48B" w14:textId="77777777" w:rsidR="00E62377" w:rsidRPr="00184E7D" w:rsidRDefault="00E62377" w:rsidP="0090426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4D8165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2C69ADC6" w14:textId="77777777" w:rsidR="00E62377" w:rsidRPr="00184E7D" w:rsidRDefault="00E62377" w:rsidP="00904269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6D3C539A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E62377" w:rsidRPr="00184E7D" w14:paraId="57D02064" w14:textId="77777777" w:rsidTr="00904269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31C4EB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C2F1C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880070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85BC87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D6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E95BED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789699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363D07" w14:textId="77777777" w:rsidR="00E62377" w:rsidRPr="00184E7D" w:rsidRDefault="00E62377" w:rsidP="00904269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E62377" w:rsidRPr="00184E7D" w14:paraId="68745772" w14:textId="77777777" w:rsidTr="00904269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7776EA" w14:textId="77777777" w:rsidR="00E62377" w:rsidRPr="00184E7D" w:rsidRDefault="00E62377" w:rsidP="0090426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E001" w14:textId="77777777" w:rsidR="00E62377" w:rsidRPr="00184E7D" w:rsidRDefault="00E62377" w:rsidP="00904269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Drukarka 3D</w:t>
            </w:r>
            <w:r w:rsidRPr="00184E7D">
              <w:rPr>
                <w:sz w:val="18"/>
                <w:szCs w:val="18"/>
              </w:rPr>
              <w:tab/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368B" w14:textId="77777777" w:rsidR="00E62377" w:rsidRPr="00184E7D" w:rsidRDefault="00E62377" w:rsidP="00904269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04478" w14:textId="77777777" w:rsidR="00E62377" w:rsidRPr="00184E7D" w:rsidRDefault="00E62377" w:rsidP="0090426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Pr="00184E7D">
              <w:rPr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7E7D" w14:textId="77777777" w:rsidR="00E62377" w:rsidRPr="00184E7D" w:rsidRDefault="00E62377" w:rsidP="00904269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8BE2" w14:textId="77777777" w:rsidR="00E62377" w:rsidRPr="00184E7D" w:rsidRDefault="00E62377" w:rsidP="00904269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A703FE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650E52B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</w:p>
        </w:tc>
      </w:tr>
      <w:tr w:rsidR="00E62377" w:rsidRPr="00184E7D" w14:paraId="5DAE481D" w14:textId="77777777" w:rsidTr="00904269">
        <w:trPr>
          <w:trHeight w:val="163"/>
        </w:trPr>
        <w:tc>
          <w:tcPr>
            <w:tcW w:w="595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D3A0F5A" w14:textId="73207465" w:rsidR="00E62377" w:rsidRPr="00184E7D" w:rsidRDefault="00E62377" w:rsidP="00E62377">
            <w:pPr>
              <w:ind w:right="75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           </w:t>
            </w: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676BE328" w14:textId="77777777" w:rsidR="00E62377" w:rsidRPr="00184E7D" w:rsidRDefault="00E62377" w:rsidP="00904269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…………………………./</w:t>
            </w:r>
          </w:p>
          <w:p w14:paraId="30F6724A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……………………..…/</w:t>
            </w:r>
          </w:p>
          <w:p w14:paraId="798B44EA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Vat:……………………………………………………………………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C283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35FF06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853E27" w14:textId="77777777" w:rsidR="00E62377" w:rsidRPr="00184E7D" w:rsidRDefault="00E62377" w:rsidP="00904269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7FD6C61" w14:textId="77777777" w:rsidR="005627B1" w:rsidRPr="005627B1" w:rsidRDefault="005627B1" w:rsidP="005627B1">
      <w:pPr>
        <w:tabs>
          <w:tab w:val="right" w:pos="9000"/>
        </w:tabs>
        <w:rPr>
          <w:b/>
          <w:bCs/>
          <w:sz w:val="22"/>
          <w:szCs w:val="22"/>
        </w:rPr>
      </w:pPr>
    </w:p>
    <w:p w14:paraId="752C4DD2" w14:textId="2F0BD269" w:rsidR="005627B1" w:rsidRPr="005627B1" w:rsidRDefault="005627B1" w:rsidP="005627B1">
      <w:pPr>
        <w:tabs>
          <w:tab w:val="right" w:pos="9000"/>
        </w:tabs>
        <w:rPr>
          <w:b/>
          <w:bCs/>
          <w:sz w:val="22"/>
          <w:szCs w:val="22"/>
        </w:rPr>
      </w:pPr>
      <w:r w:rsidRPr="005627B1">
        <w:rPr>
          <w:b/>
          <w:bCs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14 </w:t>
      </w:r>
      <w:r w:rsidRPr="005627B1">
        <w:rPr>
          <w:b/>
          <w:bCs/>
          <w:sz w:val="22"/>
          <w:szCs w:val="22"/>
        </w:rPr>
        <w:t xml:space="preserve">dni </w:t>
      </w:r>
      <w:r w:rsidRPr="005627B1">
        <w:rPr>
          <w:sz w:val="22"/>
          <w:szCs w:val="22"/>
        </w:rPr>
        <w:t xml:space="preserve">od daty otrzymania zamówienia potwierdzonego przez </w:t>
      </w:r>
      <w:proofErr w:type="spellStart"/>
      <w:r w:rsidRPr="005627B1">
        <w:rPr>
          <w:sz w:val="22"/>
          <w:szCs w:val="22"/>
        </w:rPr>
        <w:t>MNiSW</w:t>
      </w:r>
      <w:proofErr w:type="spellEnd"/>
      <w:r w:rsidRPr="005627B1">
        <w:rPr>
          <w:sz w:val="22"/>
          <w:szCs w:val="22"/>
        </w:rPr>
        <w:t>).</w:t>
      </w:r>
    </w:p>
    <w:p w14:paraId="3FB2576B" w14:textId="74389F73" w:rsidR="005627B1" w:rsidRPr="005627B1" w:rsidRDefault="005627B1" w:rsidP="005627B1">
      <w:pPr>
        <w:tabs>
          <w:tab w:val="right" w:pos="9000"/>
        </w:tabs>
        <w:rPr>
          <w:b/>
          <w:bCs/>
          <w:sz w:val="22"/>
          <w:szCs w:val="22"/>
        </w:rPr>
      </w:pPr>
      <w:r w:rsidRPr="005627B1">
        <w:rPr>
          <w:b/>
          <w:bCs/>
          <w:sz w:val="22"/>
          <w:szCs w:val="22"/>
        </w:rPr>
        <w:t>Okres udzielonej gwarancji  ………m-</w:t>
      </w:r>
      <w:proofErr w:type="spellStart"/>
      <w:r w:rsidRPr="005627B1">
        <w:rPr>
          <w:b/>
          <w:bCs/>
          <w:sz w:val="22"/>
          <w:szCs w:val="22"/>
        </w:rPr>
        <w:t>cy</w:t>
      </w:r>
      <w:proofErr w:type="spellEnd"/>
      <w:r w:rsidRPr="005627B1">
        <w:rPr>
          <w:b/>
          <w:bCs/>
          <w:sz w:val="22"/>
          <w:szCs w:val="22"/>
        </w:rPr>
        <w:t xml:space="preserve">*. </w:t>
      </w:r>
      <w:r w:rsidRPr="005627B1">
        <w:rPr>
          <w:b/>
          <w:bCs/>
          <w:i/>
          <w:iCs/>
          <w:sz w:val="22"/>
          <w:szCs w:val="22"/>
          <w:highlight w:val="yellow"/>
        </w:rPr>
        <w:t>(kryterium oceny ofert).</w:t>
      </w:r>
    </w:p>
    <w:p w14:paraId="37D06D87" w14:textId="438A9EF8" w:rsidR="005627B1" w:rsidRPr="005627B1" w:rsidRDefault="005627B1" w:rsidP="005627B1">
      <w:pPr>
        <w:tabs>
          <w:tab w:val="right" w:pos="9000"/>
        </w:tabs>
        <w:rPr>
          <w:sz w:val="22"/>
          <w:szCs w:val="22"/>
        </w:rPr>
      </w:pPr>
      <w:r w:rsidRPr="005627B1">
        <w:rPr>
          <w:sz w:val="22"/>
          <w:szCs w:val="22"/>
        </w:rPr>
        <w:t xml:space="preserve">*)Zamawiający informuje, że w przypadku braku wpisania gwarancji przez Wykonawcę, Zamawiający przyjmie gwarancję minimalną wskazaną w </w:t>
      </w:r>
      <w:proofErr w:type="spellStart"/>
      <w:r w:rsidRPr="005627B1">
        <w:rPr>
          <w:sz w:val="22"/>
          <w:szCs w:val="22"/>
        </w:rPr>
        <w:t>swz</w:t>
      </w:r>
      <w:proofErr w:type="spellEnd"/>
      <w:r w:rsidRPr="005627B1">
        <w:rPr>
          <w:sz w:val="22"/>
          <w:szCs w:val="22"/>
        </w:rPr>
        <w:t>.</w:t>
      </w:r>
    </w:p>
    <w:p w14:paraId="56166C0F" w14:textId="77777777" w:rsidR="00BF34EB" w:rsidRPr="00272B4B" w:rsidRDefault="00BF34EB" w:rsidP="008A4322">
      <w:pPr>
        <w:tabs>
          <w:tab w:val="right" w:pos="9000"/>
        </w:tabs>
        <w:rPr>
          <w:b/>
          <w:bCs/>
          <w:sz w:val="22"/>
          <w:szCs w:val="22"/>
        </w:rPr>
      </w:pPr>
    </w:p>
    <w:p w14:paraId="68CB713B" w14:textId="77777777" w:rsidR="008A4322" w:rsidRPr="00272B4B" w:rsidRDefault="008A4322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78001BDD" w14:textId="4EA8D801" w:rsidR="005627B1" w:rsidRPr="00004386" w:rsidRDefault="005627B1" w:rsidP="005627B1">
      <w:pPr>
        <w:rPr>
          <w:i/>
          <w:iCs/>
          <w:sz w:val="22"/>
          <w:szCs w:val="22"/>
        </w:rPr>
      </w:pPr>
      <w:r w:rsidRPr="00004386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>
        <w:rPr>
          <w:b/>
          <w:bCs/>
          <w:i/>
          <w:iCs/>
          <w:sz w:val="22"/>
          <w:szCs w:val="22"/>
        </w:rPr>
        <w:t>drukarki 3D</w:t>
      </w:r>
      <w:r w:rsidRPr="00004386">
        <w:rPr>
          <w:i/>
          <w:iCs/>
          <w:sz w:val="22"/>
          <w:szCs w:val="22"/>
        </w:rPr>
        <w:t xml:space="preserve">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i/>
          <w:iCs/>
          <w:sz w:val="22"/>
          <w:szCs w:val="22"/>
        </w:rPr>
        <w:t>wchodząc</w:t>
      </w:r>
      <w:r w:rsidR="0006370E">
        <w:rPr>
          <w:i/>
          <w:iCs/>
          <w:sz w:val="22"/>
          <w:szCs w:val="22"/>
        </w:rPr>
        <w:t>e</w:t>
      </w:r>
      <w:r w:rsidRPr="00004386">
        <w:rPr>
          <w:i/>
          <w:iCs/>
          <w:sz w:val="22"/>
          <w:szCs w:val="22"/>
        </w:rPr>
        <w:t xml:space="preserve"> w zakres niniejszego zamówienia. Po przedstawieniu przez Zamawiającego zamówienia potwierdzonego przez organ nadzorujący Zamawiającego Wykonawca uwzględni w wystawionej fakturze 0% stawkę podatku VAT.  </w:t>
      </w:r>
    </w:p>
    <w:p w14:paraId="3739D7E9" w14:textId="77777777" w:rsidR="005627B1" w:rsidRPr="00004386" w:rsidRDefault="005627B1" w:rsidP="005627B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  <w:t>Oświadczamy, że zgodnie z ustawą z dnia 6 marca 2018 r. Prawo przedsiębiorców, należymy do małych lub średnich przedsiębiorców:</w:t>
      </w:r>
      <w:r w:rsidRPr="00004386">
        <w:rPr>
          <w:b/>
          <w:sz w:val="22"/>
          <w:szCs w:val="22"/>
        </w:rPr>
        <w:t xml:space="preserve"> TAK/NIE</w:t>
      </w:r>
    </w:p>
    <w:p w14:paraId="411CCB67" w14:textId="77777777" w:rsidR="005627B1" w:rsidRPr="00004386" w:rsidRDefault="005627B1" w:rsidP="005627B1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Pr="00004386">
        <w:rPr>
          <w:b w:val="0"/>
          <w:bCs/>
          <w:sz w:val="22"/>
          <w:szCs w:val="22"/>
        </w:rPr>
        <w:br/>
      </w:r>
    </w:p>
    <w:p w14:paraId="08B40C62" w14:textId="77777777" w:rsidR="005627B1" w:rsidRPr="00004386" w:rsidRDefault="005627B1" w:rsidP="005627B1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7E4BB688" w14:textId="77777777" w:rsidR="005627B1" w:rsidRPr="00004386" w:rsidRDefault="005627B1" w:rsidP="005627B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9A682AE" w14:textId="77777777" w:rsidR="005627B1" w:rsidRPr="00004386" w:rsidRDefault="005627B1" w:rsidP="005627B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3F0300B" w14:textId="77777777" w:rsidR="005627B1" w:rsidRPr="00004386" w:rsidRDefault="005627B1" w:rsidP="005627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706FDFDF" w14:textId="77777777" w:rsidR="005627B1" w:rsidRPr="00004386" w:rsidRDefault="005627B1" w:rsidP="005627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04386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 xml:space="preserve">. zm.) </w:t>
      </w:r>
      <w:r w:rsidRPr="00004386">
        <w:rPr>
          <w:color w:val="000000"/>
          <w:sz w:val="22"/>
          <w:szCs w:val="22"/>
          <w:lang w:eastAsia="ar-SA"/>
        </w:rPr>
        <w:t>będzie się ubiegał o zastosowanie przy zakupie 0% stawki VAT</w:t>
      </w:r>
      <w:r>
        <w:rPr>
          <w:color w:val="000000"/>
          <w:sz w:val="22"/>
          <w:szCs w:val="22"/>
          <w:lang w:eastAsia="ar-SA"/>
        </w:rPr>
        <w:t xml:space="preserve"> na</w:t>
      </w:r>
      <w:r w:rsidRPr="00004386">
        <w:rPr>
          <w:color w:val="000000"/>
          <w:sz w:val="22"/>
          <w:szCs w:val="22"/>
          <w:lang w:eastAsia="ar-SA"/>
        </w:rPr>
        <w:t xml:space="preserve">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drukarki 3D   </w:t>
      </w:r>
      <w:r w:rsidRPr="00004386">
        <w:rPr>
          <w:sz w:val="22"/>
          <w:szCs w:val="22"/>
        </w:rPr>
        <w:t xml:space="preserve">w zakresie objętym zwolnieniem – zgodnie z art. 83 ust. 1 pkt 26 przywołanej ustawy. </w:t>
      </w:r>
    </w:p>
    <w:p w14:paraId="0EEC71F7" w14:textId="77777777" w:rsidR="005627B1" w:rsidRPr="00004386" w:rsidRDefault="005627B1" w:rsidP="005627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</w:t>
      </w:r>
      <w:r>
        <w:rPr>
          <w:color w:val="000000"/>
          <w:sz w:val="22"/>
          <w:szCs w:val="22"/>
          <w:lang w:eastAsia="ar-SA"/>
        </w:rPr>
        <w:t>one</w:t>
      </w:r>
      <w:r w:rsidRPr="00004386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drukarki 3D  </w:t>
      </w:r>
      <w:r>
        <w:rPr>
          <w:rFonts w:eastAsia="Calibri"/>
          <w:b/>
          <w:sz w:val="22"/>
          <w:szCs w:val="22"/>
          <w:lang w:eastAsia="en-US"/>
        </w:rPr>
        <w:t xml:space="preserve">- </w:t>
      </w:r>
      <w:r w:rsidRPr="00E369F5">
        <w:rPr>
          <w:rFonts w:eastAsia="Calibri"/>
          <w:bCs/>
          <w:sz w:val="22"/>
          <w:szCs w:val="22"/>
          <w:lang w:eastAsia="en-US"/>
        </w:rPr>
        <w:t xml:space="preserve">są przeznaczone dla placówki oświatowej </w:t>
      </w:r>
      <w:r>
        <w:rPr>
          <w:rFonts w:eastAsia="Calibri"/>
          <w:b/>
          <w:sz w:val="22"/>
          <w:szCs w:val="22"/>
          <w:lang w:eastAsia="en-US"/>
        </w:rPr>
        <w:t xml:space="preserve">-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004386">
        <w:rPr>
          <w:bCs/>
          <w:i/>
          <w:iCs/>
          <w:sz w:val="22"/>
          <w:szCs w:val="22"/>
        </w:rPr>
        <w:t>stawą</w:t>
      </w:r>
      <w:r w:rsidRPr="00004386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004386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>. zm.)</w:t>
      </w:r>
    </w:p>
    <w:p w14:paraId="1FDCBF43" w14:textId="77777777" w:rsidR="005627B1" w:rsidRPr="00004386" w:rsidRDefault="005627B1" w:rsidP="005627B1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A23F75" w14:textId="77777777" w:rsidR="005627B1" w:rsidRPr="00004386" w:rsidRDefault="005627B1" w:rsidP="005627B1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696EB4" w14:textId="77777777" w:rsidR="005627B1" w:rsidRPr="00004386" w:rsidRDefault="005627B1" w:rsidP="005627B1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C8CB54" w14:textId="77777777" w:rsidR="005627B1" w:rsidRPr="00004386" w:rsidRDefault="005627B1" w:rsidP="005627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27B1" w:rsidRPr="00004386" w14:paraId="5F4EE601" w14:textId="77777777" w:rsidTr="00035A0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D2A7C" w14:textId="77777777" w:rsidR="005627B1" w:rsidRPr="00004386" w:rsidRDefault="005627B1" w:rsidP="00035A0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3B024" w14:textId="77777777" w:rsidR="005627B1" w:rsidRPr="00004386" w:rsidRDefault="005627B1" w:rsidP="00035A0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1B49076F" w14:textId="77777777" w:rsidR="005627B1" w:rsidRPr="00004386" w:rsidRDefault="005627B1" w:rsidP="00035A0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EE332" w14:textId="77777777" w:rsidR="005627B1" w:rsidRPr="00004386" w:rsidRDefault="005627B1" w:rsidP="00035A0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5627B1" w:rsidRPr="00004386" w14:paraId="1076FBCD" w14:textId="77777777" w:rsidTr="00035A0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AA354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8CE19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73CDE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27B1" w:rsidRPr="00004386" w14:paraId="2B046010" w14:textId="77777777" w:rsidTr="00035A0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69135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7EC2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4D6E2" w14:textId="77777777" w:rsidR="005627B1" w:rsidRPr="00004386" w:rsidRDefault="005627B1" w:rsidP="00035A0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1E615FC" w14:textId="77777777" w:rsidR="005627B1" w:rsidRPr="00004386" w:rsidRDefault="005627B1" w:rsidP="005627B1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52E64C06" w14:textId="77777777" w:rsidR="005627B1" w:rsidRPr="00004386" w:rsidRDefault="005627B1" w:rsidP="005627B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67FF5619" w14:textId="77777777" w:rsidR="005627B1" w:rsidRPr="00004386" w:rsidRDefault="005627B1" w:rsidP="005627B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4996E7B4" w14:textId="77777777" w:rsidR="005627B1" w:rsidRPr="00004386" w:rsidRDefault="005627B1" w:rsidP="005627B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D43D070" w14:textId="77777777" w:rsidR="005627B1" w:rsidRPr="00004386" w:rsidRDefault="005627B1" w:rsidP="005627B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DA02FAD" w14:textId="77777777" w:rsidR="005627B1" w:rsidRPr="00004386" w:rsidRDefault="005627B1" w:rsidP="005627B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551FBA1" w14:textId="77777777" w:rsidR="005627B1" w:rsidRPr="00004386" w:rsidRDefault="005627B1" w:rsidP="005627B1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52F2C07" w14:textId="77777777" w:rsidR="005627B1" w:rsidRPr="00004386" w:rsidRDefault="005627B1" w:rsidP="005627B1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B8C889" w14:textId="77777777" w:rsidR="005627B1" w:rsidRPr="00004386" w:rsidRDefault="005627B1" w:rsidP="005627B1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54F1E7E4" w14:textId="77777777" w:rsidR="005627B1" w:rsidRPr="00004386" w:rsidRDefault="005627B1" w:rsidP="005627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F59F18A" w14:textId="77777777" w:rsidR="005627B1" w:rsidRPr="00004386" w:rsidRDefault="005627B1" w:rsidP="005627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18942190" w14:textId="77777777" w:rsidR="005627B1" w:rsidRPr="00004386" w:rsidRDefault="005627B1" w:rsidP="005627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D85068" w14:textId="77777777" w:rsidR="005627B1" w:rsidRPr="00004386" w:rsidRDefault="005627B1" w:rsidP="005627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6915702" w14:textId="77777777" w:rsidR="005627B1" w:rsidRPr="00004386" w:rsidRDefault="005627B1" w:rsidP="005627B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20C3CE88" w14:textId="77777777" w:rsidR="005627B1" w:rsidRPr="00004386" w:rsidRDefault="005627B1" w:rsidP="005627B1">
      <w:pPr>
        <w:jc w:val="both"/>
        <w:rPr>
          <w:sz w:val="22"/>
          <w:szCs w:val="22"/>
        </w:rPr>
      </w:pPr>
    </w:p>
    <w:p w14:paraId="12D6F2FA" w14:textId="77777777" w:rsidR="005627B1" w:rsidRPr="00004386" w:rsidRDefault="005627B1" w:rsidP="005627B1">
      <w:pPr>
        <w:rPr>
          <w:b/>
          <w:sz w:val="22"/>
          <w:szCs w:val="22"/>
          <w:u w:val="single"/>
        </w:rPr>
      </w:pPr>
    </w:p>
    <w:p w14:paraId="5B3423CE" w14:textId="77777777" w:rsidR="005627B1" w:rsidRPr="00004386" w:rsidRDefault="005627B1" w:rsidP="005627B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3DC52DF8" w14:textId="362C668E" w:rsidR="00FE545C" w:rsidRPr="00082618" w:rsidRDefault="00FE545C" w:rsidP="005627B1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sectPr w:rsidR="00FE545C" w:rsidRPr="000826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ED453" w14:textId="77777777" w:rsidR="008424E9" w:rsidRDefault="008424E9">
      <w:r>
        <w:separator/>
      </w:r>
    </w:p>
  </w:endnote>
  <w:endnote w:type="continuationSeparator" w:id="0">
    <w:p w14:paraId="0E675D89" w14:textId="77777777" w:rsidR="008424E9" w:rsidRDefault="0084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09145" w14:textId="77777777" w:rsidR="007A1781" w:rsidRDefault="007A17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D46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CC55E" w14:textId="77777777" w:rsidR="007A1781" w:rsidRDefault="007A17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022BF" w14:textId="77777777" w:rsidR="008424E9" w:rsidRDefault="008424E9">
      <w:r>
        <w:separator/>
      </w:r>
    </w:p>
  </w:footnote>
  <w:footnote w:type="continuationSeparator" w:id="0">
    <w:p w14:paraId="7349E44F" w14:textId="77777777" w:rsidR="008424E9" w:rsidRDefault="00842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F0353" w14:textId="77777777" w:rsidR="007A1781" w:rsidRDefault="007A1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363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AF934" w14:textId="77777777" w:rsidR="007A1781" w:rsidRDefault="007A1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3877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654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1257718">
    <w:abstractNumId w:val="0"/>
  </w:num>
  <w:num w:numId="4" w16cid:durableId="91627991">
    <w:abstractNumId w:val="2"/>
  </w:num>
  <w:num w:numId="5" w16cid:durableId="119689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5FE"/>
    <w:rsid w:val="00012286"/>
    <w:rsid w:val="0006370E"/>
    <w:rsid w:val="000704FC"/>
    <w:rsid w:val="00071CCC"/>
    <w:rsid w:val="00082618"/>
    <w:rsid w:val="000B731D"/>
    <w:rsid w:val="000D6134"/>
    <w:rsid w:val="000E09C7"/>
    <w:rsid w:val="000F6589"/>
    <w:rsid w:val="00106636"/>
    <w:rsid w:val="00116EC6"/>
    <w:rsid w:val="0014069B"/>
    <w:rsid w:val="001801DD"/>
    <w:rsid w:val="001D4612"/>
    <w:rsid w:val="00207E98"/>
    <w:rsid w:val="0022602E"/>
    <w:rsid w:val="002405FE"/>
    <w:rsid w:val="002723B0"/>
    <w:rsid w:val="00272B4B"/>
    <w:rsid w:val="00315A4A"/>
    <w:rsid w:val="0033773A"/>
    <w:rsid w:val="0035451F"/>
    <w:rsid w:val="004B7300"/>
    <w:rsid w:val="004C6753"/>
    <w:rsid w:val="005627B1"/>
    <w:rsid w:val="005724BB"/>
    <w:rsid w:val="00595C87"/>
    <w:rsid w:val="005D2C65"/>
    <w:rsid w:val="005E6D94"/>
    <w:rsid w:val="0063384F"/>
    <w:rsid w:val="00643C6F"/>
    <w:rsid w:val="00646202"/>
    <w:rsid w:val="0065290F"/>
    <w:rsid w:val="006815F6"/>
    <w:rsid w:val="006B099D"/>
    <w:rsid w:val="007748F0"/>
    <w:rsid w:val="007A1781"/>
    <w:rsid w:val="007A4321"/>
    <w:rsid w:val="007C246B"/>
    <w:rsid w:val="00833933"/>
    <w:rsid w:val="008424E9"/>
    <w:rsid w:val="00853083"/>
    <w:rsid w:val="008A0EDC"/>
    <w:rsid w:val="008A4322"/>
    <w:rsid w:val="008B2F0C"/>
    <w:rsid w:val="008B4928"/>
    <w:rsid w:val="008D2AB8"/>
    <w:rsid w:val="008F1C66"/>
    <w:rsid w:val="009547A5"/>
    <w:rsid w:val="00970FE4"/>
    <w:rsid w:val="00A0022B"/>
    <w:rsid w:val="00A346FE"/>
    <w:rsid w:val="00A47B4D"/>
    <w:rsid w:val="00A83018"/>
    <w:rsid w:val="00AC027B"/>
    <w:rsid w:val="00B774DC"/>
    <w:rsid w:val="00BD293F"/>
    <w:rsid w:val="00BF34EB"/>
    <w:rsid w:val="00C4050E"/>
    <w:rsid w:val="00C92773"/>
    <w:rsid w:val="00C969A6"/>
    <w:rsid w:val="00CA7D36"/>
    <w:rsid w:val="00D24208"/>
    <w:rsid w:val="00D60C38"/>
    <w:rsid w:val="00D66893"/>
    <w:rsid w:val="00D90ACB"/>
    <w:rsid w:val="00DC1500"/>
    <w:rsid w:val="00E05C88"/>
    <w:rsid w:val="00E44371"/>
    <w:rsid w:val="00E62377"/>
    <w:rsid w:val="00E949B0"/>
    <w:rsid w:val="00EC0BEA"/>
    <w:rsid w:val="00F00591"/>
    <w:rsid w:val="00F51688"/>
    <w:rsid w:val="00F53146"/>
    <w:rsid w:val="00F67D7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1F383"/>
  <w15:chartTrackingRefBased/>
  <w15:docId w15:val="{11C58BE8-F6FF-4012-8B20-A0A5DF01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547A5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1044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6</cp:revision>
  <cp:lastPrinted>1899-12-31T23:00:00Z</cp:lastPrinted>
  <dcterms:created xsi:type="dcterms:W3CDTF">2025-03-03T09:07:00Z</dcterms:created>
  <dcterms:modified xsi:type="dcterms:W3CDTF">2025-03-04T07:56:00Z</dcterms:modified>
</cp:coreProperties>
</file>