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B9C4BE" w14:textId="5BE31EB4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901E03">
        <w:rPr>
          <w:rFonts w:ascii="Arial" w:hAnsi="Arial" w:cs="Arial"/>
          <w:bCs/>
          <w:i w:val="0"/>
          <w:szCs w:val="24"/>
        </w:rPr>
        <w:t>9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34BD62E6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6087DC08" w14:textId="77777777" w:rsidR="00B95C96" w:rsidRPr="0012157F" w:rsidRDefault="009D488A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D488A">
        <w:rPr>
          <w:rFonts w:ascii="Arial" w:hAnsi="Arial" w:cs="Arial"/>
        </w:rPr>
        <w:t>Szpital Specjalistyczny im. Stefana Żeromskiego SPZOZ w Krakowie</w:t>
      </w:r>
    </w:p>
    <w:p w14:paraId="57110DE0" w14:textId="77777777" w:rsidR="00B95C96" w:rsidRPr="0012157F" w:rsidRDefault="009D488A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D488A">
        <w:rPr>
          <w:rFonts w:ascii="Arial" w:hAnsi="Arial" w:cs="Arial"/>
        </w:rPr>
        <w:t>os. Na Skarpie</w:t>
      </w:r>
      <w:r w:rsidR="00B95C96" w:rsidRPr="0012157F">
        <w:rPr>
          <w:rFonts w:ascii="Arial" w:hAnsi="Arial" w:cs="Arial"/>
        </w:rPr>
        <w:t xml:space="preserve"> </w:t>
      </w:r>
      <w:r w:rsidRPr="009D488A">
        <w:rPr>
          <w:rFonts w:ascii="Arial" w:hAnsi="Arial" w:cs="Arial"/>
        </w:rPr>
        <w:t>66</w:t>
      </w:r>
      <w:r w:rsidR="00B95C96" w:rsidRPr="0012157F">
        <w:rPr>
          <w:rFonts w:ascii="Arial" w:hAnsi="Arial" w:cs="Arial"/>
        </w:rPr>
        <w:t xml:space="preserve"> </w:t>
      </w:r>
    </w:p>
    <w:p w14:paraId="444E2497" w14:textId="77777777" w:rsidR="00B95C96" w:rsidRDefault="009D488A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D488A">
        <w:rPr>
          <w:rFonts w:ascii="Arial" w:hAnsi="Arial" w:cs="Arial"/>
        </w:rPr>
        <w:t>31-913</w:t>
      </w:r>
      <w:r w:rsidR="00B95C96" w:rsidRPr="0012157F">
        <w:rPr>
          <w:rFonts w:ascii="Arial" w:hAnsi="Arial" w:cs="Arial"/>
        </w:rPr>
        <w:t xml:space="preserve"> </w:t>
      </w:r>
      <w:r w:rsidRPr="009D488A">
        <w:rPr>
          <w:rFonts w:ascii="Arial" w:hAnsi="Arial" w:cs="Arial"/>
        </w:rPr>
        <w:t>Kraków</w:t>
      </w:r>
    </w:p>
    <w:p w14:paraId="04DE8302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754A882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35D179B0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0BB32FC0" w14:textId="77777777" w:rsidTr="006C3667">
        <w:tc>
          <w:tcPr>
            <w:tcW w:w="2800" w:type="dxa"/>
            <w:shd w:val="clear" w:color="auto" w:fill="auto"/>
          </w:tcPr>
          <w:p w14:paraId="40363572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AAD2E74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0DC0263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3547FAE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B95C96" w:rsidRPr="00A2540E" w14:paraId="72886CFB" w14:textId="77777777" w:rsidTr="006C3667">
        <w:tc>
          <w:tcPr>
            <w:tcW w:w="2800" w:type="dxa"/>
            <w:shd w:val="clear" w:color="auto" w:fill="auto"/>
          </w:tcPr>
          <w:p w14:paraId="743B7DD6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9577793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B930D8F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37BE18A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6C9D124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D488A" w:rsidRPr="0012157F" w14:paraId="06B53C34" w14:textId="77777777" w:rsidTr="00D46151">
        <w:tc>
          <w:tcPr>
            <w:tcW w:w="9104" w:type="dxa"/>
            <w:shd w:val="clear" w:color="auto" w:fill="D9D9D9"/>
          </w:tcPr>
          <w:p w14:paraId="37694AF0" w14:textId="77777777" w:rsidR="009D488A" w:rsidRPr="0012157F" w:rsidRDefault="009D488A" w:rsidP="00D46151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D6CB293" w14:textId="77777777" w:rsidR="009D488A" w:rsidRPr="00094F76" w:rsidRDefault="009D488A" w:rsidP="00D46151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9D488A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D488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D488A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</w:t>
            </w: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: ”ustawa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2E0BA5FE" w14:textId="77777777" w:rsidR="009D488A" w:rsidRPr="0017574D" w:rsidRDefault="009D488A" w:rsidP="00D46151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0FEBCD07" w14:textId="77777777" w:rsidR="009D488A" w:rsidRDefault="009D488A" w:rsidP="00D46151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64255185" w14:textId="77777777" w:rsidR="009D488A" w:rsidRPr="002C3302" w:rsidRDefault="009D488A" w:rsidP="00D4615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71D3450B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10CB300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732A8647" w14:textId="77777777" w:rsidTr="006C3667">
        <w:tc>
          <w:tcPr>
            <w:tcW w:w="2269" w:type="dxa"/>
            <w:shd w:val="clear" w:color="auto" w:fill="auto"/>
          </w:tcPr>
          <w:p w14:paraId="6F3BF884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AB9C0E8" w14:textId="77777777" w:rsidR="00B95C96" w:rsidRPr="00A2540E" w:rsidRDefault="009D488A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D488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implantów ortopedycznych - implanty do zabiegów artroskopowych i małoinwazyjnych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D488A" w:rsidRPr="00A2540E" w14:paraId="1EE3F6A2" w14:textId="77777777" w:rsidTr="00D46151">
        <w:tc>
          <w:tcPr>
            <w:tcW w:w="2269" w:type="dxa"/>
            <w:shd w:val="clear" w:color="auto" w:fill="auto"/>
          </w:tcPr>
          <w:p w14:paraId="416E579D" w14:textId="77777777" w:rsidR="009D488A" w:rsidRPr="00A2540E" w:rsidRDefault="009D488A" w:rsidP="00D4615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1240BC2" w14:textId="77777777" w:rsidR="009D488A" w:rsidRPr="00A2540E" w:rsidRDefault="009D488A" w:rsidP="00D4615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D488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SZP-271-8-2025</w:t>
            </w:r>
          </w:p>
        </w:tc>
      </w:tr>
    </w:tbl>
    <w:p w14:paraId="2A796092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0D7A91F7" w14:textId="77777777"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9D488A" w:rsidRPr="009D488A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323E6ACD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lastRenderedPageBreak/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1F940B8C" w14:textId="77777777"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="00F2660A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0D8BC1DE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="00697361" w:rsidRPr="00697361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45992A7B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1FFF7971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26E2A5D7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6000EF03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1EDE31FD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B95C96" w:rsidRPr="00B95C96">
        <w:rPr>
          <w:rFonts w:ascii="Arial" w:hAnsi="Arial" w:cs="Arial"/>
          <w:bCs/>
          <w:sz w:val="24"/>
          <w:szCs w:val="24"/>
        </w:rPr>
        <w:t>t.j</w:t>
      </w:r>
      <w:proofErr w:type="spellEnd"/>
      <w:r w:rsidR="00B95C96" w:rsidRPr="00B95C96">
        <w:rPr>
          <w:rFonts w:ascii="Arial" w:hAnsi="Arial" w:cs="Arial"/>
          <w:bCs/>
          <w:sz w:val="24"/>
          <w:szCs w:val="24"/>
        </w:rPr>
        <w:t>. Dz. U. z 2023r. poz. 1</w:t>
      </w:r>
      <w:r w:rsidR="00204C24">
        <w:rPr>
          <w:rFonts w:ascii="Arial" w:hAnsi="Arial" w:cs="Arial"/>
          <w:bCs/>
          <w:sz w:val="24"/>
          <w:szCs w:val="24"/>
        </w:rPr>
        <w:t>497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4D307FF7" w14:textId="77777777"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58AA0464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0D774C1E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34AFE1EE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A7B48CB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46A46BB6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5FB691A2" w14:textId="77777777" w:rsidTr="006C3667">
        <w:tc>
          <w:tcPr>
            <w:tcW w:w="2660" w:type="dxa"/>
            <w:shd w:val="clear" w:color="auto" w:fill="auto"/>
          </w:tcPr>
          <w:p w14:paraId="2CC50866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DDFFE62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52EBA76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CB417EF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4070837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CD2D809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9D488A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79FDCED0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331663" w14:textId="77777777" w:rsidR="00DB7522" w:rsidRDefault="00DB7522" w:rsidP="0038231F">
      <w:pPr>
        <w:spacing w:after="0" w:line="240" w:lineRule="auto"/>
      </w:pPr>
      <w:r>
        <w:separator/>
      </w:r>
    </w:p>
  </w:endnote>
  <w:endnote w:type="continuationSeparator" w:id="0">
    <w:p w14:paraId="29A7E5D1" w14:textId="77777777" w:rsidR="00DB7522" w:rsidRDefault="00DB752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9F5F7" w14:textId="77777777" w:rsidR="009D488A" w:rsidRDefault="009D488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93B93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4352FD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AF058" w14:textId="77777777" w:rsidR="009D488A" w:rsidRDefault="009D48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4C654B" w14:textId="77777777" w:rsidR="00DB7522" w:rsidRDefault="00DB7522" w:rsidP="0038231F">
      <w:pPr>
        <w:spacing w:after="0" w:line="240" w:lineRule="auto"/>
      </w:pPr>
      <w:r>
        <w:separator/>
      </w:r>
    </w:p>
  </w:footnote>
  <w:footnote w:type="continuationSeparator" w:id="0">
    <w:p w14:paraId="465CECFB" w14:textId="77777777" w:rsidR="00DB7522" w:rsidRDefault="00DB752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B5C855" w14:textId="77777777" w:rsidR="009D488A" w:rsidRDefault="009D48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D2E74C" w14:textId="77777777" w:rsidR="009D488A" w:rsidRDefault="009D48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0D413" w14:textId="77777777" w:rsidR="009D488A" w:rsidRDefault="009D48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7225122">
    <w:abstractNumId w:val="12"/>
  </w:num>
  <w:num w:numId="2" w16cid:durableId="437530042">
    <w:abstractNumId w:val="0"/>
  </w:num>
  <w:num w:numId="3" w16cid:durableId="1752116042">
    <w:abstractNumId w:val="11"/>
  </w:num>
  <w:num w:numId="4" w16cid:durableId="2116515162">
    <w:abstractNumId w:val="16"/>
  </w:num>
  <w:num w:numId="5" w16cid:durableId="1644658365">
    <w:abstractNumId w:val="13"/>
  </w:num>
  <w:num w:numId="6" w16cid:durableId="2115977278">
    <w:abstractNumId w:val="10"/>
  </w:num>
  <w:num w:numId="7" w16cid:durableId="1529181799">
    <w:abstractNumId w:val="1"/>
  </w:num>
  <w:num w:numId="8" w16cid:durableId="823200647">
    <w:abstractNumId w:val="6"/>
  </w:num>
  <w:num w:numId="9" w16cid:durableId="1551072052">
    <w:abstractNumId w:val="4"/>
  </w:num>
  <w:num w:numId="10" w16cid:durableId="1253705705">
    <w:abstractNumId w:val="7"/>
  </w:num>
  <w:num w:numId="11" w16cid:durableId="641278058">
    <w:abstractNumId w:val="5"/>
  </w:num>
  <w:num w:numId="12" w16cid:durableId="668748360">
    <w:abstractNumId w:val="9"/>
  </w:num>
  <w:num w:numId="13" w16cid:durableId="1828092306">
    <w:abstractNumId w:val="3"/>
  </w:num>
  <w:num w:numId="14" w16cid:durableId="960846277">
    <w:abstractNumId w:val="2"/>
  </w:num>
  <w:num w:numId="15" w16cid:durableId="561215158">
    <w:abstractNumId w:val="15"/>
  </w:num>
  <w:num w:numId="16" w16cid:durableId="2041054152">
    <w:abstractNumId w:val="8"/>
  </w:num>
  <w:num w:numId="17" w16cid:durableId="118609473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52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05F1A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3CCE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01E03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9D488A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B7522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F3E0CF"/>
  <w15:docId w15:val="{FC4A410A-95E0-4604-9325-A1286D91F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435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2</cp:revision>
  <cp:lastPrinted>2016-07-26T10:32:00Z</cp:lastPrinted>
  <dcterms:created xsi:type="dcterms:W3CDTF">2025-05-19T12:06:00Z</dcterms:created>
  <dcterms:modified xsi:type="dcterms:W3CDTF">2025-05-19T12:06:00Z</dcterms:modified>
</cp:coreProperties>
</file>