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165BE" w14:textId="2D78C863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E2C7D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2AB9CA99" w14:textId="77777777" w:rsidTr="00D62E6E">
        <w:tc>
          <w:tcPr>
            <w:tcW w:w="2800" w:type="dxa"/>
            <w:shd w:val="clear" w:color="auto" w:fill="auto"/>
          </w:tcPr>
          <w:p w14:paraId="0898F93A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9DD95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5A701E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017A33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788C463" w14:textId="77777777" w:rsidTr="00D62E6E">
        <w:tc>
          <w:tcPr>
            <w:tcW w:w="2800" w:type="dxa"/>
            <w:shd w:val="clear" w:color="auto" w:fill="auto"/>
          </w:tcPr>
          <w:p w14:paraId="349E21C8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182B31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E1D9DD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3C760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4E2B545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23EAF" w:rsidRPr="00C14101" w14:paraId="39F42605" w14:textId="77777777" w:rsidTr="00D4615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5117D2" w14:textId="77777777" w:rsidR="00E23EAF" w:rsidRPr="00C14101" w:rsidRDefault="00E23EAF" w:rsidP="00D4615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A0BA197" w14:textId="77777777" w:rsidR="00E23EAF" w:rsidRPr="00C14101" w:rsidRDefault="00E23EAF" w:rsidP="00D4615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23EAF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B42F093" w14:textId="77777777" w:rsidR="00E23EAF" w:rsidRPr="00C14101" w:rsidRDefault="00E23EAF" w:rsidP="00D4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214259F" w14:textId="77777777" w:rsidR="00E23EAF" w:rsidRPr="00C14101" w:rsidRDefault="00E23EAF" w:rsidP="00D4615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66635ED0" w14:textId="77777777" w:rsidR="00BC121E" w:rsidRPr="00C14101" w:rsidRDefault="00E23EA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496489F4" w14:textId="77777777" w:rsidTr="00D62E6E">
        <w:tc>
          <w:tcPr>
            <w:tcW w:w="2269" w:type="dxa"/>
            <w:shd w:val="clear" w:color="auto" w:fill="auto"/>
          </w:tcPr>
          <w:p w14:paraId="0D3938F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4B28AE" w14:textId="77777777" w:rsidR="00D62E6E" w:rsidRPr="00D62E6E" w:rsidRDefault="00E23EA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3E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implantów ortopedycznych - implanty do zabiegów artroskopowych i małoinwazyjnych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23EAF" w:rsidRPr="00D62E6E" w14:paraId="6E78156C" w14:textId="77777777" w:rsidTr="00D46151">
        <w:tc>
          <w:tcPr>
            <w:tcW w:w="2269" w:type="dxa"/>
            <w:shd w:val="clear" w:color="auto" w:fill="auto"/>
          </w:tcPr>
          <w:p w14:paraId="310D4150" w14:textId="77777777" w:rsidR="00E23EAF" w:rsidRPr="00D62E6E" w:rsidRDefault="00E23EAF" w:rsidP="00D461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8F7493" w14:textId="77777777" w:rsidR="00E23EAF" w:rsidRPr="00D62E6E" w:rsidRDefault="00E23EAF" w:rsidP="00D461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23E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SZP-271-8-2025</w:t>
            </w:r>
          </w:p>
        </w:tc>
      </w:tr>
    </w:tbl>
    <w:p w14:paraId="0FDAD144" w14:textId="77777777" w:rsidR="00BC121E" w:rsidRDefault="00E23EAF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23EAF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89AC916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A20E2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521315A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2A9289D5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56F13CD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050BC51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76B9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7BB6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D2AB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8DC624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3AB7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A87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813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294CA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3910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F220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CBF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11FA9BB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56BF326B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FFE0849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F90DB6B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F004B38" w14:textId="77777777" w:rsidTr="00620E37">
        <w:tc>
          <w:tcPr>
            <w:tcW w:w="2660" w:type="dxa"/>
            <w:shd w:val="clear" w:color="auto" w:fill="auto"/>
          </w:tcPr>
          <w:p w14:paraId="033E7E4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F800F11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ECEB068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A525D3A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CF2C9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AEDC736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23EA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9526CB4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71B6B" w14:textId="77777777" w:rsidR="00AB7537" w:rsidRDefault="00AB7537">
      <w:r>
        <w:separator/>
      </w:r>
    </w:p>
  </w:endnote>
  <w:endnote w:type="continuationSeparator" w:id="0">
    <w:p w14:paraId="773B544A" w14:textId="77777777" w:rsidR="00AB7537" w:rsidRDefault="00AB7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B398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E9CD1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F4E3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0F8B0E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FBA6A8D">
        <v:line id="_x0000_s1025" style="position:absolute;left:0;text-align:left;z-index:251657728" from="-3.85pt,8.7pt" to="455.15pt,8.7pt"/>
      </w:pict>
    </w:r>
  </w:p>
  <w:p w14:paraId="6FA68F3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FC1AF" w14:textId="77777777" w:rsidR="00E23EAF" w:rsidRDefault="00E23E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160B6" w14:textId="77777777" w:rsidR="00AB7537" w:rsidRDefault="00AB7537">
      <w:r>
        <w:separator/>
      </w:r>
    </w:p>
  </w:footnote>
  <w:footnote w:type="continuationSeparator" w:id="0">
    <w:p w14:paraId="48C563A8" w14:textId="77777777" w:rsidR="00AB7537" w:rsidRDefault="00AB7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16032" w14:textId="77777777" w:rsidR="00E23EAF" w:rsidRDefault="00E23E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9246B" w14:textId="77777777" w:rsidR="00E23EAF" w:rsidRDefault="00E23E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5D62D" w14:textId="77777777" w:rsidR="00E23EAF" w:rsidRDefault="00E23E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3993462">
    <w:abstractNumId w:val="13"/>
  </w:num>
  <w:num w:numId="2" w16cid:durableId="1298531949">
    <w:abstractNumId w:val="0"/>
  </w:num>
  <w:num w:numId="3" w16cid:durableId="876115002">
    <w:abstractNumId w:val="11"/>
  </w:num>
  <w:num w:numId="4" w16cid:durableId="640578510">
    <w:abstractNumId w:val="8"/>
  </w:num>
  <w:num w:numId="5" w16cid:durableId="1797984698">
    <w:abstractNumId w:val="7"/>
  </w:num>
  <w:num w:numId="6" w16cid:durableId="1374118393">
    <w:abstractNumId w:val="1"/>
  </w:num>
  <w:num w:numId="7" w16cid:durableId="1799254891">
    <w:abstractNumId w:val="6"/>
  </w:num>
  <w:num w:numId="8" w16cid:durableId="515965212">
    <w:abstractNumId w:val="3"/>
  </w:num>
  <w:num w:numId="9" w16cid:durableId="1341542686">
    <w:abstractNumId w:val="2"/>
  </w:num>
  <w:num w:numId="10" w16cid:durableId="567689591">
    <w:abstractNumId w:val="5"/>
  </w:num>
  <w:num w:numId="11" w16cid:durableId="719668780">
    <w:abstractNumId w:val="10"/>
  </w:num>
  <w:num w:numId="12" w16cid:durableId="1046956243">
    <w:abstractNumId w:val="4"/>
  </w:num>
  <w:num w:numId="13" w16cid:durableId="3021294">
    <w:abstractNumId w:val="9"/>
  </w:num>
  <w:num w:numId="14" w16cid:durableId="19818791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7537"/>
    <w:rsid w:val="0000184A"/>
    <w:rsid w:val="00007C1C"/>
    <w:rsid w:val="00012997"/>
    <w:rsid w:val="00054D53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2C7D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B753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23EAF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FAD877"/>
  <w15:chartTrackingRefBased/>
  <w15:docId w15:val="{2E9A868A-F168-499E-9091-5609D4120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224</Words>
  <Characters>1756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2025-03-05T10:26:00Z</dcterms:created>
  <dcterms:modified xsi:type="dcterms:W3CDTF">2025-03-05T10:26:00Z</dcterms:modified>
</cp:coreProperties>
</file>