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3957" w14:textId="6D3E5E70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A5B07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1CBA83E4" w14:textId="77777777" w:rsidR="00F31EAC" w:rsidRDefault="002E612D" w:rsidP="004D57D0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140C27" w:rsidRPr="00140C27" w14:paraId="3919CFA9" w14:textId="77777777">
        <w:tc>
          <w:tcPr>
            <w:tcW w:w="2268" w:type="dxa"/>
            <w:shd w:val="clear" w:color="auto" w:fill="auto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1AA9B6E" w14:textId="1196AB9D" w:rsidR="00140C27" w:rsidRPr="00140C27" w:rsidRDefault="00494E0B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Zakup i dostawa implantów ortopedycznych </w:t>
            </w:r>
            <w:r w:rsidR="00544E43">
              <w:rPr>
                <w:rFonts w:ascii="Arial" w:hAnsi="Arial" w:cs="Arial"/>
                <w:bCs/>
              </w:rPr>
              <w:t>– implanty do zabiegów artroskopowych i małoinwazyjnych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81976" w:rsidRPr="00140C27" w14:paraId="3A2E397A" w14:textId="77777777" w:rsidTr="00F10ED2">
        <w:tc>
          <w:tcPr>
            <w:tcW w:w="2268" w:type="dxa"/>
            <w:shd w:val="clear" w:color="auto" w:fill="auto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4ECC428" w14:textId="50B07BB9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SZP-271-</w:t>
            </w:r>
            <w:r w:rsidR="00544E43">
              <w:rPr>
                <w:rFonts w:ascii="Arial" w:hAnsi="Arial" w:cs="Arial"/>
                <w:bCs/>
              </w:rPr>
              <w:t>8</w:t>
            </w:r>
            <w:r w:rsidRPr="00481976">
              <w:rPr>
                <w:rFonts w:ascii="Arial" w:hAnsi="Arial" w:cs="Arial"/>
                <w:bCs/>
              </w:rPr>
              <w:t>/2</w:t>
            </w:r>
            <w:r w:rsidR="00544E43">
              <w:rPr>
                <w:rFonts w:ascii="Arial" w:hAnsi="Arial" w:cs="Arial"/>
                <w:bCs/>
              </w:rPr>
              <w:t>5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</w:t>
      </w:r>
      <w:proofErr w:type="gramEnd"/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2E363A8" w14:textId="43CC9C94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5739236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7374EC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21A813A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E59458A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62371E6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1CDCE19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4C15978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F685E71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7E1A7594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FBC1DC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D386115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1952326" w14:textId="30E57594" w:rsid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DDC7139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3552D57" w14:textId="36F14948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0E97AF1B" w14:textId="77777777" w:rsidR="004D57D0" w:rsidRPr="004D57D0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</w:t>
      </w:r>
      <w:r w:rsidR="00494E0B">
        <w:rPr>
          <w:rFonts w:ascii="Arial" w:hAnsi="Arial" w:cs="Arial"/>
        </w:rPr>
        <w:t xml:space="preserve"> </w:t>
      </w:r>
    </w:p>
    <w:p w14:paraId="6C254E63" w14:textId="77777777" w:rsidR="004D57D0" w:rsidRPr="004D57D0" w:rsidRDefault="004D57D0" w:rsidP="004D57D0">
      <w:pPr>
        <w:pStyle w:val="Akapitzlist"/>
        <w:rPr>
          <w:rFonts w:ascii="Arial" w:hAnsi="Arial" w:cs="Arial"/>
        </w:rPr>
      </w:pPr>
    </w:p>
    <w:p w14:paraId="25B96668" w14:textId="19AD884F" w:rsidR="00B964C4" w:rsidRPr="00A8509D" w:rsidRDefault="00494E0B" w:rsidP="004D57D0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podaną w załączniku nr </w:t>
      </w:r>
      <w:r w:rsidR="00083EC6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a do SWZ dla </w:t>
      </w:r>
      <w:r w:rsidR="00544E43">
        <w:rPr>
          <w:rFonts w:ascii="Arial" w:hAnsi="Arial" w:cs="Arial"/>
        </w:rPr>
        <w:t>zadania</w:t>
      </w:r>
      <w:r>
        <w:rPr>
          <w:rFonts w:ascii="Arial" w:hAnsi="Arial" w:cs="Arial"/>
        </w:rPr>
        <w:t xml:space="preserve"> nr: ……………….</w:t>
      </w:r>
    </w:p>
    <w:p w14:paraId="549A6ABD" w14:textId="16B9E6EE" w:rsid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74DCE3FE" w14:textId="77777777" w:rsidR="009E385A" w:rsidRPr="00A8509D" w:rsidRDefault="009E385A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2D033210" w:rsidR="00481976" w:rsidRPr="004D57D0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6EA46BBF" w14:textId="77777777" w:rsidR="004D57D0" w:rsidRPr="009E385A" w:rsidRDefault="004D57D0" w:rsidP="004D57D0">
      <w:pPr>
        <w:pStyle w:val="Akapitzlist"/>
        <w:spacing w:before="120"/>
        <w:ind w:left="567"/>
        <w:jc w:val="both"/>
        <w:rPr>
          <w:rFonts w:ascii="Arial" w:hAnsi="Arial" w:cs="Arial"/>
        </w:rPr>
      </w:pPr>
    </w:p>
    <w:p w14:paraId="1D468A50" w14:textId="5EA5886C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96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1984"/>
        <w:gridCol w:w="1984"/>
      </w:tblGrid>
      <w:tr w:rsidR="00043DDE" w14:paraId="6A7CEDB1" w14:textId="77777777" w:rsidTr="00CC6CE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58D9E" w14:textId="5F7EAEE0" w:rsidR="00043DDE" w:rsidRPr="00043DDE" w:rsidRDefault="00043DDE" w:rsidP="00043DDE">
            <w:pPr>
              <w:autoSpaceDE w:val="0"/>
              <w:autoSpaceDN w:val="0"/>
              <w:adjustRightInd w:val="0"/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6D200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FF2F72E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18DDB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BE4FF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043DDE" w14:paraId="4617C620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77E3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2A2F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25EB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8072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43DDE" w14:paraId="560B2EA4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89AB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4E15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64FB3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C7897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609381A" w14:textId="77777777" w:rsidR="00043DDE" w:rsidRDefault="00043DDE" w:rsidP="00043DDE">
      <w:pPr>
        <w:ind w:left="644"/>
        <w:contextualSpacing/>
        <w:jc w:val="both"/>
        <w:rPr>
          <w:sz w:val="6"/>
          <w:szCs w:val="6"/>
        </w:rPr>
      </w:pPr>
    </w:p>
    <w:p w14:paraId="2AB9EDDA" w14:textId="77777777" w:rsidR="00043DDE" w:rsidRDefault="00043DDE" w:rsidP="00043DDE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2CB237BA" w14:textId="6C20CFB3" w:rsidR="00043DDE" w:rsidRDefault="00043DDE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94E0B">
        <w:rPr>
          <w:rFonts w:ascii="Arial" w:hAnsi="Arial" w:cs="Arial"/>
        </w:rPr>
        <w:t xml:space="preserve">oświadczamy, że oferujemy </w:t>
      </w:r>
      <w:proofErr w:type="spellStart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>czas</w:t>
      </w:r>
      <w:proofErr w:type="spellEnd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>realizacji</w:t>
      </w:r>
      <w:proofErr w:type="spellEnd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>zamówienia</w:t>
      </w:r>
      <w:proofErr w:type="spellEnd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>implantów</w:t>
      </w:r>
      <w:proofErr w:type="spellEnd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 xml:space="preserve"> (</w:t>
      </w:r>
      <w:proofErr w:type="spellStart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>dotyczy</w:t>
      </w:r>
      <w:proofErr w:type="spellEnd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="00544E43">
        <w:rPr>
          <w:rFonts w:ascii="Arial" w:eastAsia="ArialMT, Arial" w:hAnsi="Arial" w:cs="Arial"/>
          <w:b/>
          <w:bCs/>
          <w:color w:val="000000"/>
          <w:lang w:val="en-US"/>
        </w:rPr>
        <w:t>zadania</w:t>
      </w:r>
      <w:proofErr w:type="spellEnd"/>
      <w:r>
        <w:rPr>
          <w:rFonts w:ascii="Arial" w:eastAsia="ArialMT, Arial" w:hAnsi="Arial" w:cs="Arial"/>
          <w:b/>
          <w:bCs/>
          <w:color w:val="000000"/>
          <w:lang w:val="en-US"/>
        </w:rPr>
        <w:t xml:space="preserve"> nr I</w:t>
      </w:r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>)</w:t>
      </w:r>
      <w:r w:rsidRPr="00494E0B">
        <w:rPr>
          <w:rFonts w:ascii="Arial" w:hAnsi="Arial" w:cs="Arial"/>
          <w:b/>
          <w:bCs/>
        </w:rPr>
        <w:t>:</w:t>
      </w:r>
      <w:r w:rsidR="00544E43">
        <w:rPr>
          <w:rFonts w:ascii="Arial" w:hAnsi="Arial" w:cs="Arial"/>
          <w:b/>
          <w:bCs/>
        </w:rPr>
        <w:t xml:space="preserve"> do 48 h.</w:t>
      </w:r>
      <w:r w:rsidRPr="00494E0B">
        <w:rPr>
          <w:rFonts w:ascii="Arial" w:hAnsi="Arial" w:cs="Arial"/>
        </w:rPr>
        <w:t xml:space="preserve"> od złożenia zamówienia;</w:t>
      </w:r>
    </w:p>
    <w:p w14:paraId="138AA40C" w14:textId="77777777" w:rsidR="00043DDE" w:rsidRDefault="00043DDE" w:rsidP="00043DDE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6EFF55D5" w14:textId="38BD1B72" w:rsidR="00043DDE" w:rsidRPr="004D57D0" w:rsidRDefault="00043DDE" w:rsidP="00043DD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043DDE">
        <w:rPr>
          <w:rFonts w:ascii="Arial" w:hAnsi="Arial" w:cs="Arial"/>
        </w:rPr>
        <w:t xml:space="preserve">oświadczamy, że oferujemy 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czas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realizacji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zamówienia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implantów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(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dotyczy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="00544E43">
        <w:rPr>
          <w:rFonts w:ascii="Arial" w:eastAsia="ArialMT, Arial" w:hAnsi="Arial" w:cs="Arial"/>
          <w:b/>
          <w:bCs/>
          <w:color w:val="000000"/>
          <w:lang w:val="en-US"/>
        </w:rPr>
        <w:t>zadania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nr II</w:t>
      </w:r>
      <w:r w:rsidR="00544E43">
        <w:rPr>
          <w:rFonts w:ascii="Arial" w:eastAsia="ArialMT, Arial" w:hAnsi="Arial" w:cs="Arial"/>
          <w:b/>
          <w:bCs/>
          <w:color w:val="000000"/>
          <w:lang w:val="en-US"/>
        </w:rPr>
        <w:t>-V</w:t>
      </w:r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)</w:t>
      </w:r>
      <w:r w:rsidRPr="00043DDE">
        <w:rPr>
          <w:rFonts w:ascii="Arial" w:hAnsi="Arial" w:cs="Arial"/>
          <w:b/>
          <w:bCs/>
        </w:rPr>
        <w:t>:</w:t>
      </w:r>
    </w:p>
    <w:p w14:paraId="1CF9FF1C" w14:textId="77777777" w:rsidR="004D57D0" w:rsidRPr="004D57D0" w:rsidRDefault="004D57D0" w:rsidP="004D57D0">
      <w:pPr>
        <w:pStyle w:val="Akapitzlist"/>
        <w:rPr>
          <w:rFonts w:ascii="Arial" w:hAnsi="Arial" w:cs="Arial"/>
        </w:rPr>
      </w:pPr>
    </w:p>
    <w:p w14:paraId="548CC277" w14:textId="77777777" w:rsidR="00043DDE" w:rsidRPr="00494E0B" w:rsidRDefault="00043DDE" w:rsidP="00043DDE">
      <w:pPr>
        <w:pStyle w:val="Standard"/>
        <w:ind w:left="644"/>
        <w:rPr>
          <w:rFonts w:ascii="Arial" w:hAnsi="Arial" w:cs="Arial"/>
        </w:rPr>
      </w:pPr>
    </w:p>
    <w:p w14:paraId="2C9A2761" w14:textId="20EB1EE0" w:rsidR="004D57D0" w:rsidRDefault="00043DDE" w:rsidP="00111CB2">
      <w:pPr>
        <w:pStyle w:val="Standard"/>
        <w:numPr>
          <w:ilvl w:val="0"/>
          <w:numId w:val="11"/>
        </w:numPr>
        <w:ind w:left="426" w:hanging="284"/>
        <w:jc w:val="both"/>
        <w:rPr>
          <w:rFonts w:ascii="Arial" w:hAnsi="Arial" w:cs="Arial"/>
        </w:rPr>
      </w:pPr>
      <w:r w:rsidRPr="00111CB2">
        <w:rPr>
          <w:rFonts w:ascii="Arial" w:hAnsi="Arial" w:cs="Arial"/>
        </w:rPr>
        <w:t xml:space="preserve">czas realizacji zamówienia implantów </w:t>
      </w:r>
      <w:r w:rsidRPr="00111CB2">
        <w:rPr>
          <w:rFonts w:ascii="Arial" w:hAnsi="Arial" w:cs="Arial"/>
          <w:b/>
          <w:bCs/>
        </w:rPr>
        <w:t>max do 24 h</w:t>
      </w:r>
      <w:r w:rsidRPr="00111CB2">
        <w:rPr>
          <w:rFonts w:ascii="Arial" w:hAnsi="Arial" w:cs="Arial"/>
        </w:rPr>
        <w:t xml:space="preserve"> od złożenia zamówienia </w:t>
      </w:r>
    </w:p>
    <w:p w14:paraId="60F9BDC1" w14:textId="77777777" w:rsidR="00111CB2" w:rsidRDefault="00111CB2" w:rsidP="004D57D0">
      <w:pPr>
        <w:pStyle w:val="Standard"/>
        <w:ind w:left="1004" w:hanging="1004"/>
        <w:jc w:val="both"/>
        <w:rPr>
          <w:rFonts w:ascii="Arial" w:hAnsi="Arial" w:cs="Arial"/>
        </w:rPr>
      </w:pPr>
    </w:p>
    <w:p w14:paraId="370D3343" w14:textId="04ADB07E" w:rsidR="00043DDE" w:rsidRPr="00494E0B" w:rsidRDefault="00043DDE" w:rsidP="00111CB2">
      <w:pPr>
        <w:pStyle w:val="Standard"/>
        <w:ind w:left="426" w:hanging="11"/>
        <w:jc w:val="both"/>
        <w:rPr>
          <w:rFonts w:ascii="Arial" w:hAnsi="Arial" w:cs="Arial"/>
        </w:rPr>
      </w:pPr>
      <w:r w:rsidRPr="00494E0B">
        <w:rPr>
          <w:rFonts w:ascii="Arial" w:hAnsi="Arial" w:cs="Arial"/>
        </w:rPr>
        <w:t xml:space="preserve">dotyczy </w:t>
      </w:r>
      <w:r w:rsidR="00544E43">
        <w:rPr>
          <w:rFonts w:ascii="Arial" w:hAnsi="Arial" w:cs="Arial"/>
        </w:rPr>
        <w:t>zadania</w:t>
      </w:r>
      <w:r w:rsidRPr="00494E0B">
        <w:rPr>
          <w:rFonts w:ascii="Arial" w:hAnsi="Arial" w:cs="Arial"/>
        </w:rPr>
        <w:t xml:space="preserve"> …............................</w:t>
      </w:r>
      <w:r w:rsidR="00111CB2">
        <w:rPr>
          <w:rFonts w:ascii="Arial" w:hAnsi="Arial" w:cs="Arial"/>
        </w:rPr>
        <w:t>;</w:t>
      </w:r>
    </w:p>
    <w:p w14:paraId="107457A0" w14:textId="77777777" w:rsidR="00043DDE" w:rsidRDefault="00043DDE" w:rsidP="004D57D0">
      <w:pPr>
        <w:pStyle w:val="Standard"/>
        <w:ind w:left="644" w:hanging="1004"/>
        <w:jc w:val="both"/>
        <w:rPr>
          <w:rFonts w:ascii="Arial" w:hAnsi="Arial" w:cs="Arial"/>
        </w:rPr>
      </w:pPr>
    </w:p>
    <w:p w14:paraId="262B833C" w14:textId="77777777" w:rsidR="00111CB2" w:rsidRDefault="00043DDE" w:rsidP="00111CB2">
      <w:pPr>
        <w:pStyle w:val="Standard"/>
        <w:numPr>
          <w:ilvl w:val="0"/>
          <w:numId w:val="11"/>
        </w:numPr>
        <w:ind w:left="426" w:hanging="284"/>
        <w:jc w:val="both"/>
        <w:rPr>
          <w:rFonts w:ascii="Arial" w:hAnsi="Arial" w:cs="Arial"/>
        </w:rPr>
      </w:pPr>
      <w:r w:rsidRPr="00111CB2">
        <w:rPr>
          <w:rFonts w:ascii="Arial" w:hAnsi="Arial" w:cs="Arial"/>
        </w:rPr>
        <w:t xml:space="preserve">czas realizacji zamówienia implantów </w:t>
      </w:r>
      <w:r w:rsidRPr="00111CB2">
        <w:rPr>
          <w:rFonts w:ascii="Arial" w:hAnsi="Arial" w:cs="Arial"/>
          <w:b/>
          <w:bCs/>
        </w:rPr>
        <w:t>max do 72 h</w:t>
      </w:r>
      <w:r w:rsidRPr="00111CB2">
        <w:rPr>
          <w:rFonts w:ascii="Arial" w:hAnsi="Arial" w:cs="Arial"/>
        </w:rPr>
        <w:t xml:space="preserve"> od złożenia zamówienia </w:t>
      </w:r>
      <w:r w:rsidR="004D57D0" w:rsidRPr="00111CB2">
        <w:rPr>
          <w:rFonts w:ascii="Arial" w:hAnsi="Arial" w:cs="Arial"/>
        </w:rPr>
        <w:t xml:space="preserve"> </w:t>
      </w:r>
    </w:p>
    <w:p w14:paraId="6C7E7ECE" w14:textId="77777777" w:rsidR="00111CB2" w:rsidRDefault="00111CB2" w:rsidP="00111CB2">
      <w:pPr>
        <w:pStyle w:val="Standard"/>
        <w:ind w:left="993"/>
        <w:jc w:val="both"/>
        <w:rPr>
          <w:rFonts w:ascii="Arial" w:hAnsi="Arial" w:cs="Arial"/>
        </w:rPr>
      </w:pPr>
    </w:p>
    <w:p w14:paraId="5A525723" w14:textId="389F0C51" w:rsidR="00043DDE" w:rsidRPr="00111CB2" w:rsidRDefault="00043DDE" w:rsidP="00111CB2">
      <w:pPr>
        <w:pStyle w:val="Standard"/>
        <w:ind w:left="426"/>
        <w:jc w:val="both"/>
        <w:rPr>
          <w:rFonts w:ascii="Arial" w:hAnsi="Arial" w:cs="Arial"/>
        </w:rPr>
      </w:pPr>
      <w:r w:rsidRPr="00111CB2">
        <w:rPr>
          <w:rFonts w:ascii="Arial" w:hAnsi="Arial" w:cs="Arial"/>
        </w:rPr>
        <w:t xml:space="preserve">dotyczy </w:t>
      </w:r>
      <w:r w:rsidR="00544E43">
        <w:rPr>
          <w:rFonts w:ascii="Arial" w:hAnsi="Arial" w:cs="Arial"/>
        </w:rPr>
        <w:t>zadania</w:t>
      </w:r>
      <w:r w:rsidRPr="00111CB2">
        <w:rPr>
          <w:rFonts w:ascii="Arial" w:hAnsi="Arial" w:cs="Arial"/>
        </w:rPr>
        <w:t xml:space="preserve"> …............................</w:t>
      </w:r>
    </w:p>
    <w:p w14:paraId="2AE5F21B" w14:textId="77777777" w:rsidR="00043DDE" w:rsidRDefault="00043DDE" w:rsidP="00043DDE">
      <w:pPr>
        <w:pStyle w:val="Standard"/>
        <w:ind w:left="644"/>
        <w:jc w:val="both"/>
        <w:rPr>
          <w:rFonts w:ascii="Arial" w:hAnsi="Arial" w:cs="Arial"/>
        </w:rPr>
      </w:pPr>
    </w:p>
    <w:p w14:paraId="4388E415" w14:textId="299647FB" w:rsidR="00043DDE" w:rsidRPr="004D57D0" w:rsidRDefault="004D57D0" w:rsidP="004D57D0">
      <w:pPr>
        <w:pStyle w:val="Akapitzlist"/>
        <w:numPr>
          <w:ilvl w:val="1"/>
          <w:numId w:val="1"/>
        </w:numPr>
        <w:spacing w:before="120" w:line="360" w:lineRule="auto"/>
        <w:ind w:left="567" w:hanging="414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043DDE" w:rsidRPr="00043DDE">
        <w:rPr>
          <w:rFonts w:ascii="Arial" w:hAnsi="Arial" w:cs="Arial"/>
        </w:rPr>
        <w:t xml:space="preserve">świadczamy, że oferujemy </w:t>
      </w:r>
      <w:r w:rsidR="00043DDE" w:rsidRPr="00043DDE">
        <w:rPr>
          <w:rFonts w:ascii="Arial" w:hAnsi="Arial" w:cs="Arial"/>
          <w:b/>
          <w:bCs/>
        </w:rPr>
        <w:t>s</w:t>
      </w:r>
      <w:proofErr w:type="spellStart"/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>erwisowanie</w:t>
      </w:r>
      <w:proofErr w:type="spellEnd"/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>instrumentarium</w:t>
      </w:r>
      <w:proofErr w:type="spellEnd"/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w </w:t>
      </w:r>
      <w:proofErr w:type="spellStart"/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>czasie</w:t>
      </w:r>
      <w:proofErr w:type="spellEnd"/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(dot. </w:t>
      </w:r>
      <w:proofErr w:type="spellStart"/>
      <w:r w:rsidR="00544E43">
        <w:rPr>
          <w:rFonts w:ascii="Arial" w:eastAsia="ArialMT, Arial" w:hAnsi="Arial" w:cs="Arial"/>
          <w:b/>
          <w:bCs/>
          <w:color w:val="000000"/>
          <w:lang w:val="en-US"/>
        </w:rPr>
        <w:t>zadania</w:t>
      </w:r>
      <w:proofErr w:type="spellEnd"/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r>
        <w:rPr>
          <w:rFonts w:ascii="Arial" w:eastAsia="ArialMT, Arial" w:hAnsi="Arial" w:cs="Arial"/>
          <w:b/>
          <w:bCs/>
          <w:color w:val="000000"/>
          <w:lang w:val="en-US"/>
        </w:rPr>
        <w:t>III</w:t>
      </w:r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>)</w:t>
      </w:r>
      <w:r w:rsidR="00043DDE" w:rsidRPr="00043DDE">
        <w:rPr>
          <w:rFonts w:ascii="Arial" w:eastAsia="ArialMT, Arial" w:hAnsi="Arial" w:cs="Arial"/>
          <w:color w:val="000000"/>
          <w:lang w:val="en-US"/>
        </w:rPr>
        <w:t>:</w:t>
      </w:r>
    </w:p>
    <w:p w14:paraId="59590D0D" w14:textId="77777777" w:rsidR="004D57D0" w:rsidRPr="00043DDE" w:rsidRDefault="004D57D0" w:rsidP="004D57D0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79CAC064" w14:textId="72220897" w:rsidR="00043DDE" w:rsidRPr="00111CB2" w:rsidRDefault="00043DDE" w:rsidP="00111CB2">
      <w:pPr>
        <w:pStyle w:val="Standard"/>
        <w:numPr>
          <w:ilvl w:val="0"/>
          <w:numId w:val="10"/>
        </w:numPr>
        <w:ind w:left="142" w:firstLine="0"/>
        <w:jc w:val="both"/>
        <w:rPr>
          <w:rFonts w:ascii="Arial" w:hAnsi="Arial" w:cs="Arial"/>
        </w:rPr>
      </w:pPr>
      <w:r w:rsidRPr="00111CB2">
        <w:rPr>
          <w:rFonts w:ascii="Arial" w:hAnsi="Arial" w:cs="Arial"/>
        </w:rPr>
        <w:t xml:space="preserve">czas naprawy lub wymiany </w:t>
      </w:r>
      <w:r w:rsidRPr="00111CB2">
        <w:rPr>
          <w:rFonts w:ascii="Arial" w:hAnsi="Arial" w:cs="Arial"/>
          <w:b/>
          <w:bCs/>
        </w:rPr>
        <w:t>max do 24 h</w:t>
      </w:r>
      <w:r w:rsidRPr="00111CB2">
        <w:rPr>
          <w:rFonts w:ascii="Arial" w:hAnsi="Arial" w:cs="Arial"/>
        </w:rPr>
        <w:t xml:space="preserve"> od zgłoszenia </w:t>
      </w:r>
      <w:r w:rsidR="004D57D0" w:rsidRPr="00111CB2">
        <w:rPr>
          <w:rFonts w:ascii="Arial" w:hAnsi="Arial" w:cs="Arial"/>
        </w:rPr>
        <w:t>–</w:t>
      </w:r>
      <w:r w:rsidRPr="00111CB2">
        <w:rPr>
          <w:rFonts w:ascii="Arial" w:hAnsi="Arial" w:cs="Arial"/>
        </w:rPr>
        <w:t xml:space="preserve"> dotyczy</w:t>
      </w:r>
      <w:r w:rsidR="004D57D0" w:rsidRPr="00111CB2">
        <w:rPr>
          <w:rFonts w:ascii="Arial" w:hAnsi="Arial" w:cs="Arial"/>
        </w:rPr>
        <w:t xml:space="preserve"> </w:t>
      </w:r>
      <w:r w:rsidR="00544E43">
        <w:rPr>
          <w:rFonts w:ascii="Arial" w:hAnsi="Arial" w:cs="Arial"/>
        </w:rPr>
        <w:t>zadania</w:t>
      </w:r>
      <w:r w:rsidRPr="00111CB2">
        <w:rPr>
          <w:rFonts w:ascii="Arial" w:hAnsi="Arial" w:cs="Arial"/>
        </w:rPr>
        <w:t xml:space="preserve"> </w:t>
      </w:r>
      <w:r w:rsidR="00111CB2">
        <w:rPr>
          <w:rFonts w:ascii="Arial" w:hAnsi="Arial" w:cs="Arial"/>
        </w:rPr>
        <w:t>………</w:t>
      </w:r>
      <w:r w:rsidR="004D57D0" w:rsidRPr="00111CB2">
        <w:rPr>
          <w:rFonts w:ascii="Arial" w:hAnsi="Arial" w:cs="Arial"/>
        </w:rPr>
        <w:t>;</w:t>
      </w:r>
    </w:p>
    <w:p w14:paraId="3B402C1F" w14:textId="77777777" w:rsidR="004D57D0" w:rsidRPr="00494E0B" w:rsidRDefault="004D57D0" w:rsidP="004D57D0">
      <w:pPr>
        <w:pStyle w:val="Standard"/>
        <w:ind w:left="426" w:hanging="284"/>
        <w:jc w:val="both"/>
        <w:rPr>
          <w:rFonts w:ascii="Arial" w:hAnsi="Arial" w:cs="Arial"/>
        </w:rPr>
      </w:pPr>
    </w:p>
    <w:p w14:paraId="7243BC74" w14:textId="6775EAC5" w:rsidR="00043DDE" w:rsidRPr="00111CB2" w:rsidRDefault="00043DDE" w:rsidP="00111CB2">
      <w:pPr>
        <w:pStyle w:val="Standard"/>
        <w:numPr>
          <w:ilvl w:val="0"/>
          <w:numId w:val="10"/>
        </w:numPr>
        <w:ind w:left="142" w:firstLine="0"/>
        <w:jc w:val="both"/>
        <w:rPr>
          <w:rFonts w:ascii="Arial" w:hAnsi="Arial" w:cs="Arial"/>
        </w:rPr>
      </w:pPr>
      <w:r w:rsidRPr="00111CB2">
        <w:rPr>
          <w:rFonts w:ascii="Arial" w:hAnsi="Arial" w:cs="Arial"/>
        </w:rPr>
        <w:t xml:space="preserve">czas naprawy lub wymiany </w:t>
      </w:r>
      <w:r w:rsidRPr="00111CB2">
        <w:rPr>
          <w:rFonts w:ascii="Arial" w:hAnsi="Arial" w:cs="Arial"/>
          <w:b/>
          <w:bCs/>
        </w:rPr>
        <w:t>max do 72 h</w:t>
      </w:r>
      <w:r w:rsidRPr="00111CB2">
        <w:rPr>
          <w:rFonts w:ascii="Arial" w:hAnsi="Arial" w:cs="Arial"/>
        </w:rPr>
        <w:t xml:space="preserve"> od zgłoszenia – dotyczy </w:t>
      </w:r>
      <w:r w:rsidR="00544E43">
        <w:rPr>
          <w:rFonts w:ascii="Arial" w:hAnsi="Arial" w:cs="Arial"/>
        </w:rPr>
        <w:t>zadania</w:t>
      </w:r>
      <w:r w:rsidRPr="00111CB2">
        <w:rPr>
          <w:rFonts w:ascii="Arial" w:hAnsi="Arial" w:cs="Arial"/>
        </w:rPr>
        <w:t xml:space="preserve"> </w:t>
      </w:r>
      <w:r w:rsidR="00111CB2">
        <w:rPr>
          <w:rFonts w:ascii="Arial" w:hAnsi="Arial" w:cs="Arial"/>
        </w:rPr>
        <w:t>……</w:t>
      </w:r>
      <w:r w:rsidRPr="00111CB2">
        <w:rPr>
          <w:rFonts w:ascii="Arial" w:hAnsi="Arial" w:cs="Arial"/>
        </w:rPr>
        <w:t>…</w:t>
      </w:r>
    </w:p>
    <w:p w14:paraId="474BC7F0" w14:textId="77777777" w:rsidR="00043DDE" w:rsidRPr="00043DDE" w:rsidRDefault="00043DDE" w:rsidP="00043DDE">
      <w:pPr>
        <w:pStyle w:val="Akapitzlist"/>
        <w:spacing w:before="120" w:line="360" w:lineRule="auto"/>
        <w:jc w:val="both"/>
        <w:rPr>
          <w:rFonts w:ascii="Arial" w:hAnsi="Arial" w:cs="Arial"/>
        </w:rPr>
      </w:pPr>
    </w:p>
    <w:p w14:paraId="5B82B421" w14:textId="4FBBB98D" w:rsidR="00640768" w:rsidRPr="004D57D0" w:rsidRDefault="00FF57EE" w:rsidP="004D57D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D57D0">
        <w:rPr>
          <w:rFonts w:ascii="Arial" w:hAnsi="Arial" w:cs="Arial"/>
        </w:rPr>
        <w:t xml:space="preserve">zapoznaliśmy się z </w:t>
      </w:r>
      <w:r w:rsidR="00A50E18" w:rsidRPr="004D57D0">
        <w:rPr>
          <w:rFonts w:ascii="Arial" w:hAnsi="Arial" w:cs="Arial"/>
        </w:rPr>
        <w:t xml:space="preserve">projektowanymi </w:t>
      </w:r>
      <w:r w:rsidRPr="004D57D0">
        <w:rPr>
          <w:rFonts w:ascii="Arial" w:hAnsi="Arial" w:cs="Arial"/>
        </w:rPr>
        <w:t>postanowieniami umowy</w:t>
      </w:r>
      <w:r w:rsidR="00A50E18" w:rsidRPr="004D57D0">
        <w:rPr>
          <w:rFonts w:ascii="Arial" w:hAnsi="Arial" w:cs="Arial"/>
        </w:rPr>
        <w:t xml:space="preserve"> w sprawie zamówienia publicznego</w:t>
      </w:r>
      <w:r w:rsidRPr="004D57D0">
        <w:rPr>
          <w:rFonts w:ascii="Arial" w:hAnsi="Arial" w:cs="Arial"/>
        </w:rPr>
        <w:t>, które zostały zawarte w S</w:t>
      </w:r>
      <w:r w:rsidR="006522FA" w:rsidRPr="004D57D0">
        <w:rPr>
          <w:rFonts w:ascii="Arial" w:hAnsi="Arial" w:cs="Arial"/>
        </w:rPr>
        <w:t>WZ</w:t>
      </w:r>
      <w:r w:rsidRPr="004D57D0">
        <w:rPr>
          <w:rFonts w:ascii="Arial" w:hAnsi="Arial" w:cs="Arial"/>
        </w:rPr>
        <w:t xml:space="preserve"> i zobowiązujemy się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w przypadku wyboru naszej oferty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 w:rsidRPr="004D57D0">
        <w:rPr>
          <w:rFonts w:ascii="Arial" w:hAnsi="Arial" w:cs="Arial"/>
        </w:rPr>
        <w:t>,</w:t>
      </w:r>
    </w:p>
    <w:p w14:paraId="40453E88" w14:textId="12709536" w:rsidR="00525EFF" w:rsidRDefault="00FF57EE" w:rsidP="004D57D0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0418FAB5" w14:textId="4D56AD2C" w:rsidR="00111CB2" w:rsidRDefault="00111CB2" w:rsidP="00111CB2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3B7CB149" w14:textId="77777777" w:rsidR="002C23F2" w:rsidRPr="00CE1552" w:rsidRDefault="004E4F1B" w:rsidP="004D57D0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26F0F5C5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248E03A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613DB38F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0CED999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4D57D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180BF9">
        <w:tc>
          <w:tcPr>
            <w:tcW w:w="1968" w:type="dxa"/>
            <w:shd w:val="clear" w:color="auto" w:fill="auto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702" w:type="dxa"/>
            <w:shd w:val="clear" w:color="auto" w:fill="auto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180BF9">
        <w:tc>
          <w:tcPr>
            <w:tcW w:w="1968" w:type="dxa"/>
            <w:shd w:val="clear" w:color="auto" w:fill="auto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702" w:type="dxa"/>
            <w:shd w:val="clear" w:color="auto" w:fill="auto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180BF9">
        <w:tc>
          <w:tcPr>
            <w:tcW w:w="1968" w:type="dxa"/>
            <w:shd w:val="clear" w:color="auto" w:fill="auto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702" w:type="dxa"/>
            <w:shd w:val="clear" w:color="auto" w:fill="auto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6751431" w14:textId="77777777" w:rsidR="004D57D0" w:rsidRDefault="004D57D0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40A1C596" w14:textId="11EB99B9" w:rsidR="00180BF9" w:rsidRPr="004D57D0" w:rsidRDefault="00180BF9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 w:rsidRPr="004D57D0">
        <w:rPr>
          <w:rFonts w:ascii="Arial" w:hAnsi="Arial" w:cs="Arial"/>
          <w:b/>
          <w:bCs/>
        </w:rPr>
        <w:t>Dane do umowy</w:t>
      </w:r>
      <w:r w:rsidRPr="004D57D0">
        <w:rPr>
          <w:rFonts w:ascii="Arial" w:hAnsi="Arial" w:cs="Arial"/>
        </w:rPr>
        <w:t>:</w:t>
      </w:r>
    </w:p>
    <w:p w14:paraId="1925F0F3" w14:textId="00075E16" w:rsidR="00180BF9" w:rsidRPr="00180BF9" w:rsidRDefault="00180BF9" w:rsidP="00180BF9">
      <w:pPr>
        <w:pStyle w:val="Akapitzlist"/>
        <w:numPr>
          <w:ilvl w:val="0"/>
          <w:numId w:val="8"/>
        </w:numPr>
        <w:spacing w:before="240" w:line="276" w:lineRule="auto"/>
        <w:jc w:val="both"/>
        <w:rPr>
          <w:rFonts w:ascii="Arial" w:hAnsi="Arial" w:cs="Arial"/>
        </w:rPr>
      </w:pPr>
      <w:r w:rsidRPr="00180BF9">
        <w:rPr>
          <w:rFonts w:ascii="Arial" w:hAnsi="Arial" w:cs="Arial"/>
        </w:rPr>
        <w:t>przekazanie do Dostawcy przez Zamawiającego informacji o zużyciu będzie następowało mailowo na adres: _______@______</w:t>
      </w:r>
    </w:p>
    <w:p w14:paraId="16F27AAB" w14:textId="0B6ED18B" w:rsidR="00180BF9" w:rsidRPr="004D57D0" w:rsidRDefault="00180BF9" w:rsidP="004D57D0">
      <w:pPr>
        <w:pStyle w:val="Akapitzlist"/>
        <w:numPr>
          <w:ilvl w:val="0"/>
          <w:numId w:val="8"/>
        </w:numPr>
        <w:spacing w:after="120"/>
        <w:ind w:left="567" w:hanging="283"/>
        <w:contextualSpacing w:val="0"/>
        <w:jc w:val="both"/>
        <w:rPr>
          <w:rFonts w:ascii="Cambria" w:hAnsi="Cambria"/>
          <w:sz w:val="22"/>
          <w:szCs w:val="22"/>
        </w:rPr>
      </w:pPr>
      <w:r w:rsidRPr="004D57D0">
        <w:rPr>
          <w:rFonts w:ascii="Arial" w:hAnsi="Arial" w:cs="Arial"/>
        </w:rPr>
        <w:t>osobą odpowiedzialną za realizację Umowy będzie:</w:t>
      </w:r>
      <w:r w:rsidR="004D57D0">
        <w:rPr>
          <w:rFonts w:ascii="Arial" w:hAnsi="Arial" w:cs="Arial"/>
        </w:rPr>
        <w:t xml:space="preserve"> </w:t>
      </w:r>
      <w:r w:rsidRPr="004D57D0">
        <w:rPr>
          <w:rFonts w:ascii="Arial" w:hAnsi="Arial" w:cs="Arial"/>
        </w:rPr>
        <w:t>_________________________</w:t>
      </w:r>
      <w:r w:rsidR="004D57D0">
        <w:rPr>
          <w:rFonts w:ascii="Arial" w:hAnsi="Arial" w:cs="Arial"/>
        </w:rPr>
        <w:t>____________</w:t>
      </w:r>
      <w:r w:rsidRPr="004D57D0">
        <w:rPr>
          <w:rFonts w:ascii="Arial" w:hAnsi="Arial" w:cs="Arial"/>
        </w:rPr>
        <w:t>___, tel. ________________</w:t>
      </w:r>
      <w:r w:rsidRPr="004D57D0">
        <w:rPr>
          <w:rFonts w:ascii="Arial" w:hAnsi="Arial" w:cs="Arial"/>
        </w:rPr>
        <w:br/>
        <w:t>adres e-mail: _________@_______</w:t>
      </w:r>
      <w:proofErr w:type="gramStart"/>
      <w:r w:rsidRPr="004D57D0">
        <w:rPr>
          <w:rFonts w:ascii="Arial" w:hAnsi="Arial" w:cs="Arial"/>
        </w:rPr>
        <w:t>_._</w:t>
      </w:r>
      <w:proofErr w:type="gramEnd"/>
      <w:r w:rsidRPr="004D57D0">
        <w:rPr>
          <w:rFonts w:ascii="Arial" w:hAnsi="Arial" w:cs="Arial"/>
        </w:rPr>
        <w:t>__</w:t>
      </w:r>
    </w:p>
    <w:p w14:paraId="4C017E23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6A28F73D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113E5B6C" w14:textId="7050E332" w:rsidR="00525EFF" w:rsidRDefault="009B316D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E167C" w14:textId="77777777" w:rsidR="00544E43" w:rsidRDefault="00544E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A209B" w14:textId="77777777" w:rsidR="00544E43" w:rsidRDefault="00544E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8C3F5" w14:textId="77777777" w:rsidR="00544E43" w:rsidRDefault="00544E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82F5" w14:textId="6C9845B3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81976">
      <w:rPr>
        <w:sz w:val="20"/>
        <w:szCs w:val="20"/>
      </w:rPr>
      <w:t>SZP-271-</w:t>
    </w:r>
    <w:r w:rsidR="00544E43">
      <w:rPr>
        <w:sz w:val="20"/>
        <w:szCs w:val="20"/>
      </w:rPr>
      <w:t>8</w:t>
    </w:r>
    <w:r w:rsidR="00481976">
      <w:rPr>
        <w:sz w:val="20"/>
        <w:szCs w:val="20"/>
      </w:rPr>
      <w:t>/2</w:t>
    </w:r>
    <w:r w:rsidR="00544E43">
      <w:rPr>
        <w:sz w:val="20"/>
        <w:szCs w:val="20"/>
      </w:rPr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D4A1F" w14:textId="77777777" w:rsidR="00544E43" w:rsidRDefault="00544E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363BD"/>
    <w:multiLevelType w:val="hybridMultilevel"/>
    <w:tmpl w:val="DD105042"/>
    <w:lvl w:ilvl="0" w:tplc="8B26B9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7442418"/>
    <w:multiLevelType w:val="hybridMultilevel"/>
    <w:tmpl w:val="19620D1A"/>
    <w:lvl w:ilvl="0" w:tplc="4ADE8858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8" w15:restartNumberingAfterBreak="0">
    <w:nsid w:val="704609F6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9" w15:restartNumberingAfterBreak="0">
    <w:nsid w:val="73DD2DD4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7"/>
  </w:num>
  <w:num w:numId="2" w16cid:durableId="1882670393">
    <w:abstractNumId w:val="4"/>
  </w:num>
  <w:num w:numId="3" w16cid:durableId="1839035877">
    <w:abstractNumId w:val="6"/>
  </w:num>
  <w:num w:numId="4" w16cid:durableId="692263631">
    <w:abstractNumId w:val="10"/>
  </w:num>
  <w:num w:numId="5" w16cid:durableId="1640308861">
    <w:abstractNumId w:val="8"/>
  </w:num>
  <w:num w:numId="6" w16cid:durableId="1573615757">
    <w:abstractNumId w:val="0"/>
  </w:num>
  <w:num w:numId="7" w16cid:durableId="2124834960">
    <w:abstractNumId w:val="2"/>
  </w:num>
  <w:num w:numId="8" w16cid:durableId="499925605">
    <w:abstractNumId w:val="1"/>
  </w:num>
  <w:num w:numId="9" w16cid:durableId="1784694282">
    <w:abstractNumId w:val="9"/>
  </w:num>
  <w:num w:numId="10" w16cid:durableId="393889950">
    <w:abstractNumId w:val="5"/>
  </w:num>
  <w:num w:numId="11" w16cid:durableId="1315985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43DDE"/>
    <w:rsid w:val="000770F4"/>
    <w:rsid w:val="00077EBA"/>
    <w:rsid w:val="00083EC6"/>
    <w:rsid w:val="001063D3"/>
    <w:rsid w:val="00111CB2"/>
    <w:rsid w:val="001129C0"/>
    <w:rsid w:val="00140C27"/>
    <w:rsid w:val="00180BF9"/>
    <w:rsid w:val="00193F60"/>
    <w:rsid w:val="001C7D84"/>
    <w:rsid w:val="001F1C13"/>
    <w:rsid w:val="00216425"/>
    <w:rsid w:val="002214DB"/>
    <w:rsid w:val="0023204E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81976"/>
    <w:rsid w:val="00494E0B"/>
    <w:rsid w:val="00497AEE"/>
    <w:rsid w:val="004C59EC"/>
    <w:rsid w:val="004D4F17"/>
    <w:rsid w:val="004D57D0"/>
    <w:rsid w:val="004D5A42"/>
    <w:rsid w:val="004E4F1B"/>
    <w:rsid w:val="00525EFF"/>
    <w:rsid w:val="00544E43"/>
    <w:rsid w:val="005564F9"/>
    <w:rsid w:val="00563DC0"/>
    <w:rsid w:val="00574A9C"/>
    <w:rsid w:val="005844F6"/>
    <w:rsid w:val="005E5768"/>
    <w:rsid w:val="005F6F5F"/>
    <w:rsid w:val="00640768"/>
    <w:rsid w:val="006522FA"/>
    <w:rsid w:val="006B63D6"/>
    <w:rsid w:val="006C641D"/>
    <w:rsid w:val="006D052F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9E385A"/>
    <w:rsid w:val="00A23973"/>
    <w:rsid w:val="00A30343"/>
    <w:rsid w:val="00A50E18"/>
    <w:rsid w:val="00A8509D"/>
    <w:rsid w:val="00AA39D6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7415"/>
    <w:rsid w:val="00CA5B07"/>
    <w:rsid w:val="00CE1552"/>
    <w:rsid w:val="00CE3AE6"/>
    <w:rsid w:val="00D554C7"/>
    <w:rsid w:val="00D5631A"/>
    <w:rsid w:val="00D613AB"/>
    <w:rsid w:val="00D94D38"/>
    <w:rsid w:val="00DC336F"/>
    <w:rsid w:val="00E0692D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DDE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494E0B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648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5</cp:revision>
  <cp:lastPrinted>2024-06-03T10:45:00Z</cp:lastPrinted>
  <dcterms:created xsi:type="dcterms:W3CDTF">2024-08-08T06:40:00Z</dcterms:created>
  <dcterms:modified xsi:type="dcterms:W3CDTF">2025-03-05T10:17:00Z</dcterms:modified>
</cp:coreProperties>
</file>