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06FAE" w14:textId="77777777" w:rsidR="00B048DA" w:rsidRPr="00353FDC" w:rsidRDefault="00155E84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155E84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155E84">
        <w:rPr>
          <w:rFonts w:ascii="Arial" w:hAnsi="Arial" w:cs="Arial"/>
        </w:rPr>
        <w:t>2025-03-07</w:t>
      </w:r>
    </w:p>
    <w:p w14:paraId="20B91545" w14:textId="71E76111" w:rsidR="00B048DA" w:rsidRPr="00353FDC" w:rsidRDefault="00155E84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155E84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7771AE3D" w14:textId="77777777" w:rsidR="00B048DA" w:rsidRPr="00353FDC" w:rsidRDefault="00155E84" w:rsidP="00B048DA">
      <w:pPr>
        <w:spacing w:line="360" w:lineRule="auto"/>
        <w:ind w:right="3969"/>
        <w:rPr>
          <w:rFonts w:ascii="Arial" w:hAnsi="Arial" w:cs="Arial"/>
        </w:rPr>
      </w:pPr>
      <w:r w:rsidRPr="00155E84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155E84">
        <w:rPr>
          <w:rFonts w:ascii="Arial" w:hAnsi="Arial" w:cs="Arial"/>
        </w:rPr>
        <w:t>66</w:t>
      </w:r>
    </w:p>
    <w:p w14:paraId="5F364083" w14:textId="77777777" w:rsidR="00B048DA" w:rsidRPr="00353FDC" w:rsidRDefault="00155E84" w:rsidP="00B048DA">
      <w:pPr>
        <w:ind w:right="3969"/>
        <w:rPr>
          <w:rFonts w:ascii="Arial" w:hAnsi="Arial" w:cs="Arial"/>
        </w:rPr>
      </w:pPr>
      <w:r w:rsidRPr="00155E84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155E84">
        <w:rPr>
          <w:rFonts w:ascii="Arial" w:hAnsi="Arial" w:cs="Arial"/>
        </w:rPr>
        <w:t>Kraków</w:t>
      </w:r>
    </w:p>
    <w:p w14:paraId="3F55C03A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7BC345B" w14:textId="5483C1F6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DB4CCB6" w14:textId="628C13A9" w:rsidR="001F2773" w:rsidRPr="00524B34" w:rsidRDefault="001F2773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SZP-271-41/24. 233.EJK</w:t>
      </w:r>
    </w:p>
    <w:p w14:paraId="6A31653E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80"/>
      </w:tblGrid>
      <w:tr w:rsidR="00B048DA" w:rsidRPr="00353FDC" w14:paraId="61B3FBDA" w14:textId="77777777" w:rsidTr="00B048DA">
        <w:tc>
          <w:tcPr>
            <w:tcW w:w="9498" w:type="dxa"/>
            <w:shd w:val="clear" w:color="auto" w:fill="F2F2F2"/>
            <w:hideMark/>
          </w:tcPr>
          <w:p w14:paraId="0405E1BB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0B16D1E" w14:textId="68132AD5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1F277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dotyczy zadania 1 i 2</w:t>
            </w:r>
          </w:p>
        </w:tc>
      </w:tr>
    </w:tbl>
    <w:p w14:paraId="50D1C006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19C07A40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7D1E8415" w14:textId="77777777" w:rsidTr="00B048DA">
        <w:tc>
          <w:tcPr>
            <w:tcW w:w="2269" w:type="dxa"/>
            <w:shd w:val="clear" w:color="auto" w:fill="auto"/>
          </w:tcPr>
          <w:p w14:paraId="081EBB73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1E09E839" w14:textId="77777777" w:rsidR="00B048DA" w:rsidRPr="00353FDC" w:rsidRDefault="00155E84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55E84">
              <w:rPr>
                <w:rFonts w:ascii="Arial" w:hAnsi="Arial" w:cs="Arial"/>
                <w:bCs/>
              </w:rPr>
              <w:t>Świadczenie  całodobowych usług transportu sanitarnego  pacjentów , krwi i jej składników oraz awaryjnego transportu leków.</w:t>
            </w:r>
          </w:p>
        </w:tc>
      </w:tr>
      <w:tr w:rsidR="00155E84" w:rsidRPr="00353FDC" w14:paraId="11048C96" w14:textId="77777777" w:rsidTr="00480A87">
        <w:tc>
          <w:tcPr>
            <w:tcW w:w="2269" w:type="dxa"/>
            <w:shd w:val="clear" w:color="auto" w:fill="auto"/>
          </w:tcPr>
          <w:p w14:paraId="16BE0E5F" w14:textId="77777777" w:rsidR="00155E84" w:rsidRPr="00353FDC" w:rsidRDefault="00155E84" w:rsidP="00480A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43A05FE" w14:textId="77777777" w:rsidR="00155E84" w:rsidRPr="00353FDC" w:rsidRDefault="00155E84" w:rsidP="00480A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55E84">
              <w:rPr>
                <w:rFonts w:ascii="Arial" w:hAnsi="Arial" w:cs="Arial"/>
                <w:bCs/>
              </w:rPr>
              <w:t>SZP-271-41/24</w:t>
            </w:r>
          </w:p>
        </w:tc>
      </w:tr>
    </w:tbl>
    <w:p w14:paraId="76920984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B84018A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155E84" w:rsidRPr="00155E84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155E84" w:rsidRPr="00155E84">
        <w:rPr>
          <w:rFonts w:ascii="Arial" w:hAnsi="Arial" w:cs="Arial"/>
        </w:rPr>
        <w:t>(</w:t>
      </w:r>
      <w:proofErr w:type="spellStart"/>
      <w:r w:rsidR="00155E84" w:rsidRPr="00155E84">
        <w:rPr>
          <w:rFonts w:ascii="Arial" w:hAnsi="Arial" w:cs="Arial"/>
        </w:rPr>
        <w:t>t.j</w:t>
      </w:r>
      <w:proofErr w:type="spellEnd"/>
      <w:r w:rsidR="00155E84" w:rsidRPr="00155E84">
        <w:rPr>
          <w:rFonts w:ascii="Arial" w:hAnsi="Arial" w:cs="Arial"/>
        </w:rPr>
        <w:t>. Dz. U. z 2024 poz. 1320)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55E84" w14:paraId="76D536E4" w14:textId="77777777" w:rsidTr="00480A87">
        <w:trPr>
          <w:cantSplit/>
        </w:trPr>
        <w:tc>
          <w:tcPr>
            <w:tcW w:w="9498" w:type="dxa"/>
          </w:tcPr>
          <w:p w14:paraId="723BFD3F" w14:textId="77777777" w:rsidR="00155E84" w:rsidRDefault="00155E84" w:rsidP="00480A8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55E84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155E84">
              <w:rPr>
                <w:rFonts w:ascii="Arial" w:hAnsi="Arial" w:cs="Arial"/>
                <w:color w:val="000000"/>
              </w:rPr>
              <w:t>Świadczenie  całodobowych usług transportu sanitarnego  pacjentów</w:t>
            </w:r>
          </w:p>
          <w:p w14:paraId="6E117DE7" w14:textId="316816A7" w:rsidR="00155E84" w:rsidRPr="00B048DA" w:rsidRDefault="00155E84" w:rsidP="001F277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55E84">
              <w:rPr>
                <w:rFonts w:ascii="Arial" w:hAnsi="Arial" w:cs="Arial"/>
                <w:b/>
              </w:rPr>
              <w:t>Kolumna Transportu Sanitarnego TRIOMED Sp. z o.o.</w:t>
            </w:r>
            <w:r w:rsidR="001F2773">
              <w:rPr>
                <w:rFonts w:ascii="Arial" w:hAnsi="Arial" w:cs="Arial"/>
                <w:b/>
              </w:rPr>
              <w:t xml:space="preserve"> </w:t>
            </w:r>
            <w:r w:rsidRPr="00155E84">
              <w:rPr>
                <w:rFonts w:ascii="Arial" w:hAnsi="Arial" w:cs="Arial"/>
                <w:bCs/>
              </w:rPr>
              <w:t>Probostwo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55E84">
              <w:rPr>
                <w:rFonts w:ascii="Arial" w:hAnsi="Arial" w:cs="Arial"/>
                <w:bCs/>
              </w:rPr>
              <w:t>4</w:t>
            </w:r>
            <w:r w:rsidR="001F2773">
              <w:rPr>
                <w:rFonts w:ascii="Arial" w:hAnsi="Arial" w:cs="Arial"/>
                <w:bCs/>
              </w:rPr>
              <w:t xml:space="preserve">, </w:t>
            </w:r>
            <w:r w:rsidRPr="00155E84">
              <w:rPr>
                <w:rFonts w:ascii="Arial" w:hAnsi="Arial" w:cs="Arial"/>
                <w:bCs/>
              </w:rPr>
              <w:t>20-089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55E84">
              <w:rPr>
                <w:rFonts w:ascii="Arial" w:hAnsi="Arial" w:cs="Arial"/>
                <w:bCs/>
              </w:rPr>
              <w:t>Lublin</w:t>
            </w:r>
          </w:p>
          <w:p w14:paraId="3017EB52" w14:textId="4B6C84E8" w:rsidR="00155E84" w:rsidRPr="00B048DA" w:rsidRDefault="00155E84" w:rsidP="00480A8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1F2773">
              <w:rPr>
                <w:rFonts w:ascii="Arial" w:hAnsi="Arial" w:cs="Arial"/>
                <w:b/>
              </w:rPr>
              <w:t>486144,00</w:t>
            </w:r>
            <w:r w:rsidRPr="00155E84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0AB640F" w14:textId="77777777" w:rsidR="00155E84" w:rsidRPr="00B048DA" w:rsidRDefault="00155E84" w:rsidP="00480A8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A2A60EC" w14:textId="77777777" w:rsidR="00155E84" w:rsidRPr="00B048DA" w:rsidRDefault="00155E84" w:rsidP="00480A8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55E84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155E84" w14:paraId="0BC3F1A5" w14:textId="77777777" w:rsidTr="00480A87">
        <w:trPr>
          <w:cantSplit/>
        </w:trPr>
        <w:tc>
          <w:tcPr>
            <w:tcW w:w="9498" w:type="dxa"/>
          </w:tcPr>
          <w:p w14:paraId="6CA7BE03" w14:textId="77777777" w:rsidR="00155E84" w:rsidRDefault="00155E84" w:rsidP="00480A87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155E84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155E84">
              <w:rPr>
                <w:rFonts w:ascii="Arial" w:hAnsi="Arial" w:cs="Arial"/>
                <w:color w:val="000000"/>
              </w:rPr>
              <w:t>Świadczenie  całodobowych usług transportu sanitarnego  krwi i jej składników oraz awaryjnego transportu leków.</w:t>
            </w:r>
          </w:p>
          <w:p w14:paraId="374B3AE5" w14:textId="0F3017F5" w:rsidR="00155E84" w:rsidRPr="00B048DA" w:rsidRDefault="00155E84" w:rsidP="001F277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55E84">
              <w:rPr>
                <w:rFonts w:ascii="Arial" w:hAnsi="Arial" w:cs="Arial"/>
                <w:b/>
              </w:rPr>
              <w:t>Kolumna Transportu Sanitarnego TRIOMED Sp. z o.o.</w:t>
            </w:r>
            <w:r w:rsidR="001F2773">
              <w:rPr>
                <w:rFonts w:ascii="Arial" w:hAnsi="Arial" w:cs="Arial"/>
                <w:b/>
              </w:rPr>
              <w:t xml:space="preserve"> </w:t>
            </w:r>
            <w:r w:rsidRPr="00155E84">
              <w:rPr>
                <w:rFonts w:ascii="Arial" w:hAnsi="Arial" w:cs="Arial"/>
                <w:bCs/>
              </w:rPr>
              <w:t>Probostwo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55E84">
              <w:rPr>
                <w:rFonts w:ascii="Arial" w:hAnsi="Arial" w:cs="Arial"/>
                <w:bCs/>
              </w:rPr>
              <w:t>4</w:t>
            </w:r>
            <w:r w:rsidR="001F2773">
              <w:rPr>
                <w:rFonts w:ascii="Arial" w:hAnsi="Arial" w:cs="Arial"/>
                <w:bCs/>
              </w:rPr>
              <w:t xml:space="preserve">, </w:t>
            </w:r>
            <w:r w:rsidRPr="00155E84">
              <w:rPr>
                <w:rFonts w:ascii="Arial" w:hAnsi="Arial" w:cs="Arial"/>
                <w:bCs/>
              </w:rPr>
              <w:t>20-089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55E84">
              <w:rPr>
                <w:rFonts w:ascii="Arial" w:hAnsi="Arial" w:cs="Arial"/>
                <w:bCs/>
              </w:rPr>
              <w:t>Lublin</w:t>
            </w:r>
          </w:p>
          <w:p w14:paraId="5C1F44BF" w14:textId="5396242F" w:rsidR="00155E84" w:rsidRPr="00B048DA" w:rsidRDefault="00155E84" w:rsidP="00480A8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1F2773">
              <w:rPr>
                <w:rFonts w:ascii="Arial" w:hAnsi="Arial" w:cs="Arial"/>
                <w:b/>
              </w:rPr>
              <w:t>39840,00</w:t>
            </w:r>
            <w:r w:rsidRPr="00155E84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69D4042" w14:textId="77777777" w:rsidR="00155E84" w:rsidRPr="00B048DA" w:rsidRDefault="00155E84" w:rsidP="00480A87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9B6FAE5" w14:textId="77777777" w:rsidR="00155E84" w:rsidRPr="00B048DA" w:rsidRDefault="00155E84" w:rsidP="00480A8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55E84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</w:tbl>
    <w:p w14:paraId="771A013C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53AF76C0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AE40C6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F7CE03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A71A04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9DC586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55E84" w14:paraId="5EEF5FE6" w14:textId="77777777" w:rsidTr="00480A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B921F" w14:textId="77777777" w:rsidR="00155E84" w:rsidRPr="007D7932" w:rsidRDefault="00155E84" w:rsidP="00480A8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5E84">
              <w:rPr>
                <w:rFonts w:ascii="Arial" w:hAnsi="Arial" w:cs="Arial"/>
                <w:sz w:val="22"/>
                <w:szCs w:val="22"/>
              </w:rPr>
              <w:t>Świadczenie  całodobowych usług transportu sanitarnego  pacjentów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17817" w14:textId="77777777" w:rsidR="00155E84" w:rsidRPr="007D7932" w:rsidRDefault="00155E84" w:rsidP="00480A8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5E84">
              <w:rPr>
                <w:rFonts w:ascii="Arial" w:hAnsi="Arial" w:cs="Arial"/>
                <w:b/>
                <w:bCs/>
                <w:sz w:val="22"/>
                <w:szCs w:val="22"/>
              </w:rPr>
              <w:t>Firma Marketingowo-Medyczna MARK-MED Sp. z o. o.</w:t>
            </w:r>
          </w:p>
          <w:p w14:paraId="68F8F979" w14:textId="77777777" w:rsidR="00155E84" w:rsidRPr="007D7932" w:rsidRDefault="00155E84" w:rsidP="00480A8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osiedle Na Skarpie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5E84">
              <w:rPr>
                <w:rFonts w:ascii="Arial" w:hAnsi="Arial" w:cs="Arial"/>
                <w:sz w:val="22"/>
                <w:szCs w:val="22"/>
              </w:rPr>
              <w:t>27/211a</w:t>
            </w:r>
          </w:p>
          <w:p w14:paraId="32877F2F" w14:textId="77777777" w:rsidR="00155E84" w:rsidRPr="007D7932" w:rsidRDefault="00155E84" w:rsidP="00480A8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31-910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5E84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6FAF4" w14:textId="77777777" w:rsidR="00155E84" w:rsidRPr="00155E84" w:rsidRDefault="00155E84" w:rsidP="00480A8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1 - Cena - 49.86</w:t>
            </w:r>
          </w:p>
          <w:p w14:paraId="5976240D" w14:textId="3B44D458" w:rsidR="00155E84" w:rsidRPr="00155E84" w:rsidRDefault="00155E84" w:rsidP="00480A8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 xml:space="preserve">2 - rok produkcji  uprzywilejowanych pojazdów do realizacji transportu pacjentów Szpitala - </w:t>
            </w:r>
            <w:r w:rsidR="001F2773">
              <w:rPr>
                <w:rFonts w:ascii="Arial" w:hAnsi="Arial" w:cs="Arial"/>
                <w:sz w:val="22"/>
                <w:szCs w:val="22"/>
              </w:rPr>
              <w:t>1</w:t>
            </w:r>
            <w:r w:rsidRPr="00155E84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2451F685" w14:textId="41F6FC96" w:rsidR="00155E84" w:rsidRPr="007D7932" w:rsidRDefault="00155E84" w:rsidP="00480A8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 xml:space="preserve">3 - Liczba uprzywilejowanych pojazdów do realizacji transportu pacjentów Szpitala - </w:t>
            </w:r>
            <w:r w:rsidR="001F2773">
              <w:rPr>
                <w:rFonts w:ascii="Arial" w:hAnsi="Arial" w:cs="Arial"/>
                <w:sz w:val="22"/>
                <w:szCs w:val="22"/>
              </w:rPr>
              <w:t>3</w:t>
            </w:r>
            <w:r w:rsidRPr="00155E84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B0017" w14:textId="6020F23A" w:rsidR="00155E84" w:rsidRPr="007D7932" w:rsidRDefault="00155E84" w:rsidP="00480A8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1F2773">
              <w:rPr>
                <w:rFonts w:ascii="Arial" w:hAnsi="Arial" w:cs="Arial"/>
                <w:sz w:val="22"/>
                <w:szCs w:val="22"/>
              </w:rPr>
              <w:t>8</w:t>
            </w:r>
            <w:r w:rsidRPr="00155E84">
              <w:rPr>
                <w:rFonts w:ascii="Arial" w:hAnsi="Arial" w:cs="Arial"/>
                <w:sz w:val="22"/>
                <w:szCs w:val="22"/>
              </w:rPr>
              <w:t>9,86</w:t>
            </w:r>
          </w:p>
        </w:tc>
      </w:tr>
      <w:tr w:rsidR="00155E84" w14:paraId="336315B8" w14:textId="77777777" w:rsidTr="00480A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EE9FA" w14:textId="77777777" w:rsidR="00155E84" w:rsidRPr="007D7932" w:rsidRDefault="00155E84" w:rsidP="00480A8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5E84">
              <w:rPr>
                <w:rFonts w:ascii="Arial" w:hAnsi="Arial" w:cs="Arial"/>
                <w:sz w:val="22"/>
                <w:szCs w:val="22"/>
              </w:rPr>
              <w:t>Świadczenie  całodobowych usług transportu sanitarnego  pacjentów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2D31F" w14:textId="77777777" w:rsidR="00155E84" w:rsidRPr="007D7932" w:rsidRDefault="00155E84" w:rsidP="00480A8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5E84">
              <w:rPr>
                <w:rFonts w:ascii="Arial" w:hAnsi="Arial" w:cs="Arial"/>
                <w:b/>
                <w:bCs/>
                <w:sz w:val="22"/>
                <w:szCs w:val="22"/>
              </w:rPr>
              <w:t>Kolumna Transportu Sanitarnego TRIOMED Sp. z o.o.</w:t>
            </w:r>
          </w:p>
          <w:p w14:paraId="098A01B0" w14:textId="77777777" w:rsidR="00155E84" w:rsidRPr="007D7932" w:rsidRDefault="00155E84" w:rsidP="00480A8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Probostwo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5E84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0E6F83F9" w14:textId="77777777" w:rsidR="00155E84" w:rsidRPr="007D7932" w:rsidRDefault="00155E84" w:rsidP="00480A8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20-089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5E84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6A26C" w14:textId="77777777" w:rsidR="00155E84" w:rsidRPr="00155E84" w:rsidRDefault="00155E84" w:rsidP="00480A8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0320790" w14:textId="5A93033E" w:rsidR="00155E84" w:rsidRPr="00155E84" w:rsidRDefault="00155E84" w:rsidP="00480A8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 xml:space="preserve">2 - rok produkcji  uprzywilejowanych pojazdów do realizacji transportu pacjentów Szpitala - </w:t>
            </w:r>
            <w:r w:rsidR="001F2773">
              <w:rPr>
                <w:rFonts w:ascii="Arial" w:hAnsi="Arial" w:cs="Arial"/>
                <w:sz w:val="22"/>
                <w:szCs w:val="22"/>
              </w:rPr>
              <w:t>1</w:t>
            </w:r>
            <w:r w:rsidRPr="00155E84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2A590298" w14:textId="54F0421B" w:rsidR="00155E84" w:rsidRPr="007D7932" w:rsidRDefault="00155E84" w:rsidP="00480A8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 xml:space="preserve">3 - Liczba uprzywilejowanych pojazdów do realizacji transportu pacjentów Szpitala - </w:t>
            </w:r>
            <w:r w:rsidR="001F2773">
              <w:rPr>
                <w:rFonts w:ascii="Arial" w:hAnsi="Arial" w:cs="Arial"/>
                <w:sz w:val="22"/>
                <w:szCs w:val="22"/>
              </w:rPr>
              <w:t>3</w:t>
            </w:r>
            <w:r w:rsidRPr="00155E84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54E8C" w14:textId="4085D70B" w:rsidR="00155E84" w:rsidRPr="007D7932" w:rsidRDefault="00155E84" w:rsidP="00480A8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1F2773">
              <w:rPr>
                <w:rFonts w:ascii="Arial" w:hAnsi="Arial" w:cs="Arial"/>
                <w:sz w:val="22"/>
                <w:szCs w:val="22"/>
              </w:rPr>
              <w:t>1</w:t>
            </w:r>
            <w:r w:rsidR="00B86E11">
              <w:rPr>
                <w:rFonts w:ascii="Arial" w:hAnsi="Arial" w:cs="Arial"/>
                <w:sz w:val="22"/>
                <w:szCs w:val="22"/>
              </w:rPr>
              <w:t>0</w:t>
            </w:r>
            <w:r w:rsidR="001F2773">
              <w:rPr>
                <w:rFonts w:ascii="Arial" w:hAnsi="Arial" w:cs="Arial"/>
                <w:sz w:val="22"/>
                <w:szCs w:val="22"/>
              </w:rPr>
              <w:t>0</w:t>
            </w:r>
            <w:r w:rsidRPr="00155E84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155E84" w14:paraId="7D1244C4" w14:textId="77777777" w:rsidTr="00480A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50AE8" w14:textId="77777777" w:rsidR="00155E84" w:rsidRPr="007D7932" w:rsidRDefault="00155E84" w:rsidP="00480A8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5E84">
              <w:rPr>
                <w:rFonts w:ascii="Arial" w:hAnsi="Arial" w:cs="Arial"/>
                <w:sz w:val="22"/>
                <w:szCs w:val="22"/>
              </w:rPr>
              <w:t xml:space="preserve">Świadczenie  całodobowych usług transportu </w:t>
            </w:r>
            <w:r w:rsidRPr="00155E84">
              <w:rPr>
                <w:rFonts w:ascii="Arial" w:hAnsi="Arial" w:cs="Arial"/>
                <w:sz w:val="22"/>
                <w:szCs w:val="22"/>
              </w:rPr>
              <w:lastRenderedPageBreak/>
              <w:t>sanitarnego  pacjentów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06909" w14:textId="77777777" w:rsidR="00155E84" w:rsidRPr="007D7932" w:rsidRDefault="00155E84" w:rsidP="00480A8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5E84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Liberandum</w:t>
            </w:r>
            <w:proofErr w:type="spellEnd"/>
            <w:r w:rsidRPr="00155E8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z.o.o.</w:t>
            </w:r>
          </w:p>
          <w:p w14:paraId="4A8A3065" w14:textId="77777777" w:rsidR="00155E84" w:rsidRPr="007D7932" w:rsidRDefault="00155E84" w:rsidP="00480A8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ul. Wielicka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5E84">
              <w:rPr>
                <w:rFonts w:ascii="Arial" w:hAnsi="Arial" w:cs="Arial"/>
                <w:sz w:val="22"/>
                <w:szCs w:val="22"/>
              </w:rPr>
              <w:t>207</w:t>
            </w:r>
          </w:p>
          <w:p w14:paraId="326F8063" w14:textId="77777777" w:rsidR="00155E84" w:rsidRPr="007D7932" w:rsidRDefault="00155E84" w:rsidP="00480A8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30-663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5E84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D2CCE" w14:textId="77777777" w:rsidR="00155E84" w:rsidRPr="00155E84" w:rsidRDefault="00155E84" w:rsidP="00480A8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1 - Cena - 55.50</w:t>
            </w:r>
          </w:p>
          <w:p w14:paraId="7ACCC8AD" w14:textId="2024E4D2" w:rsidR="00155E84" w:rsidRPr="00155E84" w:rsidRDefault="00155E84" w:rsidP="00480A8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 xml:space="preserve">2 - rok produkcji  uprzywilejowanych pojazdów </w:t>
            </w:r>
            <w:r w:rsidRPr="00155E84">
              <w:rPr>
                <w:rFonts w:ascii="Arial" w:hAnsi="Arial" w:cs="Arial"/>
                <w:sz w:val="22"/>
                <w:szCs w:val="22"/>
              </w:rPr>
              <w:lastRenderedPageBreak/>
              <w:t xml:space="preserve">do realizacji transportu pacjentów Szpitala - </w:t>
            </w:r>
            <w:r w:rsidR="001F2773">
              <w:rPr>
                <w:rFonts w:ascii="Arial" w:hAnsi="Arial" w:cs="Arial"/>
                <w:sz w:val="22"/>
                <w:szCs w:val="22"/>
              </w:rPr>
              <w:t>1</w:t>
            </w:r>
            <w:r w:rsidRPr="00155E84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1D3BA024" w14:textId="426B0C0E" w:rsidR="00155E84" w:rsidRPr="007D7932" w:rsidRDefault="00155E84" w:rsidP="00480A8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 xml:space="preserve">3 - Liczba uprzywilejowanych pojazdów do realizacji transportu pacjentów Szpitala - </w:t>
            </w:r>
            <w:r w:rsidR="001F2773">
              <w:rPr>
                <w:rFonts w:ascii="Arial" w:hAnsi="Arial" w:cs="Arial"/>
                <w:sz w:val="22"/>
                <w:szCs w:val="22"/>
              </w:rPr>
              <w:t>3</w:t>
            </w:r>
            <w:r w:rsidRPr="00155E84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B5255" w14:textId="47510BBC" w:rsidR="00155E84" w:rsidRPr="007D7932" w:rsidRDefault="00155E84" w:rsidP="00480A8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lastRenderedPageBreak/>
              <w:t xml:space="preserve">  </w:t>
            </w:r>
            <w:r w:rsidR="001F2773">
              <w:rPr>
                <w:rFonts w:ascii="Arial" w:hAnsi="Arial" w:cs="Arial"/>
                <w:sz w:val="22"/>
                <w:szCs w:val="22"/>
              </w:rPr>
              <w:t>9</w:t>
            </w:r>
            <w:r w:rsidRPr="00155E84">
              <w:rPr>
                <w:rFonts w:ascii="Arial" w:hAnsi="Arial" w:cs="Arial"/>
                <w:sz w:val="22"/>
                <w:szCs w:val="22"/>
              </w:rPr>
              <w:t>5,50</w:t>
            </w:r>
          </w:p>
        </w:tc>
      </w:tr>
      <w:tr w:rsidR="00155E84" w14:paraId="5F3B8E1D" w14:textId="77777777" w:rsidTr="00480A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514C1" w14:textId="77777777" w:rsidR="00155E84" w:rsidRPr="007D7932" w:rsidRDefault="00155E84" w:rsidP="00480A8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5E84">
              <w:rPr>
                <w:rFonts w:ascii="Arial" w:hAnsi="Arial" w:cs="Arial"/>
                <w:sz w:val="22"/>
                <w:szCs w:val="22"/>
              </w:rPr>
              <w:t>Świadczenie  całodobowych usług transportu sanitarnego  pacjentów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A0C34" w14:textId="77777777" w:rsidR="00155E84" w:rsidRPr="007D7932" w:rsidRDefault="00155E84" w:rsidP="00480A8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5E84">
              <w:rPr>
                <w:rFonts w:ascii="Arial" w:hAnsi="Arial" w:cs="Arial"/>
                <w:b/>
                <w:bCs/>
                <w:sz w:val="22"/>
                <w:szCs w:val="22"/>
              </w:rPr>
              <w:t>Małopolska Kolumna Transportu Sanitarnego Sp. z o.o.</w:t>
            </w:r>
          </w:p>
          <w:p w14:paraId="2C92E36F" w14:textId="77777777" w:rsidR="00155E84" w:rsidRPr="007D7932" w:rsidRDefault="00155E84" w:rsidP="00480A8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55E84">
              <w:rPr>
                <w:rFonts w:ascii="Arial" w:hAnsi="Arial" w:cs="Arial"/>
                <w:sz w:val="22"/>
                <w:szCs w:val="22"/>
              </w:rPr>
              <w:t>Chyszowska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5E84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1A2BEA2D" w14:textId="77777777" w:rsidR="00155E84" w:rsidRPr="007D7932" w:rsidRDefault="00155E84" w:rsidP="00480A8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33-100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5E84">
              <w:rPr>
                <w:rFonts w:ascii="Arial" w:hAnsi="Arial" w:cs="Arial"/>
                <w:sz w:val="22"/>
                <w:szCs w:val="22"/>
              </w:rPr>
              <w:t>Tarnów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37373" w14:textId="77777777" w:rsidR="00155E84" w:rsidRPr="00155E84" w:rsidRDefault="00155E84" w:rsidP="00480A8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1 - Cena - 44.40</w:t>
            </w:r>
          </w:p>
          <w:p w14:paraId="6230D7F8" w14:textId="1FBA3EAB" w:rsidR="00155E84" w:rsidRPr="00155E84" w:rsidRDefault="00155E84" w:rsidP="00480A8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 xml:space="preserve">2 - rok produkcji  uprzywilejowanych pojazdów do realizacji transportu pacjentów Szpitala - </w:t>
            </w:r>
            <w:r w:rsidR="001F2773">
              <w:rPr>
                <w:rFonts w:ascii="Arial" w:hAnsi="Arial" w:cs="Arial"/>
                <w:sz w:val="22"/>
                <w:szCs w:val="22"/>
              </w:rPr>
              <w:t>1</w:t>
            </w:r>
            <w:r w:rsidRPr="00155E84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06DA3318" w14:textId="4702E7D5" w:rsidR="00155E84" w:rsidRPr="007D7932" w:rsidRDefault="00155E84" w:rsidP="00480A8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 xml:space="preserve">3 - Liczba uprzywilejowanych pojazdów do realizacji transportu pacjentów Szpitala - </w:t>
            </w:r>
            <w:r w:rsidR="001F2773">
              <w:rPr>
                <w:rFonts w:ascii="Arial" w:hAnsi="Arial" w:cs="Arial"/>
                <w:sz w:val="22"/>
                <w:szCs w:val="22"/>
              </w:rPr>
              <w:t>3</w:t>
            </w:r>
            <w:r w:rsidRPr="00155E84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6C5B4" w14:textId="1E9269C9" w:rsidR="00155E84" w:rsidRPr="007D7932" w:rsidRDefault="00155E84" w:rsidP="00480A8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327281">
              <w:rPr>
                <w:rFonts w:ascii="Arial" w:hAnsi="Arial" w:cs="Arial"/>
                <w:sz w:val="22"/>
                <w:szCs w:val="22"/>
              </w:rPr>
              <w:t>8</w:t>
            </w:r>
            <w:r w:rsidRPr="00155E84">
              <w:rPr>
                <w:rFonts w:ascii="Arial" w:hAnsi="Arial" w:cs="Arial"/>
                <w:sz w:val="22"/>
                <w:szCs w:val="22"/>
              </w:rPr>
              <w:t>4,40</w:t>
            </w:r>
          </w:p>
        </w:tc>
      </w:tr>
      <w:tr w:rsidR="00155E84" w14:paraId="6BA49370" w14:textId="77777777" w:rsidTr="00480A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7D4F7" w14:textId="77777777" w:rsidR="00155E84" w:rsidRPr="007D7932" w:rsidRDefault="00155E84" w:rsidP="00480A8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5E84">
              <w:rPr>
                <w:rFonts w:ascii="Arial" w:hAnsi="Arial" w:cs="Arial"/>
                <w:sz w:val="22"/>
                <w:szCs w:val="22"/>
              </w:rPr>
              <w:t>Świadczenie  całodobowych usług transportu sanitarnego  krwi i jej składników oraz awaryjnego transportu leków.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1C6D2" w14:textId="77777777" w:rsidR="00155E84" w:rsidRPr="007D7932" w:rsidRDefault="00155E84" w:rsidP="00480A8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5E84">
              <w:rPr>
                <w:rFonts w:ascii="Arial" w:hAnsi="Arial" w:cs="Arial"/>
                <w:b/>
                <w:bCs/>
                <w:sz w:val="22"/>
                <w:szCs w:val="22"/>
              </w:rPr>
              <w:t>Firma Marketingowo-Medyczna MARK-MED Sp. z o. o.</w:t>
            </w:r>
          </w:p>
          <w:p w14:paraId="09753DE2" w14:textId="77777777" w:rsidR="00155E84" w:rsidRPr="007D7932" w:rsidRDefault="00155E84" w:rsidP="00480A8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osiedle Na Skarpie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5E84">
              <w:rPr>
                <w:rFonts w:ascii="Arial" w:hAnsi="Arial" w:cs="Arial"/>
                <w:sz w:val="22"/>
                <w:szCs w:val="22"/>
              </w:rPr>
              <w:t>27/211a</w:t>
            </w:r>
          </w:p>
          <w:p w14:paraId="71D3C78A" w14:textId="77777777" w:rsidR="00155E84" w:rsidRPr="007D7932" w:rsidRDefault="00155E84" w:rsidP="00480A8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31-910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5E84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ADB10" w14:textId="77777777" w:rsidR="00155E84" w:rsidRPr="007D7932" w:rsidRDefault="00155E84" w:rsidP="00480A8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1 - Cena - 82.95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DE3D" w14:textId="77777777" w:rsidR="00155E84" w:rsidRPr="007D7932" w:rsidRDefault="00155E84" w:rsidP="00480A8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 xml:space="preserve">  82,95</w:t>
            </w:r>
          </w:p>
        </w:tc>
      </w:tr>
      <w:tr w:rsidR="00155E84" w14:paraId="78F15C0B" w14:textId="77777777" w:rsidTr="00480A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92241" w14:textId="77777777" w:rsidR="00155E84" w:rsidRPr="007D7932" w:rsidRDefault="00155E84" w:rsidP="00480A8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5E84">
              <w:rPr>
                <w:rFonts w:ascii="Arial" w:hAnsi="Arial" w:cs="Arial"/>
                <w:sz w:val="22"/>
                <w:szCs w:val="22"/>
              </w:rPr>
              <w:t>Świadczenie  całodobowych usług transportu sanitarnego  krwi i jej składników oraz awaryjnego transportu leków.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3E71E" w14:textId="77777777" w:rsidR="00155E84" w:rsidRPr="007D7932" w:rsidRDefault="00155E84" w:rsidP="00480A8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5E84">
              <w:rPr>
                <w:rFonts w:ascii="Arial" w:hAnsi="Arial" w:cs="Arial"/>
                <w:b/>
                <w:bCs/>
                <w:sz w:val="22"/>
                <w:szCs w:val="22"/>
              </w:rPr>
              <w:t>Kolumna Transportu Sanitarnego TRIOMED Sp. z o.o.</w:t>
            </w:r>
          </w:p>
          <w:p w14:paraId="63A612A8" w14:textId="77777777" w:rsidR="00155E84" w:rsidRPr="007D7932" w:rsidRDefault="00155E84" w:rsidP="00480A8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Probostwo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5E84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7526B00A" w14:textId="77777777" w:rsidR="00155E84" w:rsidRPr="007D7932" w:rsidRDefault="00155E84" w:rsidP="00480A8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20-089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5E84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C56E2" w14:textId="77777777" w:rsidR="00155E84" w:rsidRPr="007D7932" w:rsidRDefault="00155E84" w:rsidP="00480A8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01A0" w14:textId="77777777" w:rsidR="00155E84" w:rsidRPr="007D7932" w:rsidRDefault="00155E84" w:rsidP="00480A8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55E84" w14:paraId="151AABAC" w14:textId="77777777" w:rsidTr="00480A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51B30" w14:textId="77777777" w:rsidR="00155E84" w:rsidRPr="007D7932" w:rsidRDefault="00155E84" w:rsidP="00480A8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5E84">
              <w:rPr>
                <w:rFonts w:ascii="Arial" w:hAnsi="Arial" w:cs="Arial"/>
                <w:sz w:val="22"/>
                <w:szCs w:val="22"/>
              </w:rPr>
              <w:t>Świadczenie  całodobowych usług transportu sanitarnego  krwi i jej składników oraz awaryjnego transportu leków.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0F0C1" w14:textId="77777777" w:rsidR="00155E84" w:rsidRPr="007D7932" w:rsidRDefault="00155E84" w:rsidP="00480A8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55E84">
              <w:rPr>
                <w:rFonts w:ascii="Arial" w:hAnsi="Arial" w:cs="Arial"/>
                <w:b/>
                <w:bCs/>
                <w:sz w:val="22"/>
                <w:szCs w:val="22"/>
              </w:rPr>
              <w:t>Liberandum</w:t>
            </w:r>
            <w:proofErr w:type="spellEnd"/>
            <w:r w:rsidRPr="00155E8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z.o.o.</w:t>
            </w:r>
          </w:p>
          <w:p w14:paraId="55B100AB" w14:textId="77777777" w:rsidR="00155E84" w:rsidRPr="007D7932" w:rsidRDefault="00155E84" w:rsidP="00480A8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ul. Wielicka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5E84">
              <w:rPr>
                <w:rFonts w:ascii="Arial" w:hAnsi="Arial" w:cs="Arial"/>
                <w:sz w:val="22"/>
                <w:szCs w:val="22"/>
              </w:rPr>
              <w:t>207</w:t>
            </w:r>
          </w:p>
          <w:p w14:paraId="027370D3" w14:textId="77777777" w:rsidR="00155E84" w:rsidRPr="007D7932" w:rsidRDefault="00155E84" w:rsidP="00480A8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30-663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5E84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BF3D2" w14:textId="77777777" w:rsidR="00155E84" w:rsidRPr="007D7932" w:rsidRDefault="00155E84" w:rsidP="00480A8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1 - Cena - 77.26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5765D" w14:textId="77777777" w:rsidR="00155E84" w:rsidRPr="007D7932" w:rsidRDefault="00155E84" w:rsidP="00480A8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 xml:space="preserve">  77,26</w:t>
            </w:r>
          </w:p>
        </w:tc>
      </w:tr>
      <w:tr w:rsidR="00155E84" w14:paraId="026F3146" w14:textId="77777777" w:rsidTr="00480A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8AFD0" w14:textId="77777777" w:rsidR="00155E84" w:rsidRPr="007D7932" w:rsidRDefault="00155E84" w:rsidP="00480A8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55E84">
              <w:rPr>
                <w:rFonts w:ascii="Arial" w:hAnsi="Arial" w:cs="Arial"/>
                <w:sz w:val="22"/>
                <w:szCs w:val="22"/>
              </w:rPr>
              <w:t>Świadczenie  całodobowych usług transportu sanitarnego  krwi i jej składników oraz awaryjnego transportu leków.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D9F99" w14:textId="77777777" w:rsidR="00155E84" w:rsidRPr="007D7932" w:rsidRDefault="00155E84" w:rsidP="00480A87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5E84">
              <w:rPr>
                <w:rFonts w:ascii="Arial" w:hAnsi="Arial" w:cs="Arial"/>
                <w:b/>
                <w:bCs/>
                <w:sz w:val="22"/>
                <w:szCs w:val="22"/>
              </w:rPr>
              <w:t>Małopolska Kolumna Transportu Sanitarnego Sp. z o.o.</w:t>
            </w:r>
          </w:p>
          <w:p w14:paraId="6DA06CAC" w14:textId="77777777" w:rsidR="00155E84" w:rsidRPr="007D7932" w:rsidRDefault="00155E84" w:rsidP="00480A8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55E84">
              <w:rPr>
                <w:rFonts w:ascii="Arial" w:hAnsi="Arial" w:cs="Arial"/>
                <w:sz w:val="22"/>
                <w:szCs w:val="22"/>
              </w:rPr>
              <w:t>Chyszowska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5E84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3E75F640" w14:textId="77777777" w:rsidR="00155E84" w:rsidRPr="007D7932" w:rsidRDefault="00155E84" w:rsidP="00480A8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33-100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55E84">
              <w:rPr>
                <w:rFonts w:ascii="Arial" w:hAnsi="Arial" w:cs="Arial"/>
                <w:sz w:val="22"/>
                <w:szCs w:val="22"/>
              </w:rPr>
              <w:t>Tarnów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4C127" w14:textId="77777777" w:rsidR="00155E84" w:rsidRPr="007D7932" w:rsidRDefault="00155E84" w:rsidP="00480A8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>1 - Cena - 45.79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2CF14" w14:textId="77777777" w:rsidR="00155E84" w:rsidRPr="007D7932" w:rsidRDefault="00155E84" w:rsidP="00480A8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55E84">
              <w:rPr>
                <w:rFonts w:ascii="Arial" w:hAnsi="Arial" w:cs="Arial"/>
                <w:sz w:val="22"/>
                <w:szCs w:val="22"/>
              </w:rPr>
              <w:t xml:space="preserve">  45,79</w:t>
            </w:r>
          </w:p>
        </w:tc>
      </w:tr>
    </w:tbl>
    <w:p w14:paraId="7EC1F968" w14:textId="77777777" w:rsidR="00B464D3" w:rsidRPr="00992FF5" w:rsidRDefault="00B464D3" w:rsidP="001F2773">
      <w:pPr>
        <w:spacing w:before="720" w:after="480" w:line="360" w:lineRule="auto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  <w:bookmarkEnd w:id="0"/>
    </w:p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BC360" w14:textId="77777777" w:rsidR="00F5300D" w:rsidRDefault="00F5300D">
      <w:r>
        <w:separator/>
      </w:r>
    </w:p>
  </w:endnote>
  <w:endnote w:type="continuationSeparator" w:id="0">
    <w:p w14:paraId="6BEFB10C" w14:textId="77777777" w:rsidR="00F5300D" w:rsidRDefault="00F53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8CFB4" w14:textId="77777777" w:rsidR="00155E84" w:rsidRDefault="00155E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D6A30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49F9D63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A65B2AA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8F47E" w14:textId="77777777" w:rsidR="00155E84" w:rsidRDefault="00155E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A9EE7" w14:textId="77777777" w:rsidR="00F5300D" w:rsidRDefault="00F5300D">
      <w:r>
        <w:separator/>
      </w:r>
    </w:p>
  </w:footnote>
  <w:footnote w:type="continuationSeparator" w:id="0">
    <w:p w14:paraId="13A69299" w14:textId="77777777" w:rsidR="00F5300D" w:rsidRDefault="00F53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0C65E" w14:textId="77777777" w:rsidR="00155E84" w:rsidRDefault="00155E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2675B" w14:textId="77777777" w:rsidR="00155E84" w:rsidRDefault="00155E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6D195" w14:textId="77777777" w:rsidR="00155E84" w:rsidRDefault="00155E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640"/>
    <w:rsid w:val="00006BD7"/>
    <w:rsid w:val="00022322"/>
    <w:rsid w:val="00042497"/>
    <w:rsid w:val="00072D17"/>
    <w:rsid w:val="000C1E6F"/>
    <w:rsid w:val="000E4E56"/>
    <w:rsid w:val="00155E84"/>
    <w:rsid w:val="001A1468"/>
    <w:rsid w:val="001B7815"/>
    <w:rsid w:val="001D1EEC"/>
    <w:rsid w:val="001F2773"/>
    <w:rsid w:val="00211A34"/>
    <w:rsid w:val="002B1E4F"/>
    <w:rsid w:val="002B6761"/>
    <w:rsid w:val="00327281"/>
    <w:rsid w:val="003445A0"/>
    <w:rsid w:val="003A0AFC"/>
    <w:rsid w:val="003D611C"/>
    <w:rsid w:val="003F2640"/>
    <w:rsid w:val="0043023A"/>
    <w:rsid w:val="00431C0B"/>
    <w:rsid w:val="00437CAD"/>
    <w:rsid w:val="0045121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86E11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126CB"/>
    <w:rsid w:val="00F223E4"/>
    <w:rsid w:val="00F33C66"/>
    <w:rsid w:val="00F5300D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CD15DE"/>
  <w15:chartTrackingRefBased/>
  <w15:docId w15:val="{21471C94-A13F-4350-B9E6-C0EA43993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609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2</cp:revision>
  <cp:lastPrinted>1899-12-31T23:00:00Z</cp:lastPrinted>
  <dcterms:created xsi:type="dcterms:W3CDTF">2025-03-07T13:43:00Z</dcterms:created>
  <dcterms:modified xsi:type="dcterms:W3CDTF">2025-03-07T13:43:00Z</dcterms:modified>
</cp:coreProperties>
</file>