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A3710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E6516" w:rsidRPr="000E6516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18F21C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B0F9546" w14:textId="77777777" w:rsidR="006676AE" w:rsidRPr="0012157F" w:rsidRDefault="000E651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E6516">
        <w:rPr>
          <w:rFonts w:ascii="Arial" w:hAnsi="Arial" w:cs="Arial"/>
        </w:rPr>
        <w:t>Gmina Gnojnik</w:t>
      </w:r>
    </w:p>
    <w:p w14:paraId="7FDE914B" w14:textId="77777777" w:rsidR="006676AE" w:rsidRPr="0012157F" w:rsidRDefault="000E651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E6516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0E6516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1878D58C" w14:textId="77777777" w:rsidR="00F90CD1" w:rsidRDefault="000E651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E6516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0E6516">
        <w:rPr>
          <w:rFonts w:ascii="Arial" w:hAnsi="Arial" w:cs="Arial"/>
        </w:rPr>
        <w:t>Gnojnik</w:t>
      </w:r>
    </w:p>
    <w:p w14:paraId="6EA5138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DEB20A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0513F6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A7052F8" w14:textId="77777777" w:rsidTr="0018769E">
        <w:tc>
          <w:tcPr>
            <w:tcW w:w="2800" w:type="dxa"/>
            <w:shd w:val="clear" w:color="auto" w:fill="auto"/>
          </w:tcPr>
          <w:p w14:paraId="57FB036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BD5E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D992C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E11F09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DE829AE" w14:textId="77777777" w:rsidTr="0018769E">
        <w:tc>
          <w:tcPr>
            <w:tcW w:w="2800" w:type="dxa"/>
            <w:shd w:val="clear" w:color="auto" w:fill="auto"/>
          </w:tcPr>
          <w:p w14:paraId="522BBE7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337F62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EA7B0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7F6F9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E93B294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6516" w:rsidRPr="0012157F" w14:paraId="2EE48962" w14:textId="77777777" w:rsidTr="00E9414E">
        <w:tc>
          <w:tcPr>
            <w:tcW w:w="9104" w:type="dxa"/>
            <w:shd w:val="clear" w:color="auto" w:fill="D9D9D9"/>
          </w:tcPr>
          <w:p w14:paraId="3336C4B6" w14:textId="77777777" w:rsidR="000E6516" w:rsidRPr="0012157F" w:rsidRDefault="000E6516" w:rsidP="00E9414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7255827" w14:textId="77777777" w:rsidR="000E6516" w:rsidRPr="0012157F" w:rsidRDefault="000E6516" w:rsidP="00E941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E651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E651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E651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EB3A86F" w14:textId="77777777" w:rsidR="000E6516" w:rsidRPr="00612283" w:rsidRDefault="000E6516" w:rsidP="00E9414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D51831D" w14:textId="77777777" w:rsidR="000E6516" w:rsidRPr="00612283" w:rsidRDefault="000E6516" w:rsidP="00E9414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B1FD2BE" w14:textId="77777777" w:rsidR="000E6516" w:rsidRPr="0012157F" w:rsidRDefault="000E6516" w:rsidP="00E9414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0773D96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ADA8E2F" w14:textId="77777777" w:rsidTr="0018769E">
        <w:tc>
          <w:tcPr>
            <w:tcW w:w="2269" w:type="dxa"/>
            <w:shd w:val="clear" w:color="auto" w:fill="auto"/>
          </w:tcPr>
          <w:p w14:paraId="498253D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D67F33" w14:textId="2F1CF841" w:rsidR="002578E4" w:rsidRPr="00A2540E" w:rsidRDefault="0028061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06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250382K w km od 0+000 do 1+413 w miejscowości Uszew, Gmina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6516" w:rsidRPr="00A2540E" w14:paraId="56B35E45" w14:textId="77777777" w:rsidTr="00E9414E">
        <w:tc>
          <w:tcPr>
            <w:tcW w:w="2269" w:type="dxa"/>
            <w:shd w:val="clear" w:color="auto" w:fill="auto"/>
          </w:tcPr>
          <w:p w14:paraId="5D8D85ED" w14:textId="77777777" w:rsidR="000E6516" w:rsidRPr="00A2540E" w:rsidRDefault="000E6516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57C1D2" w14:textId="109AEBB0" w:rsidR="000E6516" w:rsidRPr="00A2540E" w:rsidRDefault="000E6516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65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2806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0E65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2806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3A3453C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47E196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E6516" w:rsidRPr="000E6516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3CB059D" w14:textId="77777777" w:rsidTr="00650D6C">
        <w:tc>
          <w:tcPr>
            <w:tcW w:w="9104" w:type="dxa"/>
            <w:shd w:val="clear" w:color="auto" w:fill="D9D9D9"/>
          </w:tcPr>
          <w:p w14:paraId="74A0B19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EA344C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8918F75" w14:textId="77777777" w:rsidR="000E6516" w:rsidRPr="00992BD8" w:rsidRDefault="000E6516" w:rsidP="000E651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3395233" w14:textId="77777777" w:rsidR="002426FF" w:rsidRPr="00A44833" w:rsidRDefault="000E6516" w:rsidP="000E651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19132813" w14:textId="77777777" w:rsidR="000E6516" w:rsidRPr="00A44833" w:rsidRDefault="000E6516" w:rsidP="000E651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EF52790" w14:textId="77777777" w:rsidR="000E6516" w:rsidRPr="0012157F" w:rsidRDefault="000E6516" w:rsidP="000E651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DFB7DCD" w14:textId="77777777" w:rsidR="000E6516" w:rsidRPr="0012157F" w:rsidRDefault="000E6516" w:rsidP="000E651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4160E0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D259D7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173739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0AE60C0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CC24D76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228C0D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A66E61D" w14:textId="77777777" w:rsidTr="00CD4DD1">
        <w:tc>
          <w:tcPr>
            <w:tcW w:w="9104" w:type="dxa"/>
            <w:shd w:val="clear" w:color="auto" w:fill="D9D9D9"/>
          </w:tcPr>
          <w:p w14:paraId="1963880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896B16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2F114A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0E6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5BE4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E6516" w:rsidRPr="0012157F" w14:paraId="696D09BE" w14:textId="77777777" w:rsidTr="00E941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8F0F" w14:textId="77777777" w:rsidR="000E6516" w:rsidRPr="0012157F" w:rsidRDefault="000E6516" w:rsidP="00E941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6E912" w14:textId="77777777" w:rsidR="000E6516" w:rsidRPr="0012157F" w:rsidRDefault="000E6516" w:rsidP="00E9414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51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5C84156" w14:textId="77777777" w:rsidR="000E6516" w:rsidRPr="000E6516" w:rsidRDefault="000E6516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2E7F6C5D" w14:textId="6112E786" w:rsidR="000E6516" w:rsidRPr="0012157F" w:rsidRDefault="000E6516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jest ubezpieczony od odpowiedzialności cywilnej w zakresie prowadzonej działalności gospodarczej związanej z przedmiotem zamówienia na kwotę minimum </w:t>
            </w:r>
            <w:r w:rsidR="00F77544">
              <w:rPr>
                <w:rFonts w:ascii="Arial" w:hAnsi="Arial" w:cs="Arial"/>
                <w:sz w:val="24"/>
                <w:szCs w:val="24"/>
              </w:rPr>
              <w:t>200</w:t>
            </w:r>
            <w:r w:rsidRPr="000E6516">
              <w:rPr>
                <w:rFonts w:ascii="Arial" w:hAnsi="Arial" w:cs="Arial"/>
                <w:sz w:val="24"/>
                <w:szCs w:val="24"/>
              </w:rPr>
              <w:t xml:space="preserve"> 000,00 zł </w:t>
            </w:r>
          </w:p>
        </w:tc>
      </w:tr>
      <w:tr w:rsidR="000E6516" w:rsidRPr="0012157F" w14:paraId="082409FD" w14:textId="77777777" w:rsidTr="00E941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B5B0" w14:textId="77777777" w:rsidR="000E6516" w:rsidRPr="0012157F" w:rsidRDefault="000E6516" w:rsidP="00E941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5D77D" w14:textId="77777777" w:rsidR="000E6516" w:rsidRPr="0012157F" w:rsidRDefault="000E6516" w:rsidP="00E9414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51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9F892E0" w14:textId="77777777" w:rsidR="000E6516" w:rsidRPr="000E6516" w:rsidRDefault="000E6516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0278B9F" w14:textId="5ACDEE3A" w:rsidR="000E6516" w:rsidRPr="0012157F" w:rsidRDefault="000E6516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 </w:t>
            </w:r>
            <w:r w:rsidR="004D2E69">
              <w:rPr>
                <w:rFonts w:ascii="Arial" w:hAnsi="Arial" w:cs="Arial"/>
                <w:sz w:val="24"/>
                <w:szCs w:val="24"/>
              </w:rPr>
              <w:t>5</w:t>
            </w:r>
            <w:r w:rsidR="00F77544">
              <w:rPr>
                <w:rFonts w:ascii="Arial" w:hAnsi="Arial" w:cs="Arial"/>
                <w:sz w:val="24"/>
                <w:szCs w:val="24"/>
              </w:rPr>
              <w:t>00</w:t>
            </w:r>
            <w:r w:rsidRPr="000E6516">
              <w:rPr>
                <w:rFonts w:ascii="Arial" w:hAnsi="Arial" w:cs="Arial"/>
                <w:sz w:val="24"/>
                <w:szCs w:val="24"/>
              </w:rPr>
              <w:t xml:space="preserve"> 000,00 zł brutto </w:t>
            </w:r>
          </w:p>
        </w:tc>
      </w:tr>
    </w:tbl>
    <w:p w14:paraId="699FDD5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4FC38AE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B17381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4CF8BC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931CDFF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46B889C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08A5E7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757373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14:paraId="77EE7BC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30FFEC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7ADDEA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B0537FE" w14:textId="77777777" w:rsidTr="00CD4DD1">
        <w:tc>
          <w:tcPr>
            <w:tcW w:w="9104" w:type="dxa"/>
            <w:shd w:val="clear" w:color="auto" w:fill="D9D9D9"/>
          </w:tcPr>
          <w:p w14:paraId="144375A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E42A9E5" w14:textId="19C07331" w:rsidR="00E426EB" w:rsidRDefault="00E426EB" w:rsidP="007C097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E7C8DD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5AF85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BF58C6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61815C0" w14:textId="070FCF0F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6507216B" w14:textId="73C93251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67E5D" w14:textId="77777777" w:rsidR="002D60B6" w:rsidRDefault="002D60B6" w:rsidP="0038231F">
      <w:pPr>
        <w:spacing w:after="0" w:line="240" w:lineRule="auto"/>
      </w:pPr>
      <w:r>
        <w:separator/>
      </w:r>
    </w:p>
  </w:endnote>
  <w:endnote w:type="continuationSeparator" w:id="0">
    <w:p w14:paraId="09CD0CDB" w14:textId="77777777" w:rsidR="002D60B6" w:rsidRDefault="002D60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634DE" w14:textId="77777777" w:rsidR="000E6516" w:rsidRDefault="000E65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CCA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1B601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EF806" w14:textId="77777777" w:rsidR="000E6516" w:rsidRDefault="000E65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CB1DC" w14:textId="77777777" w:rsidR="002D60B6" w:rsidRDefault="002D60B6" w:rsidP="0038231F">
      <w:pPr>
        <w:spacing w:after="0" w:line="240" w:lineRule="auto"/>
      </w:pPr>
      <w:r>
        <w:separator/>
      </w:r>
    </w:p>
  </w:footnote>
  <w:footnote w:type="continuationSeparator" w:id="0">
    <w:p w14:paraId="0DEE0E85" w14:textId="77777777" w:rsidR="002D60B6" w:rsidRDefault="002D60B6" w:rsidP="0038231F">
      <w:pPr>
        <w:spacing w:after="0" w:line="240" w:lineRule="auto"/>
      </w:pPr>
      <w:r>
        <w:continuationSeparator/>
      </w:r>
    </w:p>
  </w:footnote>
  <w:footnote w:id="1">
    <w:p w14:paraId="1C9D5E9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C41A1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D477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EE0D5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E474B" w14:textId="77777777" w:rsidR="000E6516" w:rsidRDefault="000E6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339CB" w14:textId="77777777" w:rsidR="000E6516" w:rsidRDefault="000E6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DF90" w14:textId="77777777" w:rsidR="000E6516" w:rsidRDefault="000E65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494893">
    <w:abstractNumId w:val="11"/>
  </w:num>
  <w:num w:numId="2" w16cid:durableId="1101536846">
    <w:abstractNumId w:val="0"/>
  </w:num>
  <w:num w:numId="3" w16cid:durableId="1352418407">
    <w:abstractNumId w:val="10"/>
  </w:num>
  <w:num w:numId="4" w16cid:durableId="1487015526">
    <w:abstractNumId w:val="13"/>
  </w:num>
  <w:num w:numId="5" w16cid:durableId="405880162">
    <w:abstractNumId w:val="12"/>
  </w:num>
  <w:num w:numId="6" w16cid:durableId="541333065">
    <w:abstractNumId w:val="9"/>
  </w:num>
  <w:num w:numId="7" w16cid:durableId="711925973">
    <w:abstractNumId w:val="1"/>
  </w:num>
  <w:num w:numId="8" w16cid:durableId="1165320774">
    <w:abstractNumId w:val="6"/>
  </w:num>
  <w:num w:numId="9" w16cid:durableId="1635255924">
    <w:abstractNumId w:val="4"/>
  </w:num>
  <w:num w:numId="10" w16cid:durableId="936519479">
    <w:abstractNumId w:val="7"/>
  </w:num>
  <w:num w:numId="11" w16cid:durableId="776024858">
    <w:abstractNumId w:val="5"/>
  </w:num>
  <w:num w:numId="12" w16cid:durableId="891649662">
    <w:abstractNumId w:val="8"/>
  </w:num>
  <w:num w:numId="13" w16cid:durableId="162089986">
    <w:abstractNumId w:val="3"/>
  </w:num>
  <w:num w:numId="14" w16cid:durableId="905723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B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E6516"/>
    <w:rsid w:val="00110593"/>
    <w:rsid w:val="0011306C"/>
    <w:rsid w:val="0012157F"/>
    <w:rsid w:val="00160A7A"/>
    <w:rsid w:val="00176BA3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0615"/>
    <w:rsid w:val="00284368"/>
    <w:rsid w:val="00287AE8"/>
    <w:rsid w:val="00290B01"/>
    <w:rsid w:val="00292198"/>
    <w:rsid w:val="002B2AD9"/>
    <w:rsid w:val="002C1C7B"/>
    <w:rsid w:val="002C4137"/>
    <w:rsid w:val="002C4948"/>
    <w:rsid w:val="002D60B6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E69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7543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0978"/>
    <w:rsid w:val="007D5B61"/>
    <w:rsid w:val="007E2F69"/>
    <w:rsid w:val="008049CA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7544"/>
    <w:rsid w:val="00F8042D"/>
    <w:rsid w:val="00F8636A"/>
    <w:rsid w:val="00F90CD1"/>
    <w:rsid w:val="00FC0317"/>
    <w:rsid w:val="00FC688E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C8B16"/>
  <w15:docId w15:val="{E390416D-E5EB-4B79-BB66-76ED93AD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749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7</cp:revision>
  <cp:lastPrinted>2016-07-26T10:32:00Z</cp:lastPrinted>
  <dcterms:created xsi:type="dcterms:W3CDTF">2024-10-15T12:57:00Z</dcterms:created>
  <dcterms:modified xsi:type="dcterms:W3CDTF">2025-03-07T12:04:00Z</dcterms:modified>
</cp:coreProperties>
</file>