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8E740C" w14:textId="77777777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106DA8" w:rsidRPr="00106DA8">
        <w:rPr>
          <w:rFonts w:ascii="Arial" w:hAnsi="Arial" w:cs="Arial"/>
          <w:bCs/>
          <w:i w:val="0"/>
          <w:szCs w:val="24"/>
        </w:rPr>
        <w:t>4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3F06B9DD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00153465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887C9C1" w14:textId="77777777" w:rsidR="006676AE" w:rsidRPr="0012157F" w:rsidRDefault="00106DA8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06DA8">
        <w:rPr>
          <w:rFonts w:ascii="Arial" w:hAnsi="Arial" w:cs="Arial"/>
        </w:rPr>
        <w:t>Gmina Gnojnik</w:t>
      </w:r>
    </w:p>
    <w:p w14:paraId="1C53BA66" w14:textId="77777777" w:rsidR="006676AE" w:rsidRPr="0012157F" w:rsidRDefault="00106DA8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06DA8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106DA8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53228E88" w14:textId="77777777" w:rsidR="00F90CD1" w:rsidRDefault="00106DA8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106DA8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106DA8">
        <w:rPr>
          <w:rFonts w:ascii="Arial" w:hAnsi="Arial" w:cs="Arial"/>
        </w:rPr>
        <w:t>Gnojnik</w:t>
      </w:r>
    </w:p>
    <w:p w14:paraId="6FC2C913" w14:textId="77777777"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EA8DDA8" w14:textId="77777777"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6862ADEE" w14:textId="77777777" w:rsidTr="00252642">
        <w:tc>
          <w:tcPr>
            <w:tcW w:w="2800" w:type="dxa"/>
            <w:shd w:val="clear" w:color="auto" w:fill="auto"/>
          </w:tcPr>
          <w:p w14:paraId="4F4C4455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BE6439A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BBC32CE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4DF5C3BB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6F0A84" w:rsidRPr="00A2540E" w14:paraId="2069BB5A" w14:textId="77777777" w:rsidTr="00252642">
        <w:tc>
          <w:tcPr>
            <w:tcW w:w="2800" w:type="dxa"/>
            <w:shd w:val="clear" w:color="auto" w:fill="auto"/>
          </w:tcPr>
          <w:p w14:paraId="2CB76ADD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38B6D3D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6EA858A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4E11EACE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3452F5C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06DA8" w:rsidRPr="0012157F" w14:paraId="5E832D52" w14:textId="77777777" w:rsidTr="00E9414E">
        <w:tc>
          <w:tcPr>
            <w:tcW w:w="9104" w:type="dxa"/>
            <w:shd w:val="clear" w:color="auto" w:fill="D9D9D9"/>
          </w:tcPr>
          <w:p w14:paraId="603690B8" w14:textId="77777777" w:rsidR="00106DA8" w:rsidRPr="006F0A84" w:rsidRDefault="00106DA8" w:rsidP="00E9414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285ADACE" w14:textId="77777777" w:rsidR="00106DA8" w:rsidRDefault="00106DA8" w:rsidP="00E9414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106DA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06DA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06DA8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088E342" w14:textId="77777777" w:rsidR="00106DA8" w:rsidRPr="00534752" w:rsidRDefault="00106DA8" w:rsidP="00E9414E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696E9487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177E636E" w14:textId="77777777" w:rsidTr="00252642">
        <w:tc>
          <w:tcPr>
            <w:tcW w:w="2269" w:type="dxa"/>
            <w:shd w:val="clear" w:color="auto" w:fill="auto"/>
          </w:tcPr>
          <w:p w14:paraId="5244F4E8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A743768" w14:textId="1187125D" w:rsidR="00FB403C" w:rsidRPr="00A2540E" w:rsidRDefault="0063784B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3784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drogi gminnej 250382K w km od 0+000 do 1+413 w miejscowości Uszew, Gmina Gnojnik</w:t>
            </w:r>
          </w:p>
        </w:tc>
      </w:tr>
      <w:tr w:rsidR="00106DA8" w:rsidRPr="00A2540E" w14:paraId="2760753E" w14:textId="77777777" w:rsidTr="00E9414E">
        <w:tc>
          <w:tcPr>
            <w:tcW w:w="2269" w:type="dxa"/>
            <w:shd w:val="clear" w:color="auto" w:fill="auto"/>
          </w:tcPr>
          <w:p w14:paraId="66B933D9" w14:textId="77777777" w:rsidR="00106DA8" w:rsidRPr="00A2540E" w:rsidRDefault="00106DA8" w:rsidP="00E9414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A06F135" w14:textId="04591990" w:rsidR="00106DA8" w:rsidRPr="00A2540E" w:rsidRDefault="00106DA8" w:rsidP="00E9414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06D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63784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</w:t>
            </w:r>
            <w:r w:rsidRPr="00106D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</w:t>
            </w:r>
            <w:r w:rsidR="0063784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</w:t>
            </w:r>
          </w:p>
        </w:tc>
      </w:tr>
    </w:tbl>
    <w:p w14:paraId="3A7E9015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246A5730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06DA8" w:rsidRPr="00106DA8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6AD524D4" w14:textId="77777777" w:rsidTr="00650D6C">
        <w:tc>
          <w:tcPr>
            <w:tcW w:w="9104" w:type="dxa"/>
            <w:shd w:val="clear" w:color="auto" w:fill="D9D9D9"/>
          </w:tcPr>
          <w:p w14:paraId="1E9F92F3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DF2CDD5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6CF1EC0" w14:textId="77777777" w:rsidR="00106DA8" w:rsidRPr="00992BD8" w:rsidRDefault="00106DA8" w:rsidP="00106DA8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42DB7255" w14:textId="77777777" w:rsidR="002426FF" w:rsidRPr="00922A11" w:rsidRDefault="00106DA8" w:rsidP="00106DA8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77BE04C3" w14:textId="77777777" w:rsidR="00106DA8" w:rsidRPr="00922A11" w:rsidRDefault="00106DA8" w:rsidP="00106DA8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4FC99D88" w14:textId="77777777" w:rsidR="00106DA8" w:rsidRPr="0012157F" w:rsidRDefault="00106DA8" w:rsidP="00106DA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04AD4B71" w14:textId="77777777" w:rsidR="00106DA8" w:rsidRPr="0012157F" w:rsidRDefault="00106DA8" w:rsidP="00106DA8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lastRenderedPageBreak/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733EA26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6DAA5AD7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FB403C">
        <w:rPr>
          <w:rFonts w:ascii="Arial" w:hAnsi="Arial" w:cs="Arial"/>
          <w:sz w:val="24"/>
          <w:szCs w:val="24"/>
        </w:rPr>
        <w:t>t.j</w:t>
      </w:r>
      <w:proofErr w:type="spellEnd"/>
      <w:r w:rsidR="00FB403C">
        <w:rPr>
          <w:rFonts w:ascii="Arial" w:hAnsi="Arial" w:cs="Arial"/>
          <w:sz w:val="24"/>
          <w:szCs w:val="24"/>
        </w:rPr>
        <w:t xml:space="preserve">. </w:t>
      </w:r>
      <w:r w:rsidR="00FB403C" w:rsidRPr="007A2BCB">
        <w:rPr>
          <w:rFonts w:ascii="Arial" w:hAnsi="Arial" w:cs="Arial"/>
          <w:sz w:val="24"/>
          <w:szCs w:val="24"/>
        </w:rPr>
        <w:t xml:space="preserve">Dz. U. </w:t>
      </w:r>
      <w:r w:rsidR="00FB403C">
        <w:rPr>
          <w:rFonts w:ascii="Arial" w:hAnsi="Arial" w:cs="Arial"/>
          <w:sz w:val="24"/>
          <w:szCs w:val="24"/>
        </w:rPr>
        <w:t xml:space="preserve">z 2023r. </w:t>
      </w:r>
      <w:r w:rsidR="00FB403C" w:rsidRPr="007A2BCB">
        <w:rPr>
          <w:rFonts w:ascii="Arial" w:hAnsi="Arial" w:cs="Arial"/>
          <w:sz w:val="24"/>
          <w:szCs w:val="24"/>
        </w:rPr>
        <w:t xml:space="preserve">poz. </w:t>
      </w:r>
      <w:r w:rsidR="00FB403C">
        <w:rPr>
          <w:rFonts w:ascii="Arial" w:hAnsi="Arial" w:cs="Arial"/>
          <w:sz w:val="24"/>
          <w:szCs w:val="24"/>
        </w:rPr>
        <w:t>1</w:t>
      </w:r>
      <w:r w:rsidR="000221FF">
        <w:rPr>
          <w:rFonts w:ascii="Arial" w:hAnsi="Arial" w:cs="Arial"/>
          <w:sz w:val="24"/>
          <w:szCs w:val="24"/>
        </w:rPr>
        <w:t>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33EF228E" w14:textId="77777777" w:rsidTr="00CD4DD1">
        <w:tc>
          <w:tcPr>
            <w:tcW w:w="9104" w:type="dxa"/>
            <w:shd w:val="clear" w:color="auto" w:fill="D9D9D9"/>
          </w:tcPr>
          <w:p w14:paraId="3B6BDC4C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80D7E58" w14:textId="77777777"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E57E48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4F13A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71045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06DA8" w:rsidRPr="0012157F" w14:paraId="1BCA1E3F" w14:textId="77777777" w:rsidTr="00E941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626F7" w14:textId="77777777" w:rsidR="00106DA8" w:rsidRPr="0012157F" w:rsidRDefault="00106DA8" w:rsidP="00E9414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6DA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1C679" w14:textId="77777777" w:rsidR="00106DA8" w:rsidRPr="0012157F" w:rsidRDefault="00106DA8" w:rsidP="00E9414E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06DA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1BD7C349" w14:textId="77777777" w:rsidR="00106DA8" w:rsidRPr="00106DA8" w:rsidRDefault="00106DA8" w:rsidP="00E9414E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6DA8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</w:t>
            </w:r>
          </w:p>
          <w:p w14:paraId="3F6B8B41" w14:textId="626D28F6" w:rsidR="00106DA8" w:rsidRPr="0012157F" w:rsidRDefault="00106DA8" w:rsidP="00E9414E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6DA8">
              <w:rPr>
                <w:rFonts w:ascii="Arial" w:hAnsi="Arial" w:cs="Arial"/>
                <w:sz w:val="24"/>
                <w:szCs w:val="24"/>
              </w:rPr>
              <w:t xml:space="preserve">Zamawiający uzna warunek za spełniony poprzez wykazanie przez Wykonawcę, że jest ubezpieczony od odpowiedzialności cywilnej w zakresie prowadzonej działalności gospodarczej związanej z przedmiotem zamówienia na kwotę minimum </w:t>
            </w:r>
            <w:r w:rsidR="00D025AE">
              <w:rPr>
                <w:rFonts w:ascii="Arial" w:hAnsi="Arial" w:cs="Arial"/>
                <w:sz w:val="24"/>
                <w:szCs w:val="24"/>
              </w:rPr>
              <w:t>200</w:t>
            </w:r>
            <w:r w:rsidRPr="00106DA8">
              <w:rPr>
                <w:rFonts w:ascii="Arial" w:hAnsi="Arial" w:cs="Arial"/>
                <w:sz w:val="24"/>
                <w:szCs w:val="24"/>
              </w:rPr>
              <w:t xml:space="preserve"> 000,00 zł </w:t>
            </w:r>
          </w:p>
        </w:tc>
      </w:tr>
      <w:tr w:rsidR="00106DA8" w:rsidRPr="0012157F" w14:paraId="20531CAB" w14:textId="77777777" w:rsidTr="00E941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7245D" w14:textId="77777777" w:rsidR="00106DA8" w:rsidRPr="0012157F" w:rsidRDefault="00106DA8" w:rsidP="00E9414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6DA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AD695" w14:textId="77777777" w:rsidR="00106DA8" w:rsidRPr="0012157F" w:rsidRDefault="00106DA8" w:rsidP="00E9414E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06DA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B46E0F5" w14:textId="77777777" w:rsidR="00106DA8" w:rsidRPr="00106DA8" w:rsidRDefault="00106DA8" w:rsidP="00E9414E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6DA8">
              <w:rPr>
                <w:rFonts w:ascii="Arial" w:hAnsi="Arial" w:cs="Arial"/>
                <w:sz w:val="24"/>
                <w:szCs w:val="24"/>
              </w:rPr>
              <w:lastRenderedPageBreak/>
              <w:t xml:space="preserve">O udzielenie zamówienia publicznego mogą ubiegać się wykonawcy, którzy spełniają warunki, dotyczące  zdolności technicznej lub zawodowej. </w:t>
            </w:r>
          </w:p>
          <w:p w14:paraId="3930CDC7" w14:textId="307CBC47" w:rsidR="00106DA8" w:rsidRPr="0012157F" w:rsidRDefault="00106DA8" w:rsidP="00E9414E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6DA8">
              <w:rPr>
                <w:rFonts w:ascii="Arial" w:hAnsi="Arial" w:cs="Arial"/>
                <w:sz w:val="24"/>
                <w:szCs w:val="24"/>
              </w:rPr>
              <w:t xml:space="preserve">Zamawiający uzna warunek za spełniony poprzez wykazanie przez Wykonawcę, że w okresie ostatnich pięciu lat przed upływem terminu składania ofert, a jeżeli okres prowadzenia działalności jest krótszy w tym okresie wykonał co najmniej 2 zamówienia obejmujące roboty polegające na budowie, przebudowie, rozbudowie, odbudowie lub remoncie drogi o wartości każdego z tych zamówień nie mniejszej niż  </w:t>
            </w:r>
            <w:r w:rsidR="007665BA">
              <w:rPr>
                <w:rFonts w:ascii="Arial" w:hAnsi="Arial" w:cs="Arial"/>
                <w:sz w:val="24"/>
                <w:szCs w:val="24"/>
              </w:rPr>
              <w:t>5</w:t>
            </w:r>
            <w:r w:rsidRPr="00106DA8">
              <w:rPr>
                <w:rFonts w:ascii="Arial" w:hAnsi="Arial" w:cs="Arial"/>
                <w:sz w:val="24"/>
                <w:szCs w:val="24"/>
              </w:rPr>
              <w:t xml:space="preserve">00 000,00 zł brutto </w:t>
            </w:r>
          </w:p>
        </w:tc>
      </w:tr>
    </w:tbl>
    <w:p w14:paraId="2F7F89A3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2B261E5A" w14:textId="77777777" w:rsidTr="00CD4DD1">
        <w:tc>
          <w:tcPr>
            <w:tcW w:w="9104" w:type="dxa"/>
            <w:shd w:val="clear" w:color="auto" w:fill="D9D9D9"/>
          </w:tcPr>
          <w:p w14:paraId="4AD010ED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4BE4DEC" w14:textId="1E1D021F" w:rsidR="00FE4E2B" w:rsidRPr="00001689" w:rsidRDefault="00E426EB" w:rsidP="00001689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63C01AD8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BD2AE94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C804300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57322B4" w14:textId="59E7155C" w:rsidR="00484F88" w:rsidRPr="0012157F" w:rsidRDefault="00524951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9C7522" w14:textId="77777777" w:rsidR="004C69EF" w:rsidRDefault="004C69EF" w:rsidP="0038231F">
      <w:pPr>
        <w:spacing w:after="0" w:line="240" w:lineRule="auto"/>
      </w:pPr>
      <w:r>
        <w:separator/>
      </w:r>
    </w:p>
  </w:endnote>
  <w:endnote w:type="continuationSeparator" w:id="0">
    <w:p w14:paraId="0DFA2240" w14:textId="77777777" w:rsidR="004C69EF" w:rsidRDefault="004C69E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800CF7" w14:textId="77777777" w:rsidR="00106DA8" w:rsidRDefault="00106D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3687F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40B2B7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677A2B" w14:textId="77777777" w:rsidR="00106DA8" w:rsidRDefault="00106D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5AE386" w14:textId="77777777" w:rsidR="004C69EF" w:rsidRDefault="004C69EF" w:rsidP="0038231F">
      <w:pPr>
        <w:spacing w:after="0" w:line="240" w:lineRule="auto"/>
      </w:pPr>
      <w:r>
        <w:separator/>
      </w:r>
    </w:p>
  </w:footnote>
  <w:footnote w:type="continuationSeparator" w:id="0">
    <w:p w14:paraId="305B0E97" w14:textId="77777777" w:rsidR="004C69EF" w:rsidRDefault="004C69EF" w:rsidP="0038231F">
      <w:pPr>
        <w:spacing w:after="0" w:line="240" w:lineRule="auto"/>
      </w:pPr>
      <w:r>
        <w:continuationSeparator/>
      </w:r>
    </w:p>
  </w:footnote>
  <w:footnote w:id="1">
    <w:p w14:paraId="0C4F9DFE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FB403C" w:rsidRPr="0011306C">
        <w:rPr>
          <w:rFonts w:ascii="Arial" w:hAnsi="Arial" w:cs="Arial"/>
          <w:sz w:val="16"/>
          <w:szCs w:val="16"/>
        </w:rPr>
        <w:t>Pzp</w:t>
      </w:r>
      <w:proofErr w:type="spellEnd"/>
      <w:r w:rsidR="00FB403C"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656CD4D7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B2E2575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4F6521" w:rsidRPr="004F6521">
        <w:rPr>
          <w:rFonts w:ascii="Arial" w:hAnsi="Arial" w:cs="Arial"/>
          <w:sz w:val="16"/>
          <w:szCs w:val="16"/>
        </w:rPr>
        <w:t>t.j</w:t>
      </w:r>
      <w:proofErr w:type="spellEnd"/>
      <w:r w:rsidR="004F6521" w:rsidRPr="004F652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45FBBD1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4F6521" w:rsidRPr="004F6521">
        <w:rPr>
          <w:rFonts w:ascii="Arial" w:hAnsi="Arial" w:cs="Arial"/>
          <w:sz w:val="16"/>
          <w:szCs w:val="16"/>
        </w:rPr>
        <w:t>t.j</w:t>
      </w:r>
      <w:proofErr w:type="spellEnd"/>
      <w:r w:rsidR="004F6521" w:rsidRPr="004F6521">
        <w:rPr>
          <w:rFonts w:ascii="Arial" w:hAnsi="Arial" w:cs="Arial"/>
          <w:sz w:val="16"/>
          <w:szCs w:val="16"/>
        </w:rPr>
        <w:t>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B939DD" w14:textId="77777777" w:rsidR="00106DA8" w:rsidRDefault="00106D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6B5515" w14:textId="77777777" w:rsidR="00106DA8" w:rsidRDefault="00106D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A651F3" w14:textId="77777777" w:rsidR="00106DA8" w:rsidRDefault="00106D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402768">
    <w:abstractNumId w:val="11"/>
  </w:num>
  <w:num w:numId="2" w16cid:durableId="1930458952">
    <w:abstractNumId w:val="0"/>
  </w:num>
  <w:num w:numId="3" w16cid:durableId="1183469663">
    <w:abstractNumId w:val="10"/>
  </w:num>
  <w:num w:numId="4" w16cid:durableId="96996461">
    <w:abstractNumId w:val="13"/>
  </w:num>
  <w:num w:numId="5" w16cid:durableId="1383137647">
    <w:abstractNumId w:val="12"/>
  </w:num>
  <w:num w:numId="6" w16cid:durableId="633826972">
    <w:abstractNumId w:val="9"/>
  </w:num>
  <w:num w:numId="7" w16cid:durableId="935360290">
    <w:abstractNumId w:val="1"/>
  </w:num>
  <w:num w:numId="8" w16cid:durableId="768350270">
    <w:abstractNumId w:val="6"/>
  </w:num>
  <w:num w:numId="9" w16cid:durableId="976835144">
    <w:abstractNumId w:val="4"/>
  </w:num>
  <w:num w:numId="10" w16cid:durableId="1818299027">
    <w:abstractNumId w:val="7"/>
  </w:num>
  <w:num w:numId="11" w16cid:durableId="1791125682">
    <w:abstractNumId w:val="5"/>
  </w:num>
  <w:num w:numId="12" w16cid:durableId="862592777">
    <w:abstractNumId w:val="8"/>
  </w:num>
  <w:num w:numId="13" w16cid:durableId="1121455447">
    <w:abstractNumId w:val="3"/>
  </w:num>
  <w:num w:numId="14" w16cid:durableId="17417542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9EF"/>
    <w:rsid w:val="00001689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6DA8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23D1F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102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C69EF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3784B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5BA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9CA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34097"/>
    <w:rsid w:val="00C4103F"/>
    <w:rsid w:val="00C57DEB"/>
    <w:rsid w:val="00C62F57"/>
    <w:rsid w:val="00C737A7"/>
    <w:rsid w:val="00C81012"/>
    <w:rsid w:val="00C909B9"/>
    <w:rsid w:val="00CD0851"/>
    <w:rsid w:val="00CD4DD1"/>
    <w:rsid w:val="00D025AE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95D39"/>
    <w:rsid w:val="00DA6EC7"/>
    <w:rsid w:val="00DB62E6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52F79F"/>
  <w15:docId w15:val="{2AB227F5-D11D-4AEB-92B2-7372F716E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512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cp:lastModifiedBy>Aneta Tekiela</cp:lastModifiedBy>
  <cp:revision>9</cp:revision>
  <cp:lastPrinted>2016-07-26T10:32:00Z</cp:lastPrinted>
  <dcterms:created xsi:type="dcterms:W3CDTF">2024-10-15T12:56:00Z</dcterms:created>
  <dcterms:modified xsi:type="dcterms:W3CDTF">2025-03-07T12:04:00Z</dcterms:modified>
</cp:coreProperties>
</file>