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18733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F565C" w:rsidRPr="000F565C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60689FED" w14:textId="77777777" w:rsidTr="00467CA2">
        <w:tc>
          <w:tcPr>
            <w:tcW w:w="2800" w:type="dxa"/>
            <w:shd w:val="clear" w:color="auto" w:fill="auto"/>
          </w:tcPr>
          <w:p w14:paraId="296C8B17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420C9D9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8EC512A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CF28F19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6DF69682" w14:textId="77777777" w:rsidTr="00467CA2">
        <w:tc>
          <w:tcPr>
            <w:tcW w:w="2800" w:type="dxa"/>
            <w:shd w:val="clear" w:color="auto" w:fill="auto"/>
          </w:tcPr>
          <w:p w14:paraId="28CC2BE1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BBC15FA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9A3FD59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33B1DE4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7F8DB89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3AA109D8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10AD63D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67C98FDD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F038746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0F565C" w:rsidRPr="000F565C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4DE7111C" w14:textId="77777777" w:rsidTr="00467CA2">
        <w:tc>
          <w:tcPr>
            <w:tcW w:w="2269" w:type="dxa"/>
            <w:shd w:val="clear" w:color="auto" w:fill="auto"/>
          </w:tcPr>
          <w:p w14:paraId="5569602B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69B465C" w14:textId="6AD19DD2" w:rsidR="00D520D3" w:rsidRPr="00A2540E" w:rsidRDefault="000101B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101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drogi gminnej 250382K w km od 0+000 do 1+413 w miejscowości Uszew, Gmina Gnojnik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F565C" w:rsidRPr="00A2540E" w14:paraId="38CD4981" w14:textId="77777777" w:rsidTr="00E9414E">
        <w:tc>
          <w:tcPr>
            <w:tcW w:w="2269" w:type="dxa"/>
            <w:shd w:val="clear" w:color="auto" w:fill="auto"/>
          </w:tcPr>
          <w:p w14:paraId="34884945" w14:textId="77777777" w:rsidR="000F565C" w:rsidRPr="00A2540E" w:rsidRDefault="000F565C" w:rsidP="00E9414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B6FBDB2" w14:textId="294EB1EE" w:rsidR="000F565C" w:rsidRPr="00A2540E" w:rsidRDefault="000F565C" w:rsidP="00E9414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F565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0101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  <w:r w:rsidRPr="000F565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</w:t>
            </w:r>
            <w:r w:rsidR="000101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</w:p>
        </w:tc>
      </w:tr>
    </w:tbl>
    <w:p w14:paraId="3689ACCF" w14:textId="77777777" w:rsidR="00DC652A" w:rsidRPr="00053927" w:rsidRDefault="000F565C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5AB75DF6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479C7B43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59318B76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CC00AB4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4E677741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7256C69C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060E5240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6E76133A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42CC77D4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391DDF40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4A0A6EEB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0D4E10F4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06ED237B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276DA0F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34984A04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515C49C1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5C8643D5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1547539A" w14:textId="77777777" w:rsidTr="00467CA2">
        <w:tc>
          <w:tcPr>
            <w:tcW w:w="2660" w:type="dxa"/>
            <w:shd w:val="clear" w:color="auto" w:fill="auto"/>
          </w:tcPr>
          <w:p w14:paraId="25E5309A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D258F1B" w14:textId="7BC3D092" w:rsidR="00D520D3" w:rsidRPr="008B745A" w:rsidRDefault="00D520D3" w:rsidP="003D24DA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74EFBFD8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5E74B7B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F565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6C5EEAF9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99ADA" w14:textId="77777777" w:rsidR="00C923CF" w:rsidRDefault="00C923CF" w:rsidP="00025386">
      <w:pPr>
        <w:spacing w:after="0" w:line="240" w:lineRule="auto"/>
      </w:pPr>
      <w:r>
        <w:separator/>
      </w:r>
    </w:p>
  </w:endnote>
  <w:endnote w:type="continuationSeparator" w:id="0">
    <w:p w14:paraId="5A519173" w14:textId="77777777" w:rsidR="00C923CF" w:rsidRDefault="00C923C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099FD" w14:textId="77777777" w:rsidR="000F565C" w:rsidRDefault="000F5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CB5C2" w14:textId="78D823EF" w:rsidR="00025386" w:rsidRDefault="003D24DA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7D1E848" wp14:editId="58E2335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443AF4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505B6FB" w14:textId="6D255FCC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7499D6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A9BEC" w14:textId="77777777" w:rsidR="000F565C" w:rsidRDefault="000F5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189B0" w14:textId="77777777" w:rsidR="00C923CF" w:rsidRDefault="00C923CF" w:rsidP="00025386">
      <w:pPr>
        <w:spacing w:after="0" w:line="240" w:lineRule="auto"/>
      </w:pPr>
      <w:r>
        <w:separator/>
      </w:r>
    </w:p>
  </w:footnote>
  <w:footnote w:type="continuationSeparator" w:id="0">
    <w:p w14:paraId="45C48BA5" w14:textId="77777777" w:rsidR="00C923CF" w:rsidRDefault="00C923C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FB4BB" w14:textId="77777777" w:rsidR="000F565C" w:rsidRDefault="000F5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381A9" w14:textId="77777777" w:rsidR="000F565C" w:rsidRDefault="000F5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85056" w14:textId="77777777" w:rsidR="000F565C" w:rsidRDefault="000F5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201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3CF"/>
    <w:rsid w:val="000101BF"/>
    <w:rsid w:val="00025386"/>
    <w:rsid w:val="000423B9"/>
    <w:rsid w:val="00053927"/>
    <w:rsid w:val="00066C44"/>
    <w:rsid w:val="00071D4C"/>
    <w:rsid w:val="00084786"/>
    <w:rsid w:val="000F565C"/>
    <w:rsid w:val="0016158F"/>
    <w:rsid w:val="001C2314"/>
    <w:rsid w:val="00213980"/>
    <w:rsid w:val="003D24DA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049CA"/>
    <w:rsid w:val="00824D73"/>
    <w:rsid w:val="00830970"/>
    <w:rsid w:val="008833CF"/>
    <w:rsid w:val="00897BE0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923CF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4FECDC"/>
  <w15:chartTrackingRefBased/>
  <w15:docId w15:val="{DA822AFD-2987-446C-84D0-EACB60AB0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dc:description/>
  <cp:lastModifiedBy>Aneta Tekiela</cp:lastModifiedBy>
  <cp:revision>3</cp:revision>
  <dcterms:created xsi:type="dcterms:W3CDTF">2024-10-15T12:54:00Z</dcterms:created>
  <dcterms:modified xsi:type="dcterms:W3CDTF">2025-02-12T10:00:00Z</dcterms:modified>
</cp:coreProperties>
</file>