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FF4DFB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FF4DFB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FF4DFB">
        <w:rPr>
          <w:rFonts w:ascii="Times New Roman" w:hAnsi="Times New Roman"/>
          <w:sz w:val="22"/>
          <w:szCs w:val="22"/>
        </w:rPr>
        <w:t>1</w:t>
      </w:r>
    </w:p>
    <w:p w:rsidR="008D2AB8" w:rsidRPr="00FF4DFB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FF4DFB">
        <w:rPr>
          <w:b/>
        </w:rPr>
        <w:t>FORMULARZ OFERTY</w:t>
      </w:r>
    </w:p>
    <w:p w:rsidR="008D2AB8" w:rsidRPr="00FF4DFB" w:rsidRDefault="008D2AB8" w:rsidP="008D2AB8">
      <w:pPr>
        <w:tabs>
          <w:tab w:val="left" w:pos="694"/>
          <w:tab w:val="right" w:pos="9000"/>
        </w:tabs>
        <w:rPr>
          <w:b/>
        </w:rPr>
      </w:pPr>
    </w:p>
    <w:p w:rsidR="004B2F4E" w:rsidRPr="00FF4DFB" w:rsidRDefault="004B2F4E" w:rsidP="004B2F4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F4DFB">
        <w:rPr>
          <w:sz w:val="22"/>
          <w:szCs w:val="22"/>
        </w:rPr>
        <w:t>NAZWA WYKONAWCY:……………………………………………………………………..</w:t>
      </w:r>
    </w:p>
    <w:p w:rsidR="004B2F4E" w:rsidRPr="00FF4DFB" w:rsidRDefault="004B2F4E" w:rsidP="004B2F4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FF4DF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4B2F4E" w:rsidRPr="00FF4DFB" w:rsidRDefault="004B2F4E" w:rsidP="004B2F4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F4DFB">
        <w:rPr>
          <w:sz w:val="22"/>
          <w:szCs w:val="22"/>
        </w:rPr>
        <w:t>ADRES:…………………………………………………………………………………………</w:t>
      </w:r>
    </w:p>
    <w:p w:rsidR="004B2F4E" w:rsidRPr="00FF4DFB" w:rsidRDefault="004B2F4E" w:rsidP="004B2F4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F4DFB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4B2F4E" w:rsidRPr="00FF4DFB" w:rsidRDefault="004B2F4E" w:rsidP="004B2F4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F4DFB">
        <w:rPr>
          <w:sz w:val="22"/>
          <w:szCs w:val="22"/>
          <w:lang w:val="de-DE"/>
        </w:rPr>
        <w:t>TEL.</w:t>
      </w:r>
      <w:r w:rsidRPr="00FF4DFB">
        <w:rPr>
          <w:sz w:val="22"/>
          <w:szCs w:val="22"/>
        </w:rPr>
        <w:t>……………………………………………………………………………………………..</w:t>
      </w:r>
    </w:p>
    <w:p w:rsidR="004B2F4E" w:rsidRPr="00FF4DFB" w:rsidRDefault="004B2F4E" w:rsidP="004B2F4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F4DFB">
        <w:rPr>
          <w:sz w:val="22"/>
          <w:szCs w:val="22"/>
          <w:lang w:val="de-DE"/>
        </w:rPr>
        <w:t xml:space="preserve">FAX </w:t>
      </w:r>
      <w:r w:rsidRPr="00FF4DFB">
        <w:rPr>
          <w:sz w:val="22"/>
          <w:szCs w:val="22"/>
        </w:rPr>
        <w:t>…………………………………………………………………………………………….</w:t>
      </w:r>
    </w:p>
    <w:p w:rsidR="004B2F4E" w:rsidRPr="00FF4DFB" w:rsidRDefault="004B2F4E" w:rsidP="004B2F4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FF4DF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4B2F4E" w:rsidRPr="00FF4DFB" w:rsidRDefault="004B2F4E" w:rsidP="004B2F4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FF4DFB">
        <w:rPr>
          <w:sz w:val="22"/>
          <w:szCs w:val="22"/>
          <w:lang w:val="de-DE"/>
        </w:rPr>
        <w:t xml:space="preserve">NIP…………………………………. </w:t>
      </w:r>
      <w:r w:rsidRPr="00FF4DFB">
        <w:rPr>
          <w:sz w:val="22"/>
          <w:szCs w:val="22"/>
        </w:rPr>
        <w:t>REGON:………………………………………………...</w:t>
      </w:r>
    </w:p>
    <w:p w:rsidR="004B2F4E" w:rsidRPr="00FF4DFB" w:rsidRDefault="004B2F4E" w:rsidP="004B2F4E">
      <w:pPr>
        <w:spacing w:line="360" w:lineRule="auto"/>
        <w:rPr>
          <w:sz w:val="22"/>
          <w:szCs w:val="22"/>
        </w:rPr>
      </w:pPr>
      <w:r w:rsidRPr="00FF4DFB">
        <w:rPr>
          <w:sz w:val="22"/>
          <w:szCs w:val="22"/>
        </w:rPr>
        <w:t>BANK/ NR KONTA ……………………………………………………………………………</w:t>
      </w:r>
    </w:p>
    <w:p w:rsidR="008D2AB8" w:rsidRPr="00FF4DFB" w:rsidRDefault="008D2AB8" w:rsidP="004B2F4E">
      <w:pPr>
        <w:spacing w:line="360" w:lineRule="auto"/>
        <w:rPr>
          <w:sz w:val="22"/>
          <w:szCs w:val="22"/>
        </w:rPr>
      </w:pPr>
      <w:r w:rsidRPr="00FF4DFB">
        <w:rPr>
          <w:sz w:val="22"/>
          <w:szCs w:val="22"/>
        </w:rPr>
        <w:t>Do: Nazwa i siedziba Zamawiającego:</w:t>
      </w:r>
    </w:p>
    <w:p w:rsidR="00E707CE" w:rsidRPr="00FF4DFB" w:rsidRDefault="00E707CE" w:rsidP="008D2AB8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Akademia Górniczo - Hutnicza</w:t>
      </w:r>
    </w:p>
    <w:p w:rsidR="00E707CE" w:rsidRPr="00FF4DFB" w:rsidRDefault="00E707CE" w:rsidP="008D2AB8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im. Stanisława Staszica w Krakowie</w:t>
      </w:r>
    </w:p>
    <w:p w:rsidR="008D2AB8" w:rsidRPr="00FF4DFB" w:rsidRDefault="00E707CE" w:rsidP="008D2AB8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Dział Zamówień Publicznych</w:t>
      </w:r>
      <w:r w:rsidR="008D2AB8" w:rsidRPr="00FF4DFB">
        <w:rPr>
          <w:b/>
          <w:sz w:val="22"/>
          <w:szCs w:val="22"/>
        </w:rPr>
        <w:t xml:space="preserve">  </w:t>
      </w:r>
    </w:p>
    <w:p w:rsidR="008D2AB8" w:rsidRPr="00FF4DFB" w:rsidRDefault="00E707CE" w:rsidP="008D2AB8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Al. Mickiewicza</w:t>
      </w:r>
      <w:r w:rsidR="008D2AB8" w:rsidRPr="00FF4DFB">
        <w:rPr>
          <w:b/>
          <w:sz w:val="22"/>
          <w:szCs w:val="22"/>
        </w:rPr>
        <w:t xml:space="preserve"> </w:t>
      </w:r>
      <w:r w:rsidRPr="00FF4DFB">
        <w:rPr>
          <w:b/>
          <w:sz w:val="22"/>
          <w:szCs w:val="22"/>
        </w:rPr>
        <w:t>30</w:t>
      </w:r>
      <w:r w:rsidR="008D2AB8" w:rsidRPr="00FF4DFB">
        <w:rPr>
          <w:b/>
          <w:sz w:val="22"/>
          <w:szCs w:val="22"/>
        </w:rPr>
        <w:t xml:space="preserve"> </w:t>
      </w:r>
    </w:p>
    <w:p w:rsidR="008D2AB8" w:rsidRPr="00FF4DFB" w:rsidRDefault="00E707CE" w:rsidP="008D2AB8">
      <w:pPr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30-059</w:t>
      </w:r>
      <w:r w:rsidR="008D2AB8" w:rsidRPr="00FF4DFB">
        <w:rPr>
          <w:b/>
          <w:sz w:val="22"/>
          <w:szCs w:val="22"/>
        </w:rPr>
        <w:t xml:space="preserve"> </w:t>
      </w:r>
      <w:r w:rsidRPr="00FF4DFB">
        <w:rPr>
          <w:b/>
          <w:sz w:val="22"/>
          <w:szCs w:val="22"/>
        </w:rPr>
        <w:t>Kraków</w:t>
      </w:r>
      <w:r w:rsidR="008D2AB8" w:rsidRPr="00FF4DFB">
        <w:rPr>
          <w:b/>
          <w:sz w:val="22"/>
          <w:szCs w:val="22"/>
        </w:rPr>
        <w:t xml:space="preserve">,  </w:t>
      </w:r>
    </w:p>
    <w:p w:rsidR="008D2AB8" w:rsidRPr="00FF4DFB" w:rsidRDefault="008D2AB8" w:rsidP="008D2AB8">
      <w:pPr>
        <w:ind w:firstLine="3969"/>
        <w:rPr>
          <w:b/>
          <w:sz w:val="22"/>
          <w:szCs w:val="22"/>
        </w:rPr>
      </w:pPr>
    </w:p>
    <w:p w:rsidR="008D2AB8" w:rsidRPr="00FF4DFB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FF4DFB">
        <w:rPr>
          <w:sz w:val="22"/>
          <w:szCs w:val="22"/>
        </w:rPr>
        <w:t xml:space="preserve">Przystępując do postępowania o udzielenie zamówienia publicznego, którego przedmiotem jest </w:t>
      </w:r>
      <w:r w:rsidR="00E707CE" w:rsidRPr="00FF4DFB">
        <w:rPr>
          <w:b/>
          <w:sz w:val="22"/>
          <w:szCs w:val="22"/>
        </w:rPr>
        <w:t xml:space="preserve">Dostawa soków zagęszczonych dla </w:t>
      </w:r>
      <w:proofErr w:type="spellStart"/>
      <w:r w:rsidR="00E707CE" w:rsidRPr="00FF4DFB">
        <w:rPr>
          <w:b/>
          <w:sz w:val="22"/>
          <w:szCs w:val="22"/>
        </w:rPr>
        <w:t>WGGiIŚ</w:t>
      </w:r>
      <w:proofErr w:type="spellEnd"/>
      <w:r w:rsidR="00E707CE" w:rsidRPr="00FF4DFB">
        <w:rPr>
          <w:b/>
          <w:sz w:val="22"/>
          <w:szCs w:val="22"/>
        </w:rPr>
        <w:t xml:space="preserve"> - DE-dzp.272-107/25</w:t>
      </w:r>
      <w:r w:rsidRPr="00FF4DFB">
        <w:rPr>
          <w:b/>
          <w:sz w:val="22"/>
          <w:szCs w:val="22"/>
        </w:rPr>
        <w:t xml:space="preserve">, </w:t>
      </w:r>
      <w:r w:rsidRPr="00FF4DFB">
        <w:rPr>
          <w:sz w:val="22"/>
          <w:szCs w:val="22"/>
        </w:rP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9405" w:type="dxa"/>
        <w:tblLook w:val="04A0" w:firstRow="1" w:lastRow="0" w:firstColumn="1" w:lastColumn="0" w:noHBand="0" w:noVBand="1"/>
      </w:tblPr>
      <w:tblGrid>
        <w:gridCol w:w="504"/>
        <w:gridCol w:w="1872"/>
        <w:gridCol w:w="1418"/>
        <w:gridCol w:w="1145"/>
        <w:gridCol w:w="1295"/>
        <w:gridCol w:w="1066"/>
        <w:gridCol w:w="1039"/>
        <w:gridCol w:w="1066"/>
      </w:tblGrid>
      <w:tr w:rsidR="00FF4DFB" w:rsidTr="00FF4DFB">
        <w:tc>
          <w:tcPr>
            <w:tcW w:w="504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proofErr w:type="spellStart"/>
            <w:r w:rsidRPr="00FF4DFB">
              <w:rPr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872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Nazwa produktu</w:t>
            </w:r>
          </w:p>
        </w:tc>
        <w:tc>
          <w:tcPr>
            <w:tcW w:w="1418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Producent</w:t>
            </w:r>
          </w:p>
        </w:tc>
        <w:tc>
          <w:tcPr>
            <w:tcW w:w="1145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Ilość opakowań</w:t>
            </w:r>
          </w:p>
        </w:tc>
        <w:tc>
          <w:tcPr>
            <w:tcW w:w="1295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Cena jednostkowa netto</w:t>
            </w: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1039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Podatek vat</w:t>
            </w: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Wartość brutto</w:t>
            </w:r>
          </w:p>
        </w:tc>
      </w:tr>
      <w:tr w:rsidR="00FF4DFB" w:rsidRPr="00FF4DFB" w:rsidTr="00FF4DFB">
        <w:tc>
          <w:tcPr>
            <w:tcW w:w="504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FF4DFB">
              <w:rPr>
                <w:sz w:val="20"/>
                <w:szCs w:val="20"/>
              </w:rPr>
              <w:t>1</w:t>
            </w:r>
          </w:p>
        </w:tc>
        <w:tc>
          <w:tcPr>
            <w:tcW w:w="1872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FF4DFB">
              <w:rPr>
                <w:sz w:val="20"/>
                <w:szCs w:val="20"/>
              </w:rPr>
              <w:t>Zagęszczony sok z</w:t>
            </w:r>
            <w:r w:rsidR="00A3299B">
              <w:rPr>
                <w:sz w:val="20"/>
                <w:szCs w:val="20"/>
              </w:rPr>
              <w:t xml:space="preserve"> owoców</w:t>
            </w:r>
            <w:r w:rsidRPr="00FF4DFB">
              <w:rPr>
                <w:sz w:val="20"/>
                <w:szCs w:val="20"/>
              </w:rPr>
              <w:t xml:space="preserve"> cytryny </w:t>
            </w:r>
          </w:p>
        </w:tc>
        <w:tc>
          <w:tcPr>
            <w:tcW w:w="1418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FF4DFB">
              <w:rPr>
                <w:sz w:val="20"/>
                <w:szCs w:val="20"/>
              </w:rPr>
              <w:t>……………</w:t>
            </w:r>
          </w:p>
        </w:tc>
        <w:tc>
          <w:tcPr>
            <w:tcW w:w="1145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FF4DFB">
              <w:rPr>
                <w:sz w:val="20"/>
                <w:szCs w:val="20"/>
              </w:rPr>
              <w:t>7 000 szt.</w:t>
            </w:r>
          </w:p>
        </w:tc>
        <w:tc>
          <w:tcPr>
            <w:tcW w:w="1295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39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FF4DFB" w:rsidRPr="00FF4DFB" w:rsidTr="00FF4DFB">
        <w:tc>
          <w:tcPr>
            <w:tcW w:w="504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FF4DFB">
              <w:rPr>
                <w:sz w:val="20"/>
                <w:szCs w:val="20"/>
              </w:rPr>
              <w:t>2</w:t>
            </w:r>
          </w:p>
        </w:tc>
        <w:tc>
          <w:tcPr>
            <w:tcW w:w="1872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FF4DFB">
              <w:rPr>
                <w:sz w:val="20"/>
                <w:szCs w:val="20"/>
              </w:rPr>
              <w:t xml:space="preserve">Zagęszczony sok z </w:t>
            </w:r>
            <w:r w:rsidR="00A3299B">
              <w:rPr>
                <w:sz w:val="20"/>
                <w:szCs w:val="20"/>
              </w:rPr>
              <w:t xml:space="preserve">owoców </w:t>
            </w:r>
            <w:bookmarkStart w:id="0" w:name="_GoBack"/>
            <w:bookmarkEnd w:id="0"/>
            <w:r w:rsidRPr="00FF4DFB">
              <w:rPr>
                <w:sz w:val="20"/>
                <w:szCs w:val="20"/>
              </w:rPr>
              <w:t xml:space="preserve">jabłek  </w:t>
            </w:r>
          </w:p>
        </w:tc>
        <w:tc>
          <w:tcPr>
            <w:tcW w:w="1418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FF4DFB">
              <w:rPr>
                <w:sz w:val="20"/>
                <w:szCs w:val="20"/>
              </w:rPr>
              <w:t>……………</w:t>
            </w:r>
          </w:p>
        </w:tc>
        <w:tc>
          <w:tcPr>
            <w:tcW w:w="1145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</w:p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sz w:val="20"/>
                <w:szCs w:val="20"/>
              </w:rPr>
            </w:pPr>
            <w:r w:rsidRPr="00FF4DFB">
              <w:rPr>
                <w:sz w:val="20"/>
                <w:szCs w:val="20"/>
              </w:rPr>
              <w:t>4 100 szt.</w:t>
            </w:r>
          </w:p>
        </w:tc>
        <w:tc>
          <w:tcPr>
            <w:tcW w:w="1295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39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  <w:tr w:rsidR="00531F27" w:rsidRPr="00FF4DFB" w:rsidTr="00FF4DFB">
        <w:tc>
          <w:tcPr>
            <w:tcW w:w="504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730" w:type="dxa"/>
            <w:gridSpan w:val="4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RAZEM</w:t>
            </w:r>
          </w:p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 w:rsidRPr="00FF4DFB">
              <w:rPr>
                <w:b/>
                <w:sz w:val="20"/>
                <w:szCs w:val="20"/>
              </w:rPr>
              <w:t>(słownie brutto: ………………………………. zł)</w:t>
            </w: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39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1066" w:type="dxa"/>
          </w:tcPr>
          <w:p w:rsidR="00531F27" w:rsidRPr="00FF4DFB" w:rsidRDefault="00531F27" w:rsidP="008D2AB8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</w:p>
        </w:tc>
      </w:tr>
    </w:tbl>
    <w:p w:rsidR="00AE5CF0" w:rsidRPr="00FF4DFB" w:rsidRDefault="00AE5CF0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8D2AB8" w:rsidRPr="00FF4DFB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Termin realizacji umowy:</w:t>
      </w:r>
      <w:r w:rsidR="00531F27" w:rsidRPr="00FF4DFB">
        <w:rPr>
          <w:b/>
          <w:sz w:val="22"/>
          <w:szCs w:val="22"/>
        </w:rPr>
        <w:t xml:space="preserve"> sukcesywna dostawa soków do 30/09/2025r.</w:t>
      </w:r>
    </w:p>
    <w:p w:rsidR="00531F27" w:rsidRPr="00FF4DFB" w:rsidRDefault="00531F27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Termin realizacji zamówień cząstkowych: w następnym dniu roboczym po złożeniu zamówienia, w godzinach od 06:00 do 10:00</w:t>
      </w:r>
    </w:p>
    <w:p w:rsidR="00531F27" w:rsidRPr="00FF4DFB" w:rsidRDefault="00531F27" w:rsidP="00531F2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F4DF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F4DFB">
        <w:rPr>
          <w:b/>
          <w:sz w:val="22"/>
          <w:szCs w:val="22"/>
        </w:rPr>
        <w:t xml:space="preserve"> TAK/NIE</w:t>
      </w:r>
    </w:p>
    <w:p w:rsidR="00531F27" w:rsidRDefault="00531F27" w:rsidP="00531F2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531F27" w:rsidRDefault="00531F27" w:rsidP="00531F2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531F27" w:rsidRDefault="00531F27" w:rsidP="00531F2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 w SWZ.</w:t>
      </w:r>
    </w:p>
    <w:p w:rsidR="00531F27" w:rsidRDefault="00531F27" w:rsidP="00531F2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531F27" w:rsidRDefault="00531F27" w:rsidP="00531F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31F27" w:rsidRDefault="00531F27" w:rsidP="00531F2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31F27" w:rsidRDefault="00531F27" w:rsidP="00531F2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31F27" w:rsidRDefault="00531F27" w:rsidP="00531F2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1F27" w:rsidTr="00327D3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F27" w:rsidRDefault="00531F27" w:rsidP="00327D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F27" w:rsidRDefault="00531F27" w:rsidP="00327D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31F27" w:rsidRDefault="00531F27" w:rsidP="00327D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1F27" w:rsidRDefault="00531F27" w:rsidP="00327D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31F27" w:rsidTr="00327D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1F27" w:rsidRDefault="00531F27" w:rsidP="00327D3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1F27" w:rsidRDefault="00531F27" w:rsidP="00327D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1F27" w:rsidRDefault="00531F27" w:rsidP="00327D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1F27" w:rsidTr="00327D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1F27" w:rsidRDefault="00531F27" w:rsidP="00327D3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1F27" w:rsidRDefault="00531F27" w:rsidP="00327D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1F27" w:rsidRDefault="00531F27" w:rsidP="00327D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31F27" w:rsidRDefault="00531F27" w:rsidP="00531F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31F27" w:rsidRDefault="00531F27" w:rsidP="00531F27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531F27" w:rsidRDefault="00531F27" w:rsidP="00531F2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531F27" w:rsidRDefault="00531F27" w:rsidP="00531F2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31F27" w:rsidRDefault="00531F27" w:rsidP="00531F2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531F27" w:rsidRDefault="00531F27" w:rsidP="00531F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31F27" w:rsidRDefault="00531F27" w:rsidP="00531F2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31F27" w:rsidRDefault="00531F27" w:rsidP="00531F2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31F27" w:rsidRDefault="00531F27" w:rsidP="00531F2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31F27" w:rsidRDefault="00531F27" w:rsidP="00531F2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31F27" w:rsidRDefault="00531F27" w:rsidP="00531F2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531F27" w:rsidP="00531F27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45B" w:rsidRDefault="00C0545B">
      <w:r>
        <w:separator/>
      </w:r>
    </w:p>
  </w:endnote>
  <w:endnote w:type="continuationSeparator" w:id="0">
    <w:p w:rsidR="00C0545B" w:rsidRDefault="00C05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7CE" w:rsidRDefault="00E707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7CE" w:rsidRDefault="00E70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45B" w:rsidRDefault="00C0545B">
      <w:r>
        <w:separator/>
      </w:r>
    </w:p>
  </w:footnote>
  <w:footnote w:type="continuationSeparator" w:id="0">
    <w:p w:rsidR="00C0545B" w:rsidRDefault="00C05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7CE" w:rsidRDefault="00E707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7CE" w:rsidRDefault="00E707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545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2F4E"/>
    <w:rsid w:val="004B7300"/>
    <w:rsid w:val="004C6753"/>
    <w:rsid w:val="00531F27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299B"/>
    <w:rsid w:val="00A346FE"/>
    <w:rsid w:val="00A47B4D"/>
    <w:rsid w:val="00A83018"/>
    <w:rsid w:val="00AE5CF0"/>
    <w:rsid w:val="00B774DC"/>
    <w:rsid w:val="00C0545B"/>
    <w:rsid w:val="00C969A6"/>
    <w:rsid w:val="00CA7D36"/>
    <w:rsid w:val="00D24208"/>
    <w:rsid w:val="00D60C38"/>
    <w:rsid w:val="00D66893"/>
    <w:rsid w:val="00D90ACB"/>
    <w:rsid w:val="00DC1500"/>
    <w:rsid w:val="00E44371"/>
    <w:rsid w:val="00E707CE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EE5918"/>
  <w15:chartTrackingRefBased/>
  <w15:docId w15:val="{A5B8D239-CD43-4ADA-B4CC-DC0012B75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AE5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54E76-970D-4309-A94E-0EF05C6BB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503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2025-03-03T14:22:00Z</dcterms:created>
  <dcterms:modified xsi:type="dcterms:W3CDTF">2025-03-07T10:32:00Z</dcterms:modified>
</cp:coreProperties>
</file>