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6D16" w:rsidRPr="00AB6D1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B6D16" w:rsidRPr="00AB6D16">
        <w:rPr>
          <w:rFonts w:eastAsia="Times New Roman" w:cs="Calibri"/>
          <w:b/>
          <w:lang w:eastAsia="pl-PL"/>
        </w:rPr>
        <w:t>Dostawa soków zagęszczonych dla WGGiIŚ - DE-dzp.272-107/25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1F3" w:rsidRDefault="009B71F3" w:rsidP="0038231F">
      <w:pPr>
        <w:spacing w:after="0" w:line="240" w:lineRule="auto"/>
      </w:pPr>
      <w:r>
        <w:separator/>
      </w:r>
    </w:p>
  </w:endnote>
  <w:endnote w:type="continuationSeparator" w:id="0">
    <w:p w:rsidR="009B71F3" w:rsidRDefault="009B71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D16" w:rsidRDefault="00AB6D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D16" w:rsidRDefault="00AB6D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1F3" w:rsidRDefault="009B71F3" w:rsidP="0038231F">
      <w:pPr>
        <w:spacing w:after="0" w:line="240" w:lineRule="auto"/>
      </w:pPr>
      <w:r>
        <w:separator/>
      </w:r>
    </w:p>
  </w:footnote>
  <w:footnote w:type="continuationSeparator" w:id="0">
    <w:p w:rsidR="009B71F3" w:rsidRDefault="009B71F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D16" w:rsidRDefault="00AB6D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D16" w:rsidRDefault="00AB6D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D16" w:rsidRDefault="00AB6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1F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71F3"/>
    <w:rsid w:val="009C7756"/>
    <w:rsid w:val="00A15F7E"/>
    <w:rsid w:val="00A166B0"/>
    <w:rsid w:val="00A22DCF"/>
    <w:rsid w:val="00A24C2D"/>
    <w:rsid w:val="00A276E4"/>
    <w:rsid w:val="00A3062E"/>
    <w:rsid w:val="00A347DE"/>
    <w:rsid w:val="00AB6D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B92F56-CD5A-4672-B2FF-41661FB4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DCE80-E3BD-4416-A285-508F6B44B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2025-03-03T14:28:00Z</dcterms:created>
  <dcterms:modified xsi:type="dcterms:W3CDTF">2025-03-03T14:28:00Z</dcterms:modified>
</cp:coreProperties>
</file>