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CA684" w14:textId="77777777" w:rsidR="00986737" w:rsidRPr="009432A1" w:rsidRDefault="00366413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66413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366413">
        <w:rPr>
          <w:rFonts w:ascii="Arial" w:hAnsi="Arial" w:cs="Arial"/>
          <w:sz w:val="24"/>
          <w:szCs w:val="24"/>
        </w:rPr>
        <w:t>2025-03-07</w:t>
      </w:r>
    </w:p>
    <w:p w14:paraId="3A6BD672" w14:textId="77777777" w:rsidR="008241F7" w:rsidRDefault="00366413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66413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0B786F88" w14:textId="77777777" w:rsidR="008241F7" w:rsidRDefault="00366413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66413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2A2CC5FC" w14:textId="560EA90E" w:rsidR="00986737" w:rsidRPr="009432A1" w:rsidRDefault="00366413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66413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12B41896" w14:textId="77777777" w:rsidR="00986737" w:rsidRPr="009432A1" w:rsidRDefault="00366413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366413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66413">
        <w:rPr>
          <w:rFonts w:ascii="Arial" w:hAnsi="Arial" w:cs="Arial"/>
          <w:sz w:val="24"/>
          <w:szCs w:val="24"/>
        </w:rPr>
        <w:t>66</w:t>
      </w:r>
    </w:p>
    <w:p w14:paraId="221FE346" w14:textId="77777777" w:rsidR="00986737" w:rsidRPr="009432A1" w:rsidRDefault="00366413" w:rsidP="00986737">
      <w:pPr>
        <w:rPr>
          <w:rFonts w:ascii="Arial" w:hAnsi="Arial" w:cs="Arial"/>
          <w:sz w:val="24"/>
          <w:szCs w:val="24"/>
        </w:rPr>
      </w:pPr>
      <w:r w:rsidRPr="00366413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66413">
        <w:rPr>
          <w:rFonts w:ascii="Arial" w:hAnsi="Arial" w:cs="Arial"/>
          <w:sz w:val="24"/>
          <w:szCs w:val="24"/>
        </w:rPr>
        <w:t>Kraków</w:t>
      </w:r>
    </w:p>
    <w:p w14:paraId="3C5EB16C" w14:textId="07E62656" w:rsidR="00986737" w:rsidRPr="009432A1" w:rsidRDefault="008241F7" w:rsidP="00986737">
      <w:pPr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SZP-271-2/25-</w:t>
      </w:r>
      <w:r w:rsidR="00AD7D03">
        <w:rPr>
          <w:rFonts w:ascii="Arial" w:hAnsi="Arial" w:cs="Arial"/>
          <w:bCs/>
          <w:sz w:val="18"/>
          <w:szCs w:val="18"/>
        </w:rPr>
        <w:t>230</w:t>
      </w:r>
      <w:r>
        <w:rPr>
          <w:rFonts w:ascii="Arial" w:hAnsi="Arial" w:cs="Arial"/>
          <w:bCs/>
          <w:sz w:val="18"/>
          <w:szCs w:val="18"/>
        </w:rPr>
        <w:t>.IW</w:t>
      </w:r>
    </w:p>
    <w:p w14:paraId="17C95088" w14:textId="7355715C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5E478CE2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233226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9F492F7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6B6F7E8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F42878C" w14:textId="77777777" w:rsidTr="005A632E">
        <w:tc>
          <w:tcPr>
            <w:tcW w:w="2269" w:type="dxa"/>
            <w:shd w:val="clear" w:color="auto" w:fill="auto"/>
          </w:tcPr>
          <w:p w14:paraId="24514198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C4E348A" w14:textId="77777777" w:rsidR="00986737" w:rsidRPr="004E4B64" w:rsidRDefault="00366413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66413">
              <w:rPr>
                <w:rFonts w:ascii="Arial" w:hAnsi="Arial" w:cs="Arial"/>
                <w:bCs/>
                <w:sz w:val="24"/>
                <w:szCs w:val="24"/>
              </w:rPr>
              <w:t>Soczewki wewnątrzgałkowe wraz z depozytem i soczewki trójogniskowe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66413" w:rsidRPr="004E4B64" w14:paraId="5EC22A28" w14:textId="77777777" w:rsidTr="00514C6F">
        <w:tc>
          <w:tcPr>
            <w:tcW w:w="2269" w:type="dxa"/>
            <w:shd w:val="clear" w:color="auto" w:fill="auto"/>
          </w:tcPr>
          <w:p w14:paraId="7656D189" w14:textId="77777777" w:rsidR="00366413" w:rsidRPr="004E4B64" w:rsidRDefault="00366413" w:rsidP="00514C6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BB16023" w14:textId="77777777" w:rsidR="00366413" w:rsidRPr="004E4B64" w:rsidRDefault="00366413" w:rsidP="00514C6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66413">
              <w:rPr>
                <w:rFonts w:ascii="Arial" w:hAnsi="Arial" w:cs="Arial"/>
                <w:bCs/>
                <w:sz w:val="24"/>
                <w:szCs w:val="24"/>
              </w:rPr>
              <w:t>SZP-271-2/25</w:t>
            </w:r>
          </w:p>
        </w:tc>
      </w:tr>
    </w:tbl>
    <w:p w14:paraId="59D81BB8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52AC3DDB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66413" w:rsidRPr="00366413">
        <w:rPr>
          <w:rFonts w:ascii="Arial" w:hAnsi="Arial" w:cs="Arial"/>
          <w:sz w:val="24"/>
          <w:szCs w:val="24"/>
        </w:rPr>
        <w:t>(</w:t>
      </w:r>
      <w:proofErr w:type="spellStart"/>
      <w:r w:rsidR="00366413" w:rsidRPr="00366413">
        <w:rPr>
          <w:rFonts w:ascii="Arial" w:hAnsi="Arial" w:cs="Arial"/>
          <w:sz w:val="24"/>
          <w:szCs w:val="24"/>
        </w:rPr>
        <w:t>t.j</w:t>
      </w:r>
      <w:proofErr w:type="spellEnd"/>
      <w:r w:rsidR="00366413" w:rsidRPr="00366413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34CDD67F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366413" w:rsidRPr="00366413">
        <w:rPr>
          <w:rFonts w:ascii="Arial" w:hAnsi="Arial" w:cs="Arial"/>
          <w:sz w:val="24"/>
          <w:szCs w:val="24"/>
        </w:rPr>
        <w:t>07/03/2025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366413" w:rsidRPr="00366413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1667D0D1" w14:textId="77777777" w:rsidTr="005A632E">
        <w:tc>
          <w:tcPr>
            <w:tcW w:w="1276" w:type="dxa"/>
            <w:shd w:val="clear" w:color="auto" w:fill="F2F2F2"/>
            <w:vAlign w:val="center"/>
          </w:tcPr>
          <w:p w14:paraId="57AA9B1B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70D33E6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08CD745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62B4E4E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66413" w:rsidRPr="00BB547B" w14:paraId="71E24B10" w14:textId="77777777" w:rsidTr="00514C6F">
        <w:tc>
          <w:tcPr>
            <w:tcW w:w="1276" w:type="dxa"/>
            <w:shd w:val="clear" w:color="auto" w:fill="auto"/>
            <w:vAlign w:val="center"/>
          </w:tcPr>
          <w:p w14:paraId="27C2AA88" w14:textId="77777777" w:rsidR="00366413" w:rsidRPr="00986737" w:rsidRDefault="00366413" w:rsidP="00514C6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64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14FD9E" w14:textId="77777777" w:rsidR="00366413" w:rsidRPr="00986737" w:rsidRDefault="00366413" w:rsidP="00514C6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64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A528AEA" w14:textId="77777777" w:rsidR="00366413" w:rsidRPr="00986737" w:rsidRDefault="00366413" w:rsidP="00514C6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66413">
              <w:rPr>
                <w:rFonts w:ascii="Arial" w:hAnsi="Arial" w:cs="Arial"/>
                <w:sz w:val="24"/>
                <w:szCs w:val="24"/>
              </w:rPr>
              <w:t>Alcon</w:t>
            </w:r>
            <w:proofErr w:type="spellEnd"/>
            <w:r w:rsidRPr="00366413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3BA7F7DE" w14:textId="77777777" w:rsidR="00366413" w:rsidRPr="00986737" w:rsidRDefault="00366413" w:rsidP="00514C6F">
            <w:pPr>
              <w:rPr>
                <w:rFonts w:ascii="Arial" w:hAnsi="Arial" w:cs="Arial"/>
                <w:sz w:val="24"/>
                <w:szCs w:val="24"/>
              </w:rPr>
            </w:pPr>
            <w:r w:rsidRPr="00366413">
              <w:rPr>
                <w:rFonts w:ascii="Arial" w:hAnsi="Arial" w:cs="Arial"/>
                <w:sz w:val="24"/>
                <w:szCs w:val="24"/>
              </w:rPr>
              <w:t>Marynarska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6413">
              <w:rPr>
                <w:rFonts w:ascii="Arial" w:hAnsi="Arial" w:cs="Arial"/>
                <w:sz w:val="24"/>
                <w:szCs w:val="24"/>
              </w:rPr>
              <w:t>15/I piętro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5DCD6B7" w14:textId="77777777" w:rsidR="00366413" w:rsidRPr="00986737" w:rsidRDefault="00366413" w:rsidP="00514C6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6413">
              <w:rPr>
                <w:rFonts w:ascii="Arial" w:hAnsi="Arial" w:cs="Arial"/>
                <w:sz w:val="24"/>
                <w:szCs w:val="24"/>
              </w:rPr>
              <w:t>02-674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641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2606DD" w14:textId="77777777" w:rsidR="00366413" w:rsidRPr="00986737" w:rsidRDefault="00366413" w:rsidP="00514C6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6413">
              <w:rPr>
                <w:rFonts w:ascii="Arial" w:hAnsi="Arial" w:cs="Arial"/>
                <w:sz w:val="24"/>
                <w:szCs w:val="24"/>
              </w:rPr>
              <w:t>819 720.00 zł</w:t>
            </w:r>
          </w:p>
        </w:tc>
      </w:tr>
      <w:tr w:rsidR="00366413" w:rsidRPr="00BB547B" w14:paraId="00D77408" w14:textId="77777777" w:rsidTr="00514C6F">
        <w:tc>
          <w:tcPr>
            <w:tcW w:w="1276" w:type="dxa"/>
            <w:shd w:val="clear" w:color="auto" w:fill="auto"/>
            <w:vAlign w:val="center"/>
          </w:tcPr>
          <w:p w14:paraId="11668B8B" w14:textId="77777777" w:rsidR="00366413" w:rsidRPr="00986737" w:rsidRDefault="00366413" w:rsidP="00514C6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64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04082C" w14:textId="77777777" w:rsidR="00366413" w:rsidRPr="00986737" w:rsidRDefault="00366413" w:rsidP="00514C6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64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3BA4E10" w14:textId="77777777" w:rsidR="00366413" w:rsidRPr="00986737" w:rsidRDefault="00366413" w:rsidP="00514C6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66413">
              <w:rPr>
                <w:rFonts w:ascii="Arial" w:hAnsi="Arial" w:cs="Arial"/>
                <w:sz w:val="24"/>
                <w:szCs w:val="24"/>
              </w:rPr>
              <w:t>Alcon</w:t>
            </w:r>
            <w:proofErr w:type="spellEnd"/>
            <w:r w:rsidRPr="00366413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1D5179A1" w14:textId="77777777" w:rsidR="00366413" w:rsidRPr="00986737" w:rsidRDefault="00366413" w:rsidP="00514C6F">
            <w:pPr>
              <w:rPr>
                <w:rFonts w:ascii="Arial" w:hAnsi="Arial" w:cs="Arial"/>
                <w:sz w:val="24"/>
                <w:szCs w:val="24"/>
              </w:rPr>
            </w:pPr>
            <w:r w:rsidRPr="00366413">
              <w:rPr>
                <w:rFonts w:ascii="Arial" w:hAnsi="Arial" w:cs="Arial"/>
                <w:sz w:val="24"/>
                <w:szCs w:val="24"/>
              </w:rPr>
              <w:t>Marynarska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6413">
              <w:rPr>
                <w:rFonts w:ascii="Arial" w:hAnsi="Arial" w:cs="Arial"/>
                <w:sz w:val="24"/>
                <w:szCs w:val="24"/>
              </w:rPr>
              <w:t>15/I piętro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B3E9B5" w14:textId="77777777" w:rsidR="00366413" w:rsidRPr="00986737" w:rsidRDefault="00366413" w:rsidP="00514C6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6413">
              <w:rPr>
                <w:rFonts w:ascii="Arial" w:hAnsi="Arial" w:cs="Arial"/>
                <w:sz w:val="24"/>
                <w:szCs w:val="24"/>
              </w:rPr>
              <w:t>02-674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641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19A4E3" w14:textId="77777777" w:rsidR="00366413" w:rsidRPr="00986737" w:rsidRDefault="00366413" w:rsidP="00514C6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6413">
              <w:rPr>
                <w:rFonts w:ascii="Arial" w:hAnsi="Arial" w:cs="Arial"/>
                <w:sz w:val="24"/>
                <w:szCs w:val="24"/>
              </w:rPr>
              <w:t>14 256.00 zł</w:t>
            </w:r>
          </w:p>
        </w:tc>
      </w:tr>
    </w:tbl>
    <w:p w14:paraId="630F4E14" w14:textId="77777777" w:rsidR="00AD7D03" w:rsidRDefault="00AD7D03" w:rsidP="00AD7D0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48B0908" w14:textId="7E5D799C" w:rsidR="00A80738" w:rsidRDefault="00A80738" w:rsidP="00AD7D0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132D2CB1" w14:textId="4EC360F2" w:rsidR="00AD7D03" w:rsidRDefault="00AD7D03" w:rsidP="00AD7D0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p.o. Dyrektora</w:t>
      </w:r>
    </w:p>
    <w:p w14:paraId="6AC9DA12" w14:textId="13FE5B0D" w:rsidR="00AD7D03" w:rsidRPr="00BB547B" w:rsidRDefault="00AD7D03" w:rsidP="00AD7D0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Sebastian Idzik</w:t>
      </w:r>
    </w:p>
    <w:bookmarkEnd w:id="0"/>
    <w:sectPr w:rsidR="00AD7D0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2D6574" w14:textId="77777777" w:rsidR="00421780" w:rsidRDefault="00421780">
      <w:r>
        <w:separator/>
      </w:r>
    </w:p>
  </w:endnote>
  <w:endnote w:type="continuationSeparator" w:id="0">
    <w:p w14:paraId="685B45DE" w14:textId="77777777" w:rsidR="00421780" w:rsidRDefault="00421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5430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D8507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D2E8A" w14:textId="77777777" w:rsidR="00986737" w:rsidRPr="00986737" w:rsidRDefault="00AD7D03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13C7E60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C8F5D5E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E360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5A610F" w14:textId="77777777" w:rsidR="009F189D" w:rsidRDefault="009F189D">
    <w:pPr>
      <w:pStyle w:val="Stopka"/>
      <w:tabs>
        <w:tab w:val="clear" w:pos="4536"/>
      </w:tabs>
      <w:jc w:val="center"/>
    </w:pPr>
  </w:p>
  <w:p w14:paraId="2A4A6C1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71F921" w14:textId="77777777" w:rsidR="00421780" w:rsidRDefault="00421780">
      <w:r>
        <w:separator/>
      </w:r>
    </w:p>
  </w:footnote>
  <w:footnote w:type="continuationSeparator" w:id="0">
    <w:p w14:paraId="1B2D7EA3" w14:textId="77777777" w:rsidR="00421780" w:rsidRDefault="004217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58E7F" w14:textId="77777777" w:rsidR="00366413" w:rsidRDefault="003664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D6C9F" w14:textId="77777777" w:rsidR="00366413" w:rsidRDefault="003664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91A4F" w14:textId="77777777" w:rsidR="00366413" w:rsidRDefault="003664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1780"/>
    <w:rsid w:val="00007727"/>
    <w:rsid w:val="00017720"/>
    <w:rsid w:val="00035488"/>
    <w:rsid w:val="000D7F25"/>
    <w:rsid w:val="000E00E5"/>
    <w:rsid w:val="00173B20"/>
    <w:rsid w:val="001C69FF"/>
    <w:rsid w:val="0023318D"/>
    <w:rsid w:val="00366413"/>
    <w:rsid w:val="003D72FD"/>
    <w:rsid w:val="00421780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241F7"/>
    <w:rsid w:val="00843263"/>
    <w:rsid w:val="00861E75"/>
    <w:rsid w:val="00986737"/>
    <w:rsid w:val="009D19BD"/>
    <w:rsid w:val="009F189D"/>
    <w:rsid w:val="00A80738"/>
    <w:rsid w:val="00AD7D03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163D49"/>
  <w15:chartTrackingRefBased/>
  <w15:docId w15:val="{457FDCB9-2AAA-498A-A83C-E449D29D5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cp:lastPrinted>2025-03-07T09:27:00Z</cp:lastPrinted>
  <dcterms:created xsi:type="dcterms:W3CDTF">2025-03-07T09:25:00Z</dcterms:created>
  <dcterms:modified xsi:type="dcterms:W3CDTF">2025-03-07T09:28:00Z</dcterms:modified>
</cp:coreProperties>
</file>