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5128F" w14:textId="77777777" w:rsidR="001A4FD0" w:rsidRPr="00FC748C" w:rsidRDefault="001A4FD0" w:rsidP="001A4FD0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FC748C">
        <w:rPr>
          <w:rFonts w:ascii="Verdana" w:hAnsi="Verdana"/>
          <w:sz w:val="18"/>
          <w:szCs w:val="18"/>
        </w:rPr>
        <w:t>Kraków dnia: 2025-03-07</w:t>
      </w:r>
    </w:p>
    <w:p w14:paraId="781605A3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</w:p>
    <w:p w14:paraId="7FE32AA2" w14:textId="77777777" w:rsidR="001A4FD0" w:rsidRPr="00FC748C" w:rsidRDefault="001A4FD0" w:rsidP="001A4FD0">
      <w:pPr>
        <w:rPr>
          <w:rFonts w:ascii="Verdana" w:hAnsi="Verdana"/>
          <w:b/>
          <w:bCs/>
          <w:sz w:val="18"/>
          <w:szCs w:val="18"/>
        </w:rPr>
      </w:pPr>
      <w:r w:rsidRPr="00FC748C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8E782C2" w14:textId="77777777" w:rsidR="001A4FD0" w:rsidRPr="00FC748C" w:rsidRDefault="001A4FD0" w:rsidP="001A4FD0">
      <w:pPr>
        <w:rPr>
          <w:rFonts w:ascii="Verdana" w:hAnsi="Verdana"/>
          <w:b/>
          <w:bCs/>
          <w:sz w:val="18"/>
          <w:szCs w:val="18"/>
        </w:rPr>
      </w:pPr>
      <w:r w:rsidRPr="00FC748C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4903AB1" w14:textId="77777777" w:rsidR="001A4FD0" w:rsidRPr="00FC748C" w:rsidRDefault="001A4FD0" w:rsidP="001A4FD0">
      <w:pPr>
        <w:rPr>
          <w:rFonts w:ascii="Verdana" w:hAnsi="Verdana"/>
          <w:b/>
          <w:bCs/>
          <w:sz w:val="18"/>
          <w:szCs w:val="18"/>
        </w:rPr>
      </w:pPr>
      <w:r w:rsidRPr="00FC748C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5C289FEB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>Al. Mickiewicza 30</w:t>
      </w:r>
    </w:p>
    <w:p w14:paraId="1D8BF1E2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>30-059 Kraków</w:t>
      </w:r>
    </w:p>
    <w:p w14:paraId="1CCB3A14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>Pismo:</w:t>
      </w:r>
      <w:r w:rsidRPr="00FC748C">
        <w:rPr>
          <w:rFonts w:ascii="Verdana" w:hAnsi="Verdana"/>
          <w:b/>
          <w:bCs/>
          <w:sz w:val="18"/>
          <w:szCs w:val="18"/>
        </w:rPr>
        <w:t xml:space="preserve"> </w:t>
      </w:r>
      <w:r w:rsidRPr="00FC748C">
        <w:rPr>
          <w:rFonts w:ascii="Verdana" w:hAnsi="Verdana"/>
          <w:bCs/>
          <w:sz w:val="18"/>
          <w:szCs w:val="18"/>
        </w:rPr>
        <w:t>DE-dzp.272-32/25</w:t>
      </w:r>
    </w:p>
    <w:p w14:paraId="3B7FD5FA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</w:p>
    <w:p w14:paraId="3240A0F4" w14:textId="77777777" w:rsidR="001A4FD0" w:rsidRPr="00FC748C" w:rsidRDefault="001A4FD0" w:rsidP="001A4FD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FC748C">
        <w:rPr>
          <w:rFonts w:ascii="Verdana" w:hAnsi="Verdana"/>
          <w:b/>
          <w:sz w:val="18"/>
          <w:szCs w:val="18"/>
        </w:rPr>
        <w:t>WYKONAWCY</w:t>
      </w:r>
    </w:p>
    <w:p w14:paraId="746B6EE7" w14:textId="77777777" w:rsidR="001A4FD0" w:rsidRPr="00FC748C" w:rsidRDefault="001A4FD0" w:rsidP="001A4FD0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>ubiegający się o zamówienie</w:t>
      </w:r>
    </w:p>
    <w:p w14:paraId="588A91F2" w14:textId="77777777" w:rsidR="001A4FD0" w:rsidRDefault="001A4FD0" w:rsidP="001A4FD0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570DDED5" w14:textId="56CEFC9A" w:rsidR="001A4FD0" w:rsidRPr="00FC748C" w:rsidRDefault="001A4FD0" w:rsidP="001A4FD0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4A2A7D20" w14:textId="77777777" w:rsidR="001A4FD0" w:rsidRDefault="001A4FD0" w:rsidP="001A4FD0">
      <w:pPr>
        <w:jc w:val="center"/>
        <w:rPr>
          <w:rFonts w:ascii="Verdana" w:hAnsi="Verdana"/>
          <w:b/>
          <w:sz w:val="18"/>
          <w:szCs w:val="18"/>
        </w:rPr>
      </w:pPr>
      <w:r w:rsidRPr="00FC748C">
        <w:rPr>
          <w:rFonts w:ascii="Verdana" w:hAnsi="Verdana"/>
          <w:b/>
          <w:sz w:val="18"/>
          <w:szCs w:val="18"/>
        </w:rPr>
        <w:t>o wyborze najkorzystniejszej oferty</w:t>
      </w:r>
    </w:p>
    <w:p w14:paraId="5B0F161B" w14:textId="77777777" w:rsidR="001A4FD0" w:rsidRPr="00FC748C" w:rsidRDefault="001A4FD0" w:rsidP="001A4FD0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1A4FD0" w:rsidRPr="00FC748C" w14:paraId="314270AF" w14:textId="77777777" w:rsidTr="00A95DFC">
        <w:trPr>
          <w:trHeight w:val="638"/>
        </w:trPr>
        <w:tc>
          <w:tcPr>
            <w:tcW w:w="959" w:type="dxa"/>
            <w:shd w:val="clear" w:color="auto" w:fill="auto"/>
          </w:tcPr>
          <w:p w14:paraId="6CCFEFB5" w14:textId="77777777" w:rsidR="001A4FD0" w:rsidRPr="00FC748C" w:rsidRDefault="001A4FD0" w:rsidP="00A95DF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C748C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02BF429" w14:textId="77777777" w:rsidR="001A4FD0" w:rsidRPr="00FC748C" w:rsidRDefault="001A4FD0" w:rsidP="00A95DF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C748C">
              <w:rPr>
                <w:rFonts w:ascii="Verdana" w:hAnsi="Verdana"/>
                <w:sz w:val="18"/>
                <w:szCs w:val="18"/>
              </w:rPr>
              <w:t>postępowania o udzielenie zamówienia publicznego, prowadzonego w trybie przetarg nieograniczony</w:t>
            </w:r>
            <w:r w:rsidRPr="00FC748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C748C">
              <w:rPr>
                <w:rFonts w:ascii="Verdana" w:hAnsi="Verdana"/>
                <w:sz w:val="18"/>
                <w:szCs w:val="18"/>
              </w:rPr>
              <w:t>pn.</w:t>
            </w:r>
            <w:r w:rsidRPr="00FC748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C748C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FC748C">
              <w:rPr>
                <w:rFonts w:ascii="Verdana" w:hAnsi="Verdana"/>
                <w:b/>
                <w:bCs/>
                <w:sz w:val="18"/>
                <w:szCs w:val="18"/>
              </w:rPr>
              <w:t>Dostawa wyposażenia laboratorium pod kątem przygotowania specjalistycznych materiałów do druku 3D rusztowań kostnych -  zamrażarki laboratoryjnej - DE-dzp.272-32/25</w:t>
            </w:r>
            <w:r w:rsidRPr="00FC748C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5CE9AE5C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</w:p>
    <w:p w14:paraId="0BD2DDE9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 xml:space="preserve">Zamawiający, </w:t>
      </w:r>
    </w:p>
    <w:p w14:paraId="3397E8FF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  <w:r w:rsidRPr="00FC748C">
        <w:rPr>
          <w:rFonts w:ascii="Verdana" w:hAnsi="Verdana"/>
          <w:sz w:val="18"/>
          <w:szCs w:val="18"/>
        </w:rPr>
        <w:t xml:space="preserve">działając na podstawie art. 253 ust. 1 ustawy z dnia 11 września 2019r. Prawo zamówień publicznych (Dz.U.2024.1320 </w:t>
      </w:r>
      <w:proofErr w:type="spellStart"/>
      <w:r w:rsidRPr="00FC748C">
        <w:rPr>
          <w:rFonts w:ascii="Verdana" w:hAnsi="Verdana"/>
          <w:sz w:val="18"/>
          <w:szCs w:val="18"/>
        </w:rPr>
        <w:t>t.j</w:t>
      </w:r>
      <w:proofErr w:type="spellEnd"/>
      <w:r w:rsidRPr="00FC748C">
        <w:rPr>
          <w:rFonts w:ascii="Verdana" w:hAnsi="Verdana"/>
          <w:sz w:val="18"/>
          <w:szCs w:val="18"/>
        </w:rPr>
        <w:t xml:space="preserve">. ze zm.), zwanej dalej „ustawą </w:t>
      </w:r>
      <w:proofErr w:type="spellStart"/>
      <w:r w:rsidRPr="00FC748C">
        <w:rPr>
          <w:rFonts w:ascii="Verdana" w:hAnsi="Verdana"/>
          <w:sz w:val="18"/>
          <w:szCs w:val="18"/>
        </w:rPr>
        <w:t>Pzp</w:t>
      </w:r>
      <w:proofErr w:type="spellEnd"/>
      <w:r w:rsidRPr="00FC748C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65D23EB3" w14:textId="77777777" w:rsidR="001A4FD0" w:rsidRPr="00FC748C" w:rsidRDefault="001A4FD0" w:rsidP="001A4FD0">
      <w:pPr>
        <w:rPr>
          <w:rFonts w:ascii="Verdana" w:hAnsi="Verdana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4FD0" w:rsidRPr="00FC748C" w14:paraId="076EB7F2" w14:textId="77777777" w:rsidTr="00A95DFC">
        <w:trPr>
          <w:cantSplit/>
        </w:trPr>
        <w:tc>
          <w:tcPr>
            <w:tcW w:w="10150" w:type="dxa"/>
          </w:tcPr>
          <w:p w14:paraId="4DBC3E7B" w14:textId="77777777" w:rsidR="001A4FD0" w:rsidRPr="00FC748C" w:rsidRDefault="001A4FD0" w:rsidP="00A95DF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C748C">
              <w:rPr>
                <w:rFonts w:ascii="Verdana" w:hAnsi="Verdana"/>
                <w:b/>
                <w:sz w:val="18"/>
                <w:szCs w:val="18"/>
              </w:rPr>
              <w:t>Alchem</w:t>
            </w:r>
            <w:proofErr w:type="spellEnd"/>
            <w:r w:rsidRPr="00FC748C">
              <w:rPr>
                <w:rFonts w:ascii="Verdana" w:hAnsi="Verdana"/>
                <w:b/>
                <w:sz w:val="18"/>
                <w:szCs w:val="18"/>
              </w:rPr>
              <w:t xml:space="preserve"> Grupa Sp. z o.o. </w:t>
            </w:r>
          </w:p>
          <w:p w14:paraId="49B5CC46" w14:textId="77777777" w:rsidR="001A4FD0" w:rsidRDefault="001A4FD0" w:rsidP="00A95DF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Ul. Polna 21</w:t>
            </w:r>
          </w:p>
          <w:p w14:paraId="5E6A803B" w14:textId="77777777" w:rsidR="001A4FD0" w:rsidRPr="00FC748C" w:rsidRDefault="001A4FD0" w:rsidP="00A95DF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87-100 Toruń</w:t>
            </w:r>
          </w:p>
          <w:p w14:paraId="36C6395E" w14:textId="77777777" w:rsidR="001A4FD0" w:rsidRPr="00FC748C" w:rsidRDefault="001A4FD0" w:rsidP="00A95DF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C748C">
              <w:rPr>
                <w:rFonts w:ascii="Verdana" w:hAnsi="Verdana"/>
                <w:sz w:val="18"/>
                <w:szCs w:val="18"/>
              </w:rPr>
              <w:t>na:</w:t>
            </w:r>
          </w:p>
          <w:p w14:paraId="6D938E22" w14:textId="77777777" w:rsidR="001A4FD0" w:rsidRPr="00FC748C" w:rsidRDefault="001A4FD0" w:rsidP="00A95DF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C748C">
              <w:rPr>
                <w:rFonts w:ascii="Verdana" w:hAnsi="Verdana"/>
                <w:sz w:val="18"/>
                <w:szCs w:val="18"/>
              </w:rPr>
              <w:t xml:space="preserve">Dostawa wyposażenia laboratorium pod kątem przygotowania specjalistycznych materiałów do druku 3D rusztowań kostnych -  zamrażarki laboratoryjnej - DE-dzp.272-32/25 za cenę brutto </w:t>
            </w:r>
            <w:r w:rsidRPr="00FC748C">
              <w:rPr>
                <w:rFonts w:ascii="Verdana" w:hAnsi="Verdana"/>
                <w:b/>
                <w:sz w:val="18"/>
                <w:szCs w:val="18"/>
              </w:rPr>
              <w:t>9 348.00 zł</w:t>
            </w:r>
            <w:r w:rsidRPr="00FC748C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0C09707" w14:textId="77777777" w:rsidR="001A4FD0" w:rsidRPr="00FC748C" w:rsidRDefault="001A4FD0" w:rsidP="00A95DF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C748C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FC748C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D936E92" w14:textId="77777777" w:rsidR="001A4FD0" w:rsidRDefault="001A4FD0" w:rsidP="001A4FD0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5C059E98" w14:textId="77777777" w:rsidR="001A4FD0" w:rsidRDefault="001A4FD0" w:rsidP="001A4FD0">
      <w:pPr>
        <w:jc w:val="both"/>
        <w:rPr>
          <w:rFonts w:ascii="Verdana" w:hAnsi="Verdana"/>
          <w:color w:val="000000"/>
          <w:sz w:val="18"/>
          <w:szCs w:val="18"/>
        </w:rPr>
      </w:pPr>
      <w:r w:rsidRPr="00FC748C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5EA218F7" w14:textId="77777777" w:rsidR="001A4FD0" w:rsidRPr="00FC748C" w:rsidRDefault="001A4FD0" w:rsidP="001A4FD0">
      <w:pPr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1A4FD0" w:rsidRPr="00FC748C" w14:paraId="1F8AD343" w14:textId="77777777" w:rsidTr="00A95DFC">
        <w:trPr>
          <w:trHeight w:val="510"/>
        </w:trPr>
        <w:tc>
          <w:tcPr>
            <w:tcW w:w="500" w:type="pct"/>
            <w:vAlign w:val="center"/>
          </w:tcPr>
          <w:p w14:paraId="0BA49D37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FC748C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45300685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5E76F75A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14FC2C23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800" w:type="pct"/>
            <w:vAlign w:val="center"/>
          </w:tcPr>
          <w:p w14:paraId="2935F888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600" w:type="pct"/>
            <w:vAlign w:val="center"/>
          </w:tcPr>
          <w:p w14:paraId="168C4DA1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A4FD0" w:rsidRPr="00FC748C" w14:paraId="4CF58F69" w14:textId="77777777" w:rsidTr="00A95DFC">
        <w:tc>
          <w:tcPr>
            <w:tcW w:w="500" w:type="pct"/>
            <w:vAlign w:val="center"/>
          </w:tcPr>
          <w:p w14:paraId="2BD7668A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018594A1" w14:textId="77777777" w:rsidR="001A4FD0" w:rsidRPr="00FC748C" w:rsidRDefault="001A4FD0" w:rsidP="00A95DF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FC748C">
              <w:rPr>
                <w:rFonts w:ascii="Verdana" w:hAnsi="Verdana"/>
                <w:b/>
                <w:sz w:val="18"/>
                <w:szCs w:val="18"/>
              </w:rPr>
              <w:t>Alchem</w:t>
            </w:r>
            <w:proofErr w:type="spellEnd"/>
            <w:r w:rsidRPr="00FC748C">
              <w:rPr>
                <w:rFonts w:ascii="Verdana" w:hAnsi="Verdana"/>
                <w:b/>
                <w:sz w:val="18"/>
                <w:szCs w:val="18"/>
              </w:rPr>
              <w:t xml:space="preserve"> Grupa Sp. z o.o. </w:t>
            </w:r>
          </w:p>
          <w:p w14:paraId="7CA38574" w14:textId="77777777" w:rsidR="001A4FD0" w:rsidRDefault="001A4FD0" w:rsidP="00A95DF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Ul. Polna 21</w:t>
            </w:r>
          </w:p>
          <w:p w14:paraId="2843B059" w14:textId="77777777" w:rsidR="001A4FD0" w:rsidRPr="00FC748C" w:rsidRDefault="001A4FD0" w:rsidP="00A95DFC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87-100 Toruń</w:t>
            </w:r>
          </w:p>
        </w:tc>
        <w:tc>
          <w:tcPr>
            <w:tcW w:w="800" w:type="pct"/>
            <w:vAlign w:val="center"/>
          </w:tcPr>
          <w:p w14:paraId="47D1196D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51,32</w:t>
            </w:r>
          </w:p>
        </w:tc>
        <w:tc>
          <w:tcPr>
            <w:tcW w:w="800" w:type="pct"/>
            <w:vAlign w:val="center"/>
          </w:tcPr>
          <w:p w14:paraId="3BC9554C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800" w:type="pct"/>
            <w:vAlign w:val="center"/>
          </w:tcPr>
          <w:p w14:paraId="35DA1143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0" w:type="pct"/>
            <w:vAlign w:val="center"/>
          </w:tcPr>
          <w:p w14:paraId="09D50A37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91,32</w:t>
            </w:r>
          </w:p>
        </w:tc>
      </w:tr>
      <w:tr w:rsidR="001A4FD0" w:rsidRPr="00FC748C" w14:paraId="7BFEAB21" w14:textId="77777777" w:rsidTr="00A95DFC">
        <w:tc>
          <w:tcPr>
            <w:tcW w:w="500" w:type="pct"/>
            <w:vAlign w:val="center"/>
          </w:tcPr>
          <w:p w14:paraId="038B882A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1AF35EA5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BitBlue</w:t>
            </w:r>
            <w:proofErr w:type="spellEnd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 xml:space="preserve"> Frost Krzysztof i Justyna </w:t>
            </w:r>
            <w:proofErr w:type="spellStart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Chomiuk</w:t>
            </w:r>
            <w:proofErr w:type="spellEnd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 xml:space="preserve"> Sp. J.</w:t>
            </w:r>
          </w:p>
          <w:p w14:paraId="058299F1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 xml:space="preserve">Św. Jana 33 </w:t>
            </w:r>
          </w:p>
          <w:p w14:paraId="7E58564A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43-267 Suszec</w:t>
            </w:r>
          </w:p>
        </w:tc>
        <w:tc>
          <w:tcPr>
            <w:tcW w:w="800" w:type="pct"/>
            <w:vAlign w:val="center"/>
          </w:tcPr>
          <w:p w14:paraId="1DF34760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1905F655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23,33</w:t>
            </w:r>
          </w:p>
        </w:tc>
        <w:tc>
          <w:tcPr>
            <w:tcW w:w="800" w:type="pct"/>
            <w:vAlign w:val="center"/>
          </w:tcPr>
          <w:p w14:paraId="14C7E729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0" w:type="pct"/>
            <w:vAlign w:val="center"/>
          </w:tcPr>
          <w:p w14:paraId="53FBBFEC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83,33</w:t>
            </w:r>
          </w:p>
        </w:tc>
      </w:tr>
      <w:tr w:rsidR="001A4FD0" w:rsidRPr="00FC748C" w14:paraId="6DAC0898" w14:textId="77777777" w:rsidTr="00A95DFC">
        <w:tc>
          <w:tcPr>
            <w:tcW w:w="500" w:type="pct"/>
            <w:vAlign w:val="center"/>
          </w:tcPr>
          <w:p w14:paraId="73F80E7E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0E50DB35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MERAZET Spółka Akcyjna</w:t>
            </w:r>
          </w:p>
          <w:p w14:paraId="4EF6353A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J.Krauthofera</w:t>
            </w:r>
            <w:proofErr w:type="spellEnd"/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 xml:space="preserve"> 36 </w:t>
            </w:r>
          </w:p>
          <w:p w14:paraId="5664DC05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60-203 Poznań</w:t>
            </w:r>
          </w:p>
        </w:tc>
        <w:tc>
          <w:tcPr>
            <w:tcW w:w="800" w:type="pct"/>
            <w:vAlign w:val="center"/>
          </w:tcPr>
          <w:p w14:paraId="76597F82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59,27</w:t>
            </w:r>
          </w:p>
        </w:tc>
        <w:tc>
          <w:tcPr>
            <w:tcW w:w="800" w:type="pct"/>
            <w:vAlign w:val="center"/>
          </w:tcPr>
          <w:p w14:paraId="627D9A4E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13,61</w:t>
            </w:r>
          </w:p>
        </w:tc>
        <w:tc>
          <w:tcPr>
            <w:tcW w:w="800" w:type="pct"/>
            <w:vAlign w:val="center"/>
          </w:tcPr>
          <w:p w14:paraId="07959AC0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0" w:type="pct"/>
            <w:vAlign w:val="center"/>
          </w:tcPr>
          <w:p w14:paraId="115E6742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77,88</w:t>
            </w:r>
          </w:p>
        </w:tc>
      </w:tr>
      <w:tr w:rsidR="001A4FD0" w:rsidRPr="00FC748C" w14:paraId="1A08A675" w14:textId="77777777" w:rsidTr="00A95DFC">
        <w:tc>
          <w:tcPr>
            <w:tcW w:w="500" w:type="pct"/>
            <w:vAlign w:val="center"/>
          </w:tcPr>
          <w:p w14:paraId="7BD2A334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5ACC08FC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FROST Tomasz Jankowski</w:t>
            </w:r>
          </w:p>
          <w:p w14:paraId="60819891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 xml:space="preserve">Dobra 9 </w:t>
            </w:r>
          </w:p>
          <w:p w14:paraId="66C6D787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05-092 Łomianki</w:t>
            </w:r>
          </w:p>
        </w:tc>
        <w:tc>
          <w:tcPr>
            <w:tcW w:w="800" w:type="pct"/>
            <w:vAlign w:val="center"/>
          </w:tcPr>
          <w:p w14:paraId="7547429C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51,32</w:t>
            </w:r>
          </w:p>
        </w:tc>
        <w:tc>
          <w:tcPr>
            <w:tcW w:w="800" w:type="pct"/>
            <w:vAlign w:val="center"/>
          </w:tcPr>
          <w:p w14:paraId="49D36271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11,67</w:t>
            </w:r>
          </w:p>
        </w:tc>
        <w:tc>
          <w:tcPr>
            <w:tcW w:w="800" w:type="pct"/>
            <w:vAlign w:val="center"/>
          </w:tcPr>
          <w:p w14:paraId="4D7467FC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1,25</w:t>
            </w:r>
          </w:p>
        </w:tc>
        <w:tc>
          <w:tcPr>
            <w:tcW w:w="600" w:type="pct"/>
            <w:vAlign w:val="center"/>
          </w:tcPr>
          <w:p w14:paraId="05C60DB6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64,24</w:t>
            </w:r>
          </w:p>
        </w:tc>
      </w:tr>
      <w:tr w:rsidR="001A4FD0" w:rsidRPr="00FC748C" w14:paraId="53D863E1" w14:textId="77777777" w:rsidTr="00A95DFC">
        <w:tc>
          <w:tcPr>
            <w:tcW w:w="500" w:type="pct"/>
            <w:vAlign w:val="center"/>
          </w:tcPr>
          <w:p w14:paraId="58E697D7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1500" w:type="pct"/>
            <w:vAlign w:val="center"/>
          </w:tcPr>
          <w:p w14:paraId="215BFBEF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A-</w:t>
            </w:r>
            <w:proofErr w:type="spellStart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>Biotech</w:t>
            </w:r>
            <w:proofErr w:type="spellEnd"/>
            <w:r w:rsidRPr="00FC748C">
              <w:rPr>
                <w:rFonts w:ascii="Verdana" w:hAnsi="Verdana" w:cs="Times New Roman"/>
                <w:b/>
                <w:sz w:val="18"/>
                <w:szCs w:val="18"/>
              </w:rPr>
              <w:t xml:space="preserve"> Sp. z o.o.</w:t>
            </w:r>
          </w:p>
          <w:p w14:paraId="60DCB7B8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proofErr w:type="spellStart"/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Muchoborska</w:t>
            </w:r>
            <w:proofErr w:type="spellEnd"/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 xml:space="preserve"> 18 </w:t>
            </w:r>
          </w:p>
          <w:p w14:paraId="0E80FB05" w14:textId="77777777" w:rsidR="001A4FD0" w:rsidRPr="00FC748C" w:rsidRDefault="001A4FD0" w:rsidP="00A95DF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bCs/>
                <w:sz w:val="18"/>
                <w:szCs w:val="18"/>
              </w:rPr>
              <w:t>53-234 Wrocław</w:t>
            </w:r>
          </w:p>
        </w:tc>
        <w:tc>
          <w:tcPr>
            <w:tcW w:w="800" w:type="pct"/>
            <w:vAlign w:val="center"/>
          </w:tcPr>
          <w:p w14:paraId="052A94E2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44,29</w:t>
            </w:r>
          </w:p>
        </w:tc>
        <w:tc>
          <w:tcPr>
            <w:tcW w:w="800" w:type="pct"/>
            <w:vAlign w:val="center"/>
          </w:tcPr>
          <w:p w14:paraId="4D9E6011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00" w:type="pct"/>
            <w:vAlign w:val="center"/>
          </w:tcPr>
          <w:p w14:paraId="4FD84E55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600" w:type="pct"/>
            <w:vAlign w:val="center"/>
          </w:tcPr>
          <w:p w14:paraId="3841EAC5" w14:textId="77777777" w:rsidR="001A4FD0" w:rsidRPr="00FC748C" w:rsidRDefault="001A4FD0" w:rsidP="00A95DF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FC748C">
              <w:rPr>
                <w:rFonts w:ascii="Verdana" w:hAnsi="Verdana" w:cs="Times New Roman"/>
                <w:sz w:val="18"/>
                <w:szCs w:val="18"/>
              </w:rPr>
              <w:t xml:space="preserve">  49,29</w:t>
            </w:r>
          </w:p>
        </w:tc>
      </w:tr>
    </w:tbl>
    <w:p w14:paraId="2F7C8030" w14:textId="77777777" w:rsidR="001A4FD0" w:rsidRPr="00FC748C" w:rsidRDefault="001A4FD0" w:rsidP="001A4FD0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564E75EC" w14:textId="77777777" w:rsidR="001A4FD0" w:rsidRPr="00FC748C" w:rsidRDefault="001A4FD0" w:rsidP="001A4FD0">
      <w:pPr>
        <w:tabs>
          <w:tab w:val="left" w:pos="8820"/>
        </w:tabs>
        <w:ind w:left="4678"/>
        <w:jc w:val="center"/>
        <w:rPr>
          <w:rFonts w:ascii="Verdana" w:hAnsi="Verdana"/>
          <w:bCs/>
          <w:sz w:val="18"/>
          <w:szCs w:val="18"/>
        </w:rPr>
      </w:pPr>
    </w:p>
    <w:p w14:paraId="008FDC90" w14:textId="77777777" w:rsidR="00F960D7" w:rsidRPr="001A4FD0" w:rsidRDefault="00F960D7" w:rsidP="001A4FD0"/>
    <w:sectPr w:rsidR="00F960D7" w:rsidRPr="001A4FD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4FE34" w14:textId="77777777" w:rsidR="00554123" w:rsidRDefault="00554123">
      <w:r>
        <w:separator/>
      </w:r>
    </w:p>
  </w:endnote>
  <w:endnote w:type="continuationSeparator" w:id="0">
    <w:p w14:paraId="23F79333" w14:textId="77777777" w:rsidR="00554123" w:rsidRDefault="0055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9A53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D65F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BE9B6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45CF8B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9E67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AC484" w14:textId="77777777" w:rsidR="00554123" w:rsidRDefault="00554123">
      <w:r>
        <w:separator/>
      </w:r>
    </w:p>
  </w:footnote>
  <w:footnote w:type="continuationSeparator" w:id="0">
    <w:p w14:paraId="608DA8C3" w14:textId="77777777" w:rsidR="00554123" w:rsidRDefault="00554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8D55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8E474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D2B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123"/>
    <w:rsid w:val="00005838"/>
    <w:rsid w:val="00022322"/>
    <w:rsid w:val="00042497"/>
    <w:rsid w:val="000C1E6F"/>
    <w:rsid w:val="000E4E56"/>
    <w:rsid w:val="001A1468"/>
    <w:rsid w:val="001A4FD0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52CD1"/>
    <w:rsid w:val="00554123"/>
    <w:rsid w:val="00596FD7"/>
    <w:rsid w:val="005E5BFF"/>
    <w:rsid w:val="00607F9B"/>
    <w:rsid w:val="00644DCB"/>
    <w:rsid w:val="00657C1E"/>
    <w:rsid w:val="006B585D"/>
    <w:rsid w:val="006E3089"/>
    <w:rsid w:val="00712C39"/>
    <w:rsid w:val="00733176"/>
    <w:rsid w:val="0075025B"/>
    <w:rsid w:val="00756CDA"/>
    <w:rsid w:val="0079716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BF44B3"/>
  <w15:chartTrackingRefBased/>
  <w15:docId w15:val="{60431D15-8AAC-418D-88C9-2304CC3C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A4FD0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2025-03-07T09:07:00Z</cp:lastPrinted>
  <dcterms:created xsi:type="dcterms:W3CDTF">2025-03-07T09:07:00Z</dcterms:created>
  <dcterms:modified xsi:type="dcterms:W3CDTF">2025-03-07T09:07:00Z</dcterms:modified>
</cp:coreProperties>
</file>