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135C3" w14:textId="77777777" w:rsidR="003E6519" w:rsidRPr="009432A1" w:rsidRDefault="009D262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D262F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D262F">
        <w:rPr>
          <w:rFonts w:ascii="Arial" w:hAnsi="Arial" w:cs="Arial"/>
          <w:sz w:val="24"/>
          <w:szCs w:val="24"/>
        </w:rPr>
        <w:t>2025-03-07</w:t>
      </w:r>
    </w:p>
    <w:p w14:paraId="12F86331" w14:textId="77777777" w:rsidR="003E6519" w:rsidRPr="009432A1" w:rsidRDefault="009D262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D262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E02111C" w14:textId="77777777" w:rsidR="003E6519" w:rsidRPr="009432A1" w:rsidRDefault="009D262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D262F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D262F">
        <w:rPr>
          <w:rFonts w:ascii="Arial" w:hAnsi="Arial" w:cs="Arial"/>
          <w:sz w:val="24"/>
          <w:szCs w:val="24"/>
        </w:rPr>
        <w:t>66</w:t>
      </w:r>
    </w:p>
    <w:p w14:paraId="105755DD" w14:textId="77777777" w:rsidR="003E6519" w:rsidRPr="009432A1" w:rsidRDefault="009D262F" w:rsidP="003E6519">
      <w:pPr>
        <w:rPr>
          <w:rFonts w:ascii="Arial" w:hAnsi="Arial" w:cs="Arial"/>
          <w:sz w:val="24"/>
          <w:szCs w:val="24"/>
        </w:rPr>
      </w:pPr>
      <w:r w:rsidRPr="009D262F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D262F">
        <w:rPr>
          <w:rFonts w:ascii="Arial" w:hAnsi="Arial" w:cs="Arial"/>
          <w:sz w:val="24"/>
          <w:szCs w:val="24"/>
        </w:rPr>
        <w:t>Kraków</w:t>
      </w:r>
    </w:p>
    <w:p w14:paraId="0185A7FA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89C722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728C1BB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A94EB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13DFFD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410223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9FD264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64AC7821" w14:textId="77777777" w:rsidTr="001A0FA2">
        <w:tc>
          <w:tcPr>
            <w:tcW w:w="2269" w:type="dxa"/>
            <w:shd w:val="clear" w:color="auto" w:fill="auto"/>
          </w:tcPr>
          <w:p w14:paraId="7FB2D95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48031F" w14:textId="77777777" w:rsidR="003E6519" w:rsidRPr="004E4B64" w:rsidRDefault="009D262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262F">
              <w:rPr>
                <w:rFonts w:ascii="Arial" w:hAnsi="Arial" w:cs="Arial"/>
                <w:bCs/>
                <w:sz w:val="24"/>
                <w:szCs w:val="24"/>
              </w:rPr>
              <w:t>Soczewki wewnątrzgałkowe wraz z depozytem i soczewki trójogniskowe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D262F" w:rsidRPr="004E4B64" w14:paraId="6B012900" w14:textId="77777777" w:rsidTr="00FB1160">
        <w:tc>
          <w:tcPr>
            <w:tcW w:w="2269" w:type="dxa"/>
            <w:shd w:val="clear" w:color="auto" w:fill="auto"/>
          </w:tcPr>
          <w:p w14:paraId="478968D9" w14:textId="77777777" w:rsidR="009D262F" w:rsidRPr="004E4B64" w:rsidRDefault="009D262F" w:rsidP="00FB11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882505" w14:textId="77777777" w:rsidR="009D262F" w:rsidRPr="004E4B64" w:rsidRDefault="009D262F" w:rsidP="00FB11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262F">
              <w:rPr>
                <w:rFonts w:ascii="Arial" w:hAnsi="Arial" w:cs="Arial"/>
                <w:bCs/>
                <w:sz w:val="24"/>
                <w:szCs w:val="24"/>
              </w:rPr>
              <w:t>SZP-271-2/25</w:t>
            </w:r>
          </w:p>
        </w:tc>
      </w:tr>
    </w:tbl>
    <w:p w14:paraId="268ECC5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D262F" w:rsidRPr="009D262F">
        <w:rPr>
          <w:rFonts w:ascii="Arial" w:hAnsi="Arial" w:cs="Arial"/>
          <w:sz w:val="24"/>
          <w:szCs w:val="24"/>
        </w:rPr>
        <w:t>(</w:t>
      </w:r>
      <w:proofErr w:type="spellStart"/>
      <w:r w:rsidR="009D262F" w:rsidRPr="009D262F">
        <w:rPr>
          <w:rFonts w:ascii="Arial" w:hAnsi="Arial" w:cs="Arial"/>
          <w:sz w:val="24"/>
          <w:szCs w:val="24"/>
        </w:rPr>
        <w:t>t.j</w:t>
      </w:r>
      <w:proofErr w:type="spellEnd"/>
      <w:r w:rsidR="009D262F" w:rsidRPr="009D262F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D262F" w:rsidRPr="00C902DE" w14:paraId="1DBB72E0" w14:textId="77777777" w:rsidTr="00FB11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417893" w14:textId="77777777" w:rsidR="009D262F" w:rsidRPr="00C902DE" w:rsidRDefault="009D262F" w:rsidP="00FB116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D262F">
              <w:rPr>
                <w:rFonts w:ascii="Arial" w:hAnsi="Arial" w:cs="Arial"/>
                <w:sz w:val="24"/>
                <w:szCs w:val="24"/>
              </w:rPr>
              <w:t>części 1 zamówienia w wysokości 870 000.00 zł brutto;</w:t>
            </w:r>
          </w:p>
        </w:tc>
      </w:tr>
      <w:tr w:rsidR="009D262F" w:rsidRPr="00C902DE" w14:paraId="246A5BD9" w14:textId="77777777" w:rsidTr="00FB11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32BC30" w14:textId="77777777" w:rsidR="009D262F" w:rsidRPr="00C902DE" w:rsidRDefault="009D262F" w:rsidP="00FB116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D262F">
              <w:rPr>
                <w:rFonts w:ascii="Arial" w:hAnsi="Arial" w:cs="Arial"/>
                <w:sz w:val="24"/>
                <w:szCs w:val="24"/>
              </w:rPr>
              <w:t>części 2 zamówienia w wysokości 14 400.00 zł brutto;</w:t>
            </w:r>
          </w:p>
        </w:tc>
      </w:tr>
    </w:tbl>
    <w:p w14:paraId="1F52689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782B9F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24845B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A4977" w14:textId="77777777" w:rsidR="003659D8" w:rsidRDefault="003659D8">
      <w:r>
        <w:separator/>
      </w:r>
    </w:p>
  </w:endnote>
  <w:endnote w:type="continuationSeparator" w:id="0">
    <w:p w14:paraId="599ADB2A" w14:textId="77777777" w:rsidR="003659D8" w:rsidRDefault="0036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ADD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16E7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4100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B6C05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3AE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C21D63" w14:textId="77777777" w:rsidR="009F189D" w:rsidRDefault="009F189D">
    <w:pPr>
      <w:pStyle w:val="Stopka"/>
      <w:tabs>
        <w:tab w:val="clear" w:pos="4536"/>
      </w:tabs>
      <w:jc w:val="center"/>
    </w:pPr>
  </w:p>
  <w:p w14:paraId="07EE2B5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F28DF" w14:textId="77777777" w:rsidR="003659D8" w:rsidRDefault="003659D8">
      <w:r>
        <w:separator/>
      </w:r>
    </w:p>
  </w:footnote>
  <w:footnote w:type="continuationSeparator" w:id="0">
    <w:p w14:paraId="1E8645FD" w14:textId="77777777" w:rsidR="003659D8" w:rsidRDefault="00365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3E00F" w14:textId="77777777" w:rsidR="009D262F" w:rsidRDefault="009D26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F6887" w14:textId="77777777" w:rsidR="009D262F" w:rsidRDefault="009D26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0B909" w14:textId="77777777" w:rsidR="009D262F" w:rsidRDefault="009D26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9D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659D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4BCC"/>
    <w:rsid w:val="009D19BD"/>
    <w:rsid w:val="009D262F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42276"/>
  <w15:chartTrackingRefBased/>
  <w15:docId w15:val="{DDB7ACEA-72E7-45B6-8FA1-3AAA7F1C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105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2025-03-07T09:04:00Z</dcterms:created>
  <dcterms:modified xsi:type="dcterms:W3CDTF">2025-03-07T09:04:00Z</dcterms:modified>
</cp:coreProperties>
</file>