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5E423" w14:textId="77777777" w:rsidR="004B274B" w:rsidRPr="00F354BE" w:rsidRDefault="004B274B" w:rsidP="004B274B">
      <w:pPr>
        <w:jc w:val="right"/>
        <w:rPr>
          <w:rFonts w:ascii="Verdana" w:hAnsi="Verdana"/>
          <w:sz w:val="18"/>
          <w:szCs w:val="18"/>
        </w:rPr>
      </w:pPr>
      <w:bookmarkStart w:id="0" w:name="_Hlk53520193"/>
      <w:r w:rsidRPr="00F354BE">
        <w:rPr>
          <w:rFonts w:ascii="Verdana" w:hAnsi="Verdana"/>
          <w:sz w:val="18"/>
          <w:szCs w:val="18"/>
        </w:rPr>
        <w:t>Kraków dnia: 2025-03-07</w:t>
      </w:r>
    </w:p>
    <w:p w14:paraId="758E06A0" w14:textId="77777777" w:rsidR="004B274B" w:rsidRPr="00F354BE" w:rsidRDefault="004B274B" w:rsidP="004B274B">
      <w:pPr>
        <w:rPr>
          <w:rFonts w:ascii="Verdana" w:hAnsi="Verdana"/>
          <w:b/>
          <w:bCs/>
          <w:sz w:val="18"/>
          <w:szCs w:val="18"/>
        </w:rPr>
      </w:pPr>
      <w:r w:rsidRPr="00F354B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4A12840" w14:textId="77777777" w:rsidR="004B274B" w:rsidRPr="00F354BE" w:rsidRDefault="004B274B" w:rsidP="004B274B">
      <w:pPr>
        <w:rPr>
          <w:rFonts w:ascii="Verdana" w:hAnsi="Verdana"/>
          <w:b/>
          <w:bCs/>
          <w:sz w:val="18"/>
          <w:szCs w:val="18"/>
        </w:rPr>
      </w:pPr>
      <w:r w:rsidRPr="00F354B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5921078" w14:textId="77777777" w:rsidR="004B274B" w:rsidRPr="00F354BE" w:rsidRDefault="004B274B" w:rsidP="004B274B">
      <w:pPr>
        <w:rPr>
          <w:rFonts w:ascii="Verdana" w:hAnsi="Verdana"/>
          <w:b/>
          <w:bCs/>
          <w:sz w:val="18"/>
          <w:szCs w:val="18"/>
        </w:rPr>
      </w:pPr>
      <w:r w:rsidRPr="00F354B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F8E90AE" w14:textId="77777777" w:rsidR="004B274B" w:rsidRPr="00F354BE" w:rsidRDefault="004B274B" w:rsidP="004B274B">
      <w:pPr>
        <w:rPr>
          <w:rFonts w:ascii="Verdana" w:hAnsi="Verdana"/>
          <w:sz w:val="18"/>
          <w:szCs w:val="18"/>
        </w:rPr>
      </w:pPr>
      <w:r w:rsidRPr="00F354BE">
        <w:rPr>
          <w:rFonts w:ascii="Verdana" w:hAnsi="Verdana"/>
          <w:sz w:val="18"/>
          <w:szCs w:val="18"/>
        </w:rPr>
        <w:t>Al. Mickiewicza 30</w:t>
      </w:r>
    </w:p>
    <w:p w14:paraId="3B5128D2" w14:textId="77777777" w:rsidR="004B274B" w:rsidRPr="00F354BE" w:rsidRDefault="004B274B" w:rsidP="004B274B">
      <w:pPr>
        <w:rPr>
          <w:rFonts w:ascii="Verdana" w:hAnsi="Verdana"/>
          <w:sz w:val="18"/>
          <w:szCs w:val="18"/>
        </w:rPr>
      </w:pPr>
      <w:r w:rsidRPr="00F354BE">
        <w:rPr>
          <w:rFonts w:ascii="Verdana" w:hAnsi="Verdana"/>
          <w:sz w:val="18"/>
          <w:szCs w:val="18"/>
        </w:rPr>
        <w:t>30-059 Kraków</w:t>
      </w:r>
    </w:p>
    <w:p w14:paraId="3397D050" w14:textId="77777777" w:rsidR="004B274B" w:rsidRPr="00F354BE" w:rsidRDefault="004B274B" w:rsidP="004B274B">
      <w:pPr>
        <w:rPr>
          <w:rFonts w:ascii="Verdana" w:hAnsi="Verdana"/>
          <w:sz w:val="18"/>
          <w:szCs w:val="18"/>
        </w:rPr>
      </w:pPr>
      <w:r w:rsidRPr="00F354BE">
        <w:rPr>
          <w:rFonts w:ascii="Verdana" w:hAnsi="Verdana"/>
          <w:sz w:val="18"/>
          <w:szCs w:val="18"/>
        </w:rPr>
        <w:t>Pismo:</w:t>
      </w:r>
      <w:r w:rsidRPr="00F354BE">
        <w:rPr>
          <w:rFonts w:ascii="Verdana" w:hAnsi="Verdana"/>
          <w:b/>
          <w:bCs/>
          <w:sz w:val="18"/>
          <w:szCs w:val="18"/>
        </w:rPr>
        <w:t xml:space="preserve"> </w:t>
      </w:r>
      <w:r w:rsidRPr="00F354BE">
        <w:rPr>
          <w:rFonts w:ascii="Verdana" w:hAnsi="Verdana"/>
          <w:bCs/>
          <w:sz w:val="18"/>
          <w:szCs w:val="18"/>
        </w:rPr>
        <w:t>DE-dzp.272-80/25</w:t>
      </w:r>
    </w:p>
    <w:p w14:paraId="621F669A" w14:textId="77777777" w:rsidR="004B274B" w:rsidRPr="00F354BE" w:rsidRDefault="004B274B" w:rsidP="004B274B">
      <w:pPr>
        <w:rPr>
          <w:rFonts w:ascii="Verdana" w:hAnsi="Verdana"/>
          <w:sz w:val="18"/>
          <w:szCs w:val="18"/>
        </w:rPr>
      </w:pPr>
    </w:p>
    <w:p w14:paraId="69AFFE1B" w14:textId="77777777" w:rsidR="004B274B" w:rsidRPr="00F354BE" w:rsidRDefault="004B274B" w:rsidP="004B274B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18"/>
          <w:szCs w:val="18"/>
        </w:rPr>
      </w:pPr>
      <w:r w:rsidRPr="00F354BE">
        <w:rPr>
          <w:rFonts w:ascii="Verdana" w:hAnsi="Verdana"/>
          <w:b/>
          <w:sz w:val="18"/>
          <w:szCs w:val="18"/>
        </w:rPr>
        <w:t>WYKONAWCY</w:t>
      </w:r>
    </w:p>
    <w:p w14:paraId="1FB43BAF" w14:textId="77777777" w:rsidR="004B274B" w:rsidRPr="00F354BE" w:rsidRDefault="004B274B" w:rsidP="004B274B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  <w:r w:rsidRPr="00F354BE">
        <w:rPr>
          <w:rFonts w:ascii="Verdana" w:hAnsi="Verdana"/>
          <w:sz w:val="18"/>
          <w:szCs w:val="18"/>
        </w:rPr>
        <w:t>ubiegający się o zamówienie</w:t>
      </w:r>
    </w:p>
    <w:p w14:paraId="6062754D" w14:textId="77777777" w:rsidR="004B274B" w:rsidRDefault="004B274B" w:rsidP="004B274B">
      <w:pPr>
        <w:pStyle w:val="Nagwek1"/>
        <w:spacing w:before="0" w:after="0"/>
        <w:rPr>
          <w:rFonts w:ascii="Verdana" w:hAnsi="Verdana"/>
          <w:sz w:val="18"/>
          <w:szCs w:val="18"/>
        </w:rPr>
      </w:pPr>
    </w:p>
    <w:p w14:paraId="3C3AE4D0" w14:textId="77777777" w:rsidR="004B274B" w:rsidRPr="00F354BE" w:rsidRDefault="004B274B" w:rsidP="004B274B">
      <w:pPr>
        <w:pStyle w:val="Nagwek1"/>
        <w:spacing w:before="0" w:after="0"/>
        <w:rPr>
          <w:rFonts w:ascii="Verdana" w:hAnsi="Verdana"/>
          <w:sz w:val="18"/>
          <w:szCs w:val="18"/>
        </w:rPr>
      </w:pPr>
      <w:r w:rsidRPr="00F354BE">
        <w:rPr>
          <w:rFonts w:ascii="Verdana" w:hAnsi="Verdana"/>
          <w:sz w:val="18"/>
          <w:szCs w:val="18"/>
        </w:rPr>
        <w:t>ZAWIADOMIENIE</w:t>
      </w:r>
    </w:p>
    <w:p w14:paraId="3A68D13C" w14:textId="77777777" w:rsidR="004B274B" w:rsidRDefault="004B274B" w:rsidP="004B274B">
      <w:pPr>
        <w:jc w:val="center"/>
        <w:rPr>
          <w:rFonts w:ascii="Verdana" w:hAnsi="Verdana"/>
          <w:b/>
          <w:sz w:val="18"/>
          <w:szCs w:val="18"/>
        </w:rPr>
      </w:pPr>
      <w:r w:rsidRPr="00F354BE">
        <w:rPr>
          <w:rFonts w:ascii="Verdana" w:hAnsi="Verdana"/>
          <w:b/>
          <w:sz w:val="18"/>
          <w:szCs w:val="18"/>
        </w:rPr>
        <w:t>o wyborze najkorzystniejszej oferty</w:t>
      </w:r>
    </w:p>
    <w:p w14:paraId="622FC42F" w14:textId="77777777" w:rsidR="004B274B" w:rsidRPr="00F354BE" w:rsidRDefault="004B274B" w:rsidP="004B274B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4B274B" w:rsidRPr="00F354BE" w14:paraId="354A8991" w14:textId="77777777" w:rsidTr="00E960EE">
        <w:trPr>
          <w:trHeight w:val="638"/>
        </w:trPr>
        <w:tc>
          <w:tcPr>
            <w:tcW w:w="959" w:type="dxa"/>
            <w:shd w:val="clear" w:color="auto" w:fill="auto"/>
          </w:tcPr>
          <w:p w14:paraId="5D8633A9" w14:textId="77777777" w:rsidR="004B274B" w:rsidRPr="00F354BE" w:rsidRDefault="004B274B" w:rsidP="00E960EE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354BE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078CC84" w14:textId="77777777" w:rsidR="004B274B" w:rsidRPr="00F354BE" w:rsidRDefault="004B274B" w:rsidP="00E960EE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354BE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F354BE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F354B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proofErr w:type="spellStart"/>
            <w:r w:rsidRPr="00F354BE">
              <w:rPr>
                <w:rFonts w:ascii="Verdana" w:hAnsi="Verdana"/>
                <w:sz w:val="18"/>
                <w:szCs w:val="18"/>
              </w:rPr>
              <w:t>pn</w:t>
            </w:r>
            <w:proofErr w:type="spellEnd"/>
            <w:r w:rsidRPr="00F354BE">
              <w:rPr>
                <w:rFonts w:ascii="Verdana" w:hAnsi="Verdana"/>
                <w:sz w:val="18"/>
                <w:szCs w:val="18"/>
              </w:rPr>
              <w:t>.</w:t>
            </w:r>
            <w:r w:rsidRPr="00F354B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354BE">
              <w:rPr>
                <w:rFonts w:ascii="Verdana" w:hAnsi="Verdana"/>
                <w:b/>
                <w:bCs/>
                <w:sz w:val="18"/>
                <w:szCs w:val="18"/>
              </w:rPr>
              <w:t>Świadczenie usług w zakresie wyszukiwania, rezerwacji, zakupu i dostarczania biletów lotniczych dla projektu NAVA UNIVERSEH Plus! oraz projektu UNIVERSEH2.0 - DE-dzp.272-80/25</w:t>
            </w:r>
            <w:r w:rsidRPr="00F354BE"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14:paraId="078C6090" w14:textId="77777777" w:rsidR="004B274B" w:rsidRDefault="004B274B" w:rsidP="004B274B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</w:p>
    <w:p w14:paraId="2F612DF9" w14:textId="77777777" w:rsidR="004B274B" w:rsidRDefault="004B274B" w:rsidP="004B274B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/>
          <w:bCs/>
          <w:sz w:val="18"/>
          <w:szCs w:val="18"/>
        </w:rPr>
      </w:pPr>
      <w:r w:rsidRPr="00F354BE">
        <w:rPr>
          <w:rFonts w:ascii="Verdana" w:hAnsi="Verdana"/>
          <w:sz w:val="18"/>
          <w:szCs w:val="18"/>
        </w:rPr>
        <w:t xml:space="preserve">Zamawiający, </w:t>
      </w:r>
    </w:p>
    <w:p w14:paraId="3E2D6763" w14:textId="77777777" w:rsidR="004B274B" w:rsidRDefault="004B274B" w:rsidP="004B274B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  <w:r w:rsidRPr="00F354BE">
        <w:rPr>
          <w:rFonts w:ascii="Verdana" w:hAnsi="Verdana"/>
          <w:sz w:val="18"/>
          <w:szCs w:val="18"/>
        </w:rPr>
        <w:t xml:space="preserve">działając na podstawie art. 253 ust. 1 ustawy z dnia 11 września 2019r. Prawo zamówień publicznych (Dz.U.2024.1320 </w:t>
      </w:r>
      <w:proofErr w:type="spellStart"/>
      <w:r w:rsidRPr="00F354BE">
        <w:rPr>
          <w:rFonts w:ascii="Verdana" w:hAnsi="Verdana"/>
          <w:sz w:val="18"/>
          <w:szCs w:val="18"/>
        </w:rPr>
        <w:t>t.j</w:t>
      </w:r>
      <w:proofErr w:type="spellEnd"/>
      <w:r w:rsidRPr="00F354BE">
        <w:rPr>
          <w:rFonts w:ascii="Verdana" w:hAnsi="Verdana"/>
          <w:sz w:val="18"/>
          <w:szCs w:val="18"/>
        </w:rPr>
        <w:t xml:space="preserve">. ze zm.) zwanej dalej „ustawą </w:t>
      </w:r>
      <w:proofErr w:type="spellStart"/>
      <w:r w:rsidRPr="00F354BE">
        <w:rPr>
          <w:rFonts w:ascii="Verdana" w:hAnsi="Verdana"/>
          <w:sz w:val="18"/>
          <w:szCs w:val="18"/>
        </w:rPr>
        <w:t>Pzp</w:t>
      </w:r>
      <w:proofErr w:type="spellEnd"/>
      <w:r w:rsidRPr="00F354BE">
        <w:rPr>
          <w:rFonts w:ascii="Verdana" w:hAnsi="Verdana"/>
          <w:sz w:val="18"/>
          <w:szCs w:val="18"/>
        </w:rPr>
        <w:t>”, informuje, że w toczącym się postępowaniu o udzielenie zamówienia publicznego, jako najkorzystniejsza wybrana została oferta:</w:t>
      </w:r>
    </w:p>
    <w:p w14:paraId="6EE40C74" w14:textId="77777777" w:rsidR="004B274B" w:rsidRPr="00F354BE" w:rsidRDefault="004B274B" w:rsidP="004B274B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B274B" w:rsidRPr="00F354BE" w14:paraId="43A9D352" w14:textId="77777777" w:rsidTr="00E960EE">
        <w:trPr>
          <w:cantSplit/>
        </w:trPr>
        <w:tc>
          <w:tcPr>
            <w:tcW w:w="10150" w:type="dxa"/>
          </w:tcPr>
          <w:p w14:paraId="3DBEAB3D" w14:textId="77777777" w:rsidR="004B274B" w:rsidRPr="00F354BE" w:rsidRDefault="004B274B" w:rsidP="00E960EE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354BE">
              <w:rPr>
                <w:rFonts w:ascii="Verdana" w:hAnsi="Verdana"/>
                <w:b/>
                <w:sz w:val="18"/>
                <w:szCs w:val="18"/>
              </w:rPr>
              <w:t>Top Podróże Sp. z o.o.</w:t>
            </w:r>
          </w:p>
          <w:p w14:paraId="56BC089E" w14:textId="77777777" w:rsidR="004B274B" w:rsidRPr="00F354BE" w:rsidRDefault="004B274B" w:rsidP="00E960E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354BE">
              <w:rPr>
                <w:rFonts w:ascii="Verdana" w:hAnsi="Verdana"/>
                <w:bCs/>
                <w:sz w:val="18"/>
                <w:szCs w:val="18"/>
              </w:rPr>
              <w:t xml:space="preserve">pl. Zwycięstwa 1 </w:t>
            </w:r>
          </w:p>
          <w:p w14:paraId="06A37DDA" w14:textId="77777777" w:rsidR="004B274B" w:rsidRPr="00F354BE" w:rsidRDefault="004B274B" w:rsidP="00E960E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354BE">
              <w:rPr>
                <w:rFonts w:ascii="Verdana" w:hAnsi="Verdana"/>
                <w:bCs/>
                <w:sz w:val="18"/>
                <w:szCs w:val="18"/>
              </w:rPr>
              <w:t>70-233 Szczecin</w:t>
            </w:r>
          </w:p>
          <w:p w14:paraId="491FCF9D" w14:textId="77777777" w:rsidR="004B274B" w:rsidRPr="00F354BE" w:rsidRDefault="004B274B" w:rsidP="00E960EE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354BE">
              <w:rPr>
                <w:rFonts w:ascii="Verdana" w:hAnsi="Verdana"/>
                <w:sz w:val="18"/>
                <w:szCs w:val="18"/>
              </w:rPr>
              <w:t>na:</w:t>
            </w:r>
          </w:p>
          <w:p w14:paraId="646C9572" w14:textId="77777777" w:rsidR="004B274B" w:rsidRDefault="004B274B" w:rsidP="00E960EE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354BE">
              <w:rPr>
                <w:rFonts w:ascii="Verdana" w:hAnsi="Verdana"/>
                <w:sz w:val="18"/>
                <w:szCs w:val="18"/>
              </w:rPr>
              <w:t xml:space="preserve">Świadczenie usług w zakresie wyszukiwania, rezerwacji, zakupu i dostarczania biletów lotniczych dla projektu NAVA UNIVERSEH Plus! oraz projektu UNIVERSEH2.0 - DE-dzp.272-80/25 </w:t>
            </w:r>
          </w:p>
          <w:p w14:paraId="34AE2755" w14:textId="77777777" w:rsidR="004B274B" w:rsidRPr="00F354BE" w:rsidRDefault="004B274B" w:rsidP="00E960EE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354BE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F354BE">
              <w:rPr>
                <w:rFonts w:ascii="Verdana" w:hAnsi="Verdana"/>
                <w:b/>
                <w:sz w:val="18"/>
                <w:szCs w:val="18"/>
              </w:rPr>
              <w:t>79 885.17 zł</w:t>
            </w:r>
            <w:r w:rsidRPr="00F354B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1827B775" w14:textId="77777777" w:rsidR="004B274B" w:rsidRDefault="004B274B" w:rsidP="00E960EE">
            <w:pPr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46B5B33C" w14:textId="77777777" w:rsidR="004B274B" w:rsidRPr="00F354BE" w:rsidRDefault="004B274B" w:rsidP="00E960EE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354BE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F354B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354BE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F354BE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651CD86A" w14:textId="77777777" w:rsidR="004B274B" w:rsidRDefault="004B274B" w:rsidP="004B274B">
      <w:pPr>
        <w:jc w:val="both"/>
        <w:rPr>
          <w:rFonts w:ascii="Verdana" w:hAnsi="Verdana"/>
          <w:color w:val="000000"/>
          <w:sz w:val="18"/>
          <w:szCs w:val="18"/>
        </w:rPr>
      </w:pPr>
    </w:p>
    <w:p w14:paraId="1EA73C5E" w14:textId="77777777" w:rsidR="004B274B" w:rsidRPr="00F354BE" w:rsidRDefault="004B274B" w:rsidP="004B274B">
      <w:pPr>
        <w:jc w:val="both"/>
        <w:rPr>
          <w:rFonts w:ascii="Verdana" w:hAnsi="Verdana"/>
          <w:color w:val="000000"/>
          <w:sz w:val="18"/>
          <w:szCs w:val="18"/>
        </w:rPr>
      </w:pPr>
      <w:r w:rsidRPr="00F354BE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0"/>
        <w:gridCol w:w="3554"/>
        <w:gridCol w:w="1836"/>
        <w:gridCol w:w="2458"/>
        <w:gridCol w:w="1348"/>
      </w:tblGrid>
      <w:tr w:rsidR="004B274B" w:rsidRPr="00F354BE" w14:paraId="1498C578" w14:textId="77777777" w:rsidTr="00E960EE">
        <w:trPr>
          <w:trHeight w:val="510"/>
        </w:trPr>
        <w:tc>
          <w:tcPr>
            <w:tcW w:w="595" w:type="pct"/>
            <w:vAlign w:val="center"/>
          </w:tcPr>
          <w:p w14:paraId="10C39E2B" w14:textId="77777777" w:rsidR="004B274B" w:rsidRPr="00F354BE" w:rsidRDefault="004B274B" w:rsidP="00E960E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F354BE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3B979E0E" w14:textId="77777777" w:rsidR="004B274B" w:rsidRPr="00F354BE" w:rsidRDefault="004B274B" w:rsidP="00E960E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354BE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42974F09" w14:textId="77777777" w:rsidR="004B274B" w:rsidRPr="00F354BE" w:rsidRDefault="004B274B" w:rsidP="00E960EE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354BE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41BFDED7" w14:textId="77777777" w:rsidR="004B274B" w:rsidRPr="00F354BE" w:rsidRDefault="004B274B" w:rsidP="00E960EE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354BE">
              <w:rPr>
                <w:rFonts w:ascii="Verdana" w:hAnsi="Verdana" w:cs="Times New Roman"/>
                <w:bCs/>
                <w:sz w:val="18"/>
                <w:szCs w:val="18"/>
              </w:rPr>
              <w:t>Czas dostarczenia/przesyłania rezerwacji w przypadku wyst</w:t>
            </w:r>
            <w:r>
              <w:rPr>
                <w:rFonts w:ascii="Verdana" w:hAnsi="Verdana" w:cs="Times New Roman"/>
                <w:bCs/>
                <w:sz w:val="18"/>
                <w:szCs w:val="18"/>
              </w:rPr>
              <w:t>ą</w:t>
            </w:r>
            <w:r w:rsidRPr="00F354BE">
              <w:rPr>
                <w:rFonts w:ascii="Verdana" w:hAnsi="Verdana" w:cs="Times New Roman"/>
                <w:bCs/>
                <w:sz w:val="18"/>
                <w:szCs w:val="18"/>
              </w:rPr>
              <w:t>pienia pilnej potrzeby</w:t>
            </w:r>
          </w:p>
        </w:tc>
        <w:tc>
          <w:tcPr>
            <w:tcW w:w="715" w:type="pct"/>
            <w:vAlign w:val="center"/>
          </w:tcPr>
          <w:p w14:paraId="78D4BE63" w14:textId="77777777" w:rsidR="004B274B" w:rsidRPr="00F354BE" w:rsidRDefault="004B274B" w:rsidP="00E960E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354BE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B274B" w:rsidRPr="00F354BE" w14:paraId="4C915E18" w14:textId="77777777" w:rsidTr="00E960EE">
        <w:tc>
          <w:tcPr>
            <w:tcW w:w="595" w:type="pct"/>
            <w:vAlign w:val="center"/>
          </w:tcPr>
          <w:p w14:paraId="43DC367B" w14:textId="77777777" w:rsidR="004B274B" w:rsidRPr="00F354BE" w:rsidRDefault="004B274B" w:rsidP="00E960E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354BE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7222D4C3" w14:textId="77777777" w:rsidR="004B274B" w:rsidRPr="00F354BE" w:rsidRDefault="004B274B" w:rsidP="00E960EE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354BE">
              <w:rPr>
                <w:rFonts w:ascii="Verdana" w:hAnsi="Verdana" w:cs="Times New Roman"/>
                <w:b/>
                <w:sz w:val="18"/>
                <w:szCs w:val="18"/>
              </w:rPr>
              <w:t>Top Podróże Sp. z o.o.</w:t>
            </w:r>
          </w:p>
          <w:p w14:paraId="3D493301" w14:textId="77777777" w:rsidR="004B274B" w:rsidRPr="00F354BE" w:rsidRDefault="004B274B" w:rsidP="00E960E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354BE">
              <w:rPr>
                <w:rFonts w:ascii="Verdana" w:hAnsi="Verdana" w:cs="Times New Roman"/>
                <w:bCs/>
                <w:sz w:val="18"/>
                <w:szCs w:val="18"/>
              </w:rPr>
              <w:t xml:space="preserve">pl. Zwycięstwa 1 </w:t>
            </w:r>
          </w:p>
          <w:p w14:paraId="3C367213" w14:textId="77777777" w:rsidR="004B274B" w:rsidRPr="00F354BE" w:rsidRDefault="004B274B" w:rsidP="00E960E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354BE">
              <w:rPr>
                <w:rFonts w:ascii="Verdana" w:hAnsi="Verdana" w:cs="Times New Roman"/>
                <w:bCs/>
                <w:sz w:val="18"/>
                <w:szCs w:val="18"/>
              </w:rPr>
              <w:t>70-233 Szczecin</w:t>
            </w:r>
          </w:p>
        </w:tc>
        <w:tc>
          <w:tcPr>
            <w:tcW w:w="952" w:type="pct"/>
            <w:vAlign w:val="center"/>
          </w:tcPr>
          <w:p w14:paraId="0FC30C09" w14:textId="77777777" w:rsidR="004B274B" w:rsidRPr="00F354BE" w:rsidRDefault="004B274B" w:rsidP="00E960E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354BE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48B17389" w14:textId="77777777" w:rsidR="004B274B" w:rsidRPr="00F354BE" w:rsidRDefault="004B274B" w:rsidP="00E960E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354BE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5AAA266F" w14:textId="77777777" w:rsidR="004B274B" w:rsidRPr="00F354BE" w:rsidRDefault="004B274B" w:rsidP="00E960E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354BE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4B274B" w:rsidRPr="00F354BE" w14:paraId="2A25B956" w14:textId="77777777" w:rsidTr="00E960EE">
        <w:tc>
          <w:tcPr>
            <w:tcW w:w="595" w:type="pct"/>
            <w:vAlign w:val="center"/>
          </w:tcPr>
          <w:p w14:paraId="7FD39C87" w14:textId="77777777" w:rsidR="004B274B" w:rsidRPr="00F354BE" w:rsidRDefault="004B274B" w:rsidP="00E960E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354BE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7428D0C4" w14:textId="77777777" w:rsidR="004B274B" w:rsidRPr="00F354BE" w:rsidRDefault="004B274B" w:rsidP="00E960EE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354BE">
              <w:rPr>
                <w:rFonts w:ascii="Verdana" w:hAnsi="Verdana" w:cs="Times New Roman"/>
                <w:b/>
                <w:sz w:val="18"/>
                <w:szCs w:val="18"/>
              </w:rPr>
              <w:t>Delta Tour Sp. z o.o.</w:t>
            </w:r>
          </w:p>
          <w:p w14:paraId="5CDDD46E" w14:textId="77777777" w:rsidR="004B274B" w:rsidRPr="00F354BE" w:rsidRDefault="004B274B" w:rsidP="00E960E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354BE">
              <w:rPr>
                <w:rFonts w:ascii="Verdana" w:hAnsi="Verdana" w:cs="Times New Roman"/>
                <w:bCs/>
                <w:sz w:val="18"/>
                <w:szCs w:val="18"/>
              </w:rPr>
              <w:t xml:space="preserve">Czerska 18 </w:t>
            </w:r>
          </w:p>
          <w:p w14:paraId="452B6916" w14:textId="77777777" w:rsidR="004B274B" w:rsidRPr="00F354BE" w:rsidRDefault="004B274B" w:rsidP="00E960E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354BE">
              <w:rPr>
                <w:rFonts w:ascii="Verdana" w:hAnsi="Verdana" w:cs="Times New Roman"/>
                <w:bCs/>
                <w:sz w:val="18"/>
                <w:szCs w:val="18"/>
              </w:rPr>
              <w:t>00-732 Warszawa</w:t>
            </w:r>
          </w:p>
        </w:tc>
        <w:tc>
          <w:tcPr>
            <w:tcW w:w="952" w:type="pct"/>
            <w:vAlign w:val="center"/>
          </w:tcPr>
          <w:p w14:paraId="2D6B44C3" w14:textId="77777777" w:rsidR="004B274B" w:rsidRPr="00F354BE" w:rsidRDefault="004B274B" w:rsidP="00E960E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354BE">
              <w:rPr>
                <w:rFonts w:ascii="Verdana" w:hAnsi="Verdana" w:cs="Times New Roman"/>
                <w:sz w:val="18"/>
                <w:szCs w:val="18"/>
              </w:rPr>
              <w:t xml:space="preserve">  59,96</w:t>
            </w:r>
          </w:p>
        </w:tc>
        <w:tc>
          <w:tcPr>
            <w:tcW w:w="952" w:type="pct"/>
            <w:vAlign w:val="center"/>
          </w:tcPr>
          <w:p w14:paraId="0739C988" w14:textId="77777777" w:rsidR="004B274B" w:rsidRPr="00F354BE" w:rsidRDefault="004B274B" w:rsidP="00E960E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354BE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EF50DF8" w14:textId="77777777" w:rsidR="004B274B" w:rsidRPr="00F354BE" w:rsidRDefault="004B274B" w:rsidP="00E960E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354BE">
              <w:rPr>
                <w:rFonts w:ascii="Verdana" w:hAnsi="Verdana" w:cs="Times New Roman"/>
                <w:sz w:val="18"/>
                <w:szCs w:val="18"/>
              </w:rPr>
              <w:t xml:space="preserve">  99,96</w:t>
            </w:r>
          </w:p>
        </w:tc>
      </w:tr>
      <w:tr w:rsidR="004B274B" w:rsidRPr="00F354BE" w14:paraId="476EE2AE" w14:textId="77777777" w:rsidTr="00E960EE">
        <w:tc>
          <w:tcPr>
            <w:tcW w:w="595" w:type="pct"/>
            <w:vAlign w:val="center"/>
          </w:tcPr>
          <w:p w14:paraId="0443F4B5" w14:textId="77777777" w:rsidR="004B274B" w:rsidRPr="00F354BE" w:rsidRDefault="004B274B" w:rsidP="00E960E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354BE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3E0F7CC6" w14:textId="77777777" w:rsidR="004B274B" w:rsidRPr="00F354BE" w:rsidRDefault="004B274B" w:rsidP="00E960EE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F354BE">
              <w:rPr>
                <w:rFonts w:ascii="Verdana" w:hAnsi="Verdana" w:cs="Times New Roman"/>
                <w:b/>
                <w:sz w:val="18"/>
                <w:szCs w:val="18"/>
              </w:rPr>
              <w:t>UpHOTEL</w:t>
            </w:r>
            <w:proofErr w:type="spellEnd"/>
            <w:r w:rsidRPr="00F354BE">
              <w:rPr>
                <w:rFonts w:ascii="Verdana" w:hAnsi="Verdana" w:cs="Times New Roman"/>
                <w:b/>
                <w:sz w:val="18"/>
                <w:szCs w:val="18"/>
              </w:rPr>
              <w:t xml:space="preserve"> Sp. z o.o.</w:t>
            </w:r>
          </w:p>
          <w:p w14:paraId="73329A88" w14:textId="77777777" w:rsidR="004B274B" w:rsidRPr="00F354BE" w:rsidRDefault="004B274B" w:rsidP="00E960E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354BE">
              <w:rPr>
                <w:rFonts w:ascii="Verdana" w:hAnsi="Verdana" w:cs="Times New Roman"/>
                <w:bCs/>
                <w:sz w:val="18"/>
                <w:szCs w:val="18"/>
              </w:rPr>
              <w:t xml:space="preserve">Solna 4 </w:t>
            </w:r>
          </w:p>
          <w:p w14:paraId="775F551B" w14:textId="77777777" w:rsidR="004B274B" w:rsidRPr="00F354BE" w:rsidRDefault="004B274B" w:rsidP="00E960E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354BE">
              <w:rPr>
                <w:rFonts w:ascii="Verdana" w:hAnsi="Verdana" w:cs="Times New Roman"/>
                <w:bCs/>
                <w:sz w:val="18"/>
                <w:szCs w:val="18"/>
              </w:rPr>
              <w:t>58-500 Jelenia Góra</w:t>
            </w:r>
          </w:p>
        </w:tc>
        <w:tc>
          <w:tcPr>
            <w:tcW w:w="952" w:type="pct"/>
            <w:vAlign w:val="center"/>
          </w:tcPr>
          <w:p w14:paraId="1F50D6D6" w14:textId="77777777" w:rsidR="004B274B" w:rsidRPr="00F354BE" w:rsidRDefault="004B274B" w:rsidP="00E960E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354BE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952" w:type="pct"/>
            <w:vAlign w:val="center"/>
          </w:tcPr>
          <w:p w14:paraId="7B4E841D" w14:textId="77777777" w:rsidR="004B274B" w:rsidRPr="00F354BE" w:rsidRDefault="004B274B" w:rsidP="00E960E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354BE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715" w:type="pct"/>
            <w:vAlign w:val="center"/>
          </w:tcPr>
          <w:p w14:paraId="0E2F4B78" w14:textId="77777777" w:rsidR="004B274B" w:rsidRPr="00F354BE" w:rsidRDefault="004B274B" w:rsidP="00E960E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354BE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</w:tr>
    </w:tbl>
    <w:p w14:paraId="03FB0DDF" w14:textId="77777777" w:rsidR="004B274B" w:rsidRDefault="004B274B" w:rsidP="004B274B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*Zamawiający nie przyznawał punktów. Oferta wykonawcy została odrzucona.</w:t>
      </w:r>
    </w:p>
    <w:p w14:paraId="514FE3A0" w14:textId="77777777" w:rsidR="004B274B" w:rsidRPr="00F354BE" w:rsidRDefault="004B274B" w:rsidP="004B274B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bookmarkEnd w:id="0"/>
    <w:sectPr w:rsidR="004B274B" w:rsidRPr="00F354B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72A06" w14:textId="77777777" w:rsidR="001B5318" w:rsidRDefault="001B5318">
      <w:r>
        <w:separator/>
      </w:r>
    </w:p>
  </w:endnote>
  <w:endnote w:type="continuationSeparator" w:id="0">
    <w:p w14:paraId="2A3C53D3" w14:textId="77777777" w:rsidR="001B5318" w:rsidRDefault="001B5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B5F9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8C45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460556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EB8511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A513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4A03E" w14:textId="77777777" w:rsidR="001B5318" w:rsidRDefault="001B5318">
      <w:r>
        <w:separator/>
      </w:r>
    </w:p>
  </w:footnote>
  <w:footnote w:type="continuationSeparator" w:id="0">
    <w:p w14:paraId="07181513" w14:textId="77777777" w:rsidR="001B5318" w:rsidRDefault="001B5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182C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D538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CBD8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5318"/>
    <w:rsid w:val="00005838"/>
    <w:rsid w:val="00022322"/>
    <w:rsid w:val="00042497"/>
    <w:rsid w:val="000C1E6F"/>
    <w:rsid w:val="000E4E56"/>
    <w:rsid w:val="001A1468"/>
    <w:rsid w:val="001B5318"/>
    <w:rsid w:val="001B7815"/>
    <w:rsid w:val="001C31ED"/>
    <w:rsid w:val="002B1E4F"/>
    <w:rsid w:val="002B6761"/>
    <w:rsid w:val="002F273A"/>
    <w:rsid w:val="003445A0"/>
    <w:rsid w:val="003A0AFC"/>
    <w:rsid w:val="003D611C"/>
    <w:rsid w:val="003E6BED"/>
    <w:rsid w:val="00431C0B"/>
    <w:rsid w:val="00437CAD"/>
    <w:rsid w:val="004657DA"/>
    <w:rsid w:val="004B2665"/>
    <w:rsid w:val="004B274B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93DFF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9CB21C"/>
  <w15:chartTrackingRefBased/>
  <w15:docId w15:val="{ABB2C810-DEB7-4F75-99DD-575A0899A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B274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4B274B"/>
    <w:rPr>
      <w:b/>
      <w:kern w:val="28"/>
      <w:sz w:val="24"/>
    </w:rPr>
  </w:style>
  <w:style w:type="character" w:customStyle="1" w:styleId="NagwekZnak">
    <w:name w:val="Nagłówek Znak"/>
    <w:link w:val="Nagwek"/>
    <w:rsid w:val="004B274B"/>
    <w:rPr>
      <w:sz w:val="24"/>
      <w:szCs w:val="24"/>
    </w:rPr>
  </w:style>
  <w:style w:type="character" w:customStyle="1" w:styleId="ZwykytekstZnak">
    <w:name w:val="Zwykły tekst Znak"/>
    <w:link w:val="Zwykytekst"/>
    <w:rsid w:val="004B274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2025-03-07T08:44:00Z</cp:lastPrinted>
  <dcterms:created xsi:type="dcterms:W3CDTF">2025-03-07T08:45:00Z</dcterms:created>
  <dcterms:modified xsi:type="dcterms:W3CDTF">2025-03-07T08:45:00Z</dcterms:modified>
</cp:coreProperties>
</file>