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B1C2C" w14:textId="77777777" w:rsidR="009432A1" w:rsidRPr="009432A1" w:rsidRDefault="00104B3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04B39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104B39">
        <w:rPr>
          <w:rFonts w:ascii="Arial" w:hAnsi="Arial" w:cs="Arial"/>
          <w:sz w:val="24"/>
          <w:szCs w:val="24"/>
        </w:rPr>
        <w:t>2025-03-07</w:t>
      </w:r>
    </w:p>
    <w:p w14:paraId="1424B14F" w14:textId="77777777" w:rsidR="009432A1" w:rsidRPr="009432A1" w:rsidRDefault="00104B3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04B39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EB2D7B3" w14:textId="77777777" w:rsidR="009432A1" w:rsidRPr="009432A1" w:rsidRDefault="00104B3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04B39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04B39">
        <w:rPr>
          <w:rFonts w:ascii="Arial" w:hAnsi="Arial" w:cs="Arial"/>
          <w:sz w:val="24"/>
          <w:szCs w:val="24"/>
        </w:rPr>
        <w:t>66</w:t>
      </w:r>
    </w:p>
    <w:p w14:paraId="0E09CA1E" w14:textId="77777777" w:rsidR="009432A1" w:rsidRPr="009432A1" w:rsidRDefault="00104B39" w:rsidP="009432A1">
      <w:pPr>
        <w:rPr>
          <w:rFonts w:ascii="Arial" w:hAnsi="Arial" w:cs="Arial"/>
          <w:sz w:val="24"/>
          <w:szCs w:val="24"/>
        </w:rPr>
      </w:pPr>
      <w:r w:rsidRPr="00104B39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04B39">
        <w:rPr>
          <w:rFonts w:ascii="Arial" w:hAnsi="Arial" w:cs="Arial"/>
          <w:sz w:val="24"/>
          <w:szCs w:val="24"/>
        </w:rPr>
        <w:t>Kraków</w:t>
      </w:r>
    </w:p>
    <w:p w14:paraId="289B9D71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4F3C8E5" w14:textId="068CB09E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E60584A" w14:textId="368B8185" w:rsidR="00493A29" w:rsidRPr="009432A1" w:rsidRDefault="00493A29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SZP-271-31/24 – 225.MM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3E169C77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6EF905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7540A2A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47D4558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4D9F8B7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535BED62" w14:textId="77777777" w:rsidTr="00A652DF">
        <w:tc>
          <w:tcPr>
            <w:tcW w:w="2269" w:type="dxa"/>
            <w:shd w:val="clear" w:color="auto" w:fill="auto"/>
          </w:tcPr>
          <w:p w14:paraId="492763B7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293827" w14:textId="2D14075F" w:rsidR="009432A1" w:rsidRPr="004E4B64" w:rsidRDefault="00104B3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04B39">
              <w:rPr>
                <w:rFonts w:ascii="Arial" w:hAnsi="Arial" w:cs="Arial"/>
                <w:bCs/>
                <w:sz w:val="24"/>
                <w:szCs w:val="24"/>
              </w:rPr>
              <w:t>Dzierżawa trzech myjni endoskopowych wraz z dostawą środków chemicznych na okres 36 miesięcy.</w:t>
            </w:r>
          </w:p>
        </w:tc>
      </w:tr>
      <w:tr w:rsidR="00104B39" w:rsidRPr="004E4B64" w14:paraId="4A91502F" w14:textId="77777777" w:rsidTr="00770FD8">
        <w:tc>
          <w:tcPr>
            <w:tcW w:w="2269" w:type="dxa"/>
            <w:shd w:val="clear" w:color="auto" w:fill="auto"/>
          </w:tcPr>
          <w:p w14:paraId="08AEB1CE" w14:textId="77777777" w:rsidR="00104B39" w:rsidRPr="004E4B64" w:rsidRDefault="00104B39" w:rsidP="00770F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0E7E036" w14:textId="77777777" w:rsidR="00104B39" w:rsidRPr="004E4B64" w:rsidRDefault="00104B39" w:rsidP="00770F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04B39">
              <w:rPr>
                <w:rFonts w:ascii="Arial" w:hAnsi="Arial" w:cs="Arial"/>
                <w:bCs/>
                <w:sz w:val="24"/>
                <w:szCs w:val="24"/>
              </w:rPr>
              <w:t>SZP-271-4/25</w:t>
            </w:r>
          </w:p>
        </w:tc>
      </w:tr>
    </w:tbl>
    <w:p w14:paraId="43BDE960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04B39" w:rsidRPr="00104B39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67AEDA98" w14:textId="77777777" w:rsidR="0069085C" w:rsidRPr="00382A4A" w:rsidRDefault="00104B3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04B39">
        <w:rPr>
          <w:rFonts w:ascii="Arial" w:hAnsi="Arial" w:cs="Arial"/>
          <w:b/>
          <w:sz w:val="24"/>
          <w:szCs w:val="24"/>
        </w:rPr>
        <w:t>633 666.00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3A04E770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92F94F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171D8E9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79B4A0B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6BBCE" w14:textId="77777777" w:rsidR="00A0180E" w:rsidRDefault="00A0180E">
      <w:r>
        <w:separator/>
      </w:r>
    </w:p>
  </w:endnote>
  <w:endnote w:type="continuationSeparator" w:id="0">
    <w:p w14:paraId="65837939" w14:textId="77777777" w:rsidR="00A0180E" w:rsidRDefault="00A01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F034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5D4CC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12CEC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6C5404F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EE3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3FEDB5" w14:textId="77777777" w:rsidR="009F189D" w:rsidRDefault="009F189D">
    <w:pPr>
      <w:pStyle w:val="Stopka"/>
      <w:tabs>
        <w:tab w:val="clear" w:pos="4536"/>
      </w:tabs>
      <w:jc w:val="center"/>
    </w:pPr>
  </w:p>
  <w:p w14:paraId="628F1E8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88C50" w14:textId="77777777" w:rsidR="00A0180E" w:rsidRDefault="00A0180E">
      <w:r>
        <w:separator/>
      </w:r>
    </w:p>
  </w:footnote>
  <w:footnote w:type="continuationSeparator" w:id="0">
    <w:p w14:paraId="567EE7D1" w14:textId="77777777" w:rsidR="00A0180E" w:rsidRDefault="00A01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53FB5" w14:textId="77777777" w:rsidR="00104B39" w:rsidRDefault="00104B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CB269" w14:textId="77777777" w:rsidR="00104B39" w:rsidRDefault="00104B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FC394" w14:textId="77777777" w:rsidR="00104B39" w:rsidRDefault="00104B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180E"/>
    <w:rsid w:val="00007727"/>
    <w:rsid w:val="00017720"/>
    <w:rsid w:val="00035488"/>
    <w:rsid w:val="000D7F25"/>
    <w:rsid w:val="000E00E5"/>
    <w:rsid w:val="00104B39"/>
    <w:rsid w:val="00173B20"/>
    <w:rsid w:val="001C69FF"/>
    <w:rsid w:val="0023318D"/>
    <w:rsid w:val="00382A4A"/>
    <w:rsid w:val="003D72FD"/>
    <w:rsid w:val="00423179"/>
    <w:rsid w:val="0043158A"/>
    <w:rsid w:val="00490DC0"/>
    <w:rsid w:val="00493A29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0180E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836877"/>
  <w15:chartTrackingRefBased/>
  <w15:docId w15:val="{09992EDB-8F69-4716-8CFB-2CBC2B373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94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2025-03-07T06:15:00Z</dcterms:created>
  <dcterms:modified xsi:type="dcterms:W3CDTF">2025-03-07T06:25:00Z</dcterms:modified>
</cp:coreProperties>
</file>