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396D4" w14:textId="77777777" w:rsidR="00986737" w:rsidRPr="009432A1" w:rsidRDefault="00DC0D7A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C0D7A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C0D7A">
        <w:rPr>
          <w:rFonts w:ascii="Arial" w:hAnsi="Arial" w:cs="Arial"/>
          <w:sz w:val="24"/>
          <w:szCs w:val="24"/>
        </w:rPr>
        <w:t>2025-03-06</w:t>
      </w:r>
    </w:p>
    <w:p w14:paraId="6DDE00FB" w14:textId="3ED5B083" w:rsidR="00986737" w:rsidRPr="009432A1" w:rsidRDefault="00DC0D7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0D7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8D87F56" w14:textId="77777777" w:rsidR="00986737" w:rsidRPr="009432A1" w:rsidRDefault="00DC0D7A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DC0D7A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C0D7A">
        <w:rPr>
          <w:rFonts w:ascii="Arial" w:hAnsi="Arial" w:cs="Arial"/>
          <w:sz w:val="24"/>
          <w:szCs w:val="24"/>
        </w:rPr>
        <w:t>66</w:t>
      </w:r>
    </w:p>
    <w:p w14:paraId="249A04A6" w14:textId="77777777" w:rsidR="00986737" w:rsidRPr="009432A1" w:rsidRDefault="00DC0D7A" w:rsidP="00986737">
      <w:pPr>
        <w:rPr>
          <w:rFonts w:ascii="Arial" w:hAnsi="Arial" w:cs="Arial"/>
          <w:sz w:val="24"/>
          <w:szCs w:val="24"/>
        </w:rPr>
      </w:pPr>
      <w:r w:rsidRPr="00DC0D7A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C0D7A">
        <w:rPr>
          <w:rFonts w:ascii="Arial" w:hAnsi="Arial" w:cs="Arial"/>
          <w:sz w:val="24"/>
          <w:szCs w:val="24"/>
        </w:rPr>
        <w:t>Kraków</w:t>
      </w:r>
    </w:p>
    <w:p w14:paraId="43B11844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BFCB8E0" w14:textId="77777777" w:rsidR="00986737" w:rsidRDefault="00986737" w:rsidP="007C5C01">
      <w:pPr>
        <w:spacing w:after="72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929CDAB" w14:textId="7B14206B" w:rsidR="00CE4842" w:rsidRDefault="00CE4842" w:rsidP="007C5C01">
      <w:pPr>
        <w:jc w:val="both"/>
        <w:rPr>
          <w:rFonts w:ascii="Arial" w:hAnsi="Arial" w:cs="Arial"/>
          <w:bCs/>
          <w:sz w:val="24"/>
          <w:szCs w:val="24"/>
        </w:rPr>
      </w:pPr>
      <w:r w:rsidRPr="00CE4842">
        <w:rPr>
          <w:rFonts w:ascii="Arial" w:hAnsi="Arial" w:cs="Arial"/>
          <w:bCs/>
          <w:sz w:val="24"/>
          <w:szCs w:val="24"/>
        </w:rPr>
        <w:t>SZP-271-5/25-223.AOM</w:t>
      </w:r>
    </w:p>
    <w:p w14:paraId="07E178B2" w14:textId="77777777" w:rsidR="007C5C01" w:rsidRPr="00CE4842" w:rsidRDefault="007C5C01" w:rsidP="007C5C01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6238F3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4D50DA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D39160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20EF27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1FB9186" w14:textId="77777777" w:rsidTr="005A632E">
        <w:tc>
          <w:tcPr>
            <w:tcW w:w="2269" w:type="dxa"/>
            <w:shd w:val="clear" w:color="auto" w:fill="auto"/>
          </w:tcPr>
          <w:p w14:paraId="5278BD0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F8DB22" w14:textId="77777777" w:rsidR="00986737" w:rsidRPr="004E4B64" w:rsidRDefault="00DC0D7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0D7A">
              <w:rPr>
                <w:rFonts w:ascii="Arial" w:hAnsi="Arial" w:cs="Arial"/>
                <w:bCs/>
                <w:sz w:val="24"/>
                <w:szCs w:val="24"/>
              </w:rPr>
              <w:t>Zakup i dostawa preparatów dezynfekujących i myjących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C0D7A" w:rsidRPr="004E4B64" w14:paraId="11AD9F86" w14:textId="77777777" w:rsidTr="000319EA">
        <w:tc>
          <w:tcPr>
            <w:tcW w:w="2269" w:type="dxa"/>
            <w:shd w:val="clear" w:color="auto" w:fill="auto"/>
          </w:tcPr>
          <w:p w14:paraId="5B0AAA5A" w14:textId="77777777" w:rsidR="00DC0D7A" w:rsidRPr="004E4B64" w:rsidRDefault="00DC0D7A" w:rsidP="000319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363575" w14:textId="77777777" w:rsidR="00DC0D7A" w:rsidRPr="004E4B64" w:rsidRDefault="00DC0D7A" w:rsidP="000319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0D7A">
              <w:rPr>
                <w:rFonts w:ascii="Arial" w:hAnsi="Arial" w:cs="Arial"/>
                <w:bCs/>
                <w:sz w:val="24"/>
                <w:szCs w:val="24"/>
              </w:rPr>
              <w:t>SZP-271-5/25</w:t>
            </w:r>
          </w:p>
        </w:tc>
      </w:tr>
    </w:tbl>
    <w:p w14:paraId="4CCD9F3C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2F08E1F9" w14:textId="02D1DC49" w:rsidR="007C5C01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C0D7A" w:rsidRPr="00DC0D7A">
        <w:rPr>
          <w:rFonts w:ascii="Arial" w:hAnsi="Arial" w:cs="Arial"/>
          <w:sz w:val="24"/>
          <w:szCs w:val="24"/>
        </w:rPr>
        <w:t>(</w:t>
      </w:r>
      <w:proofErr w:type="spellStart"/>
      <w:r w:rsidR="00DC0D7A" w:rsidRPr="00DC0D7A">
        <w:rPr>
          <w:rFonts w:ascii="Arial" w:hAnsi="Arial" w:cs="Arial"/>
          <w:sz w:val="24"/>
          <w:szCs w:val="24"/>
        </w:rPr>
        <w:t>t.j</w:t>
      </w:r>
      <w:proofErr w:type="spellEnd"/>
      <w:r w:rsidR="00DC0D7A" w:rsidRPr="00DC0D7A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F8231FA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C0D7A" w:rsidRPr="00DC0D7A">
        <w:rPr>
          <w:rFonts w:ascii="Arial" w:hAnsi="Arial" w:cs="Arial"/>
          <w:sz w:val="24"/>
          <w:szCs w:val="24"/>
        </w:rPr>
        <w:t>06/03/2025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C0D7A" w:rsidRPr="00DC0D7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36D611F" w14:textId="77777777" w:rsidTr="005A632E">
        <w:tc>
          <w:tcPr>
            <w:tcW w:w="1276" w:type="dxa"/>
            <w:shd w:val="clear" w:color="auto" w:fill="F2F2F2"/>
            <w:vAlign w:val="center"/>
          </w:tcPr>
          <w:p w14:paraId="70C429B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081793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2153409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27A286B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C0D7A" w:rsidRPr="00BB547B" w14:paraId="2F0761EC" w14:textId="77777777" w:rsidTr="000319EA">
        <w:tc>
          <w:tcPr>
            <w:tcW w:w="1276" w:type="dxa"/>
            <w:shd w:val="clear" w:color="auto" w:fill="auto"/>
            <w:vAlign w:val="center"/>
          </w:tcPr>
          <w:p w14:paraId="6633AA57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1AC1C4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8886734" w14:textId="77777777" w:rsidR="00DC0D7A" w:rsidRPr="00986737" w:rsidRDefault="00DC0D7A" w:rsidP="000319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C0D7A">
              <w:rPr>
                <w:rFonts w:ascii="Arial" w:hAnsi="Arial" w:cs="Arial"/>
                <w:sz w:val="24"/>
                <w:szCs w:val="24"/>
              </w:rPr>
              <w:t>Egis</w:t>
            </w:r>
            <w:proofErr w:type="spellEnd"/>
            <w:r w:rsidRPr="00DC0D7A">
              <w:rPr>
                <w:rFonts w:ascii="Arial" w:hAnsi="Arial" w:cs="Arial"/>
                <w:sz w:val="24"/>
                <w:szCs w:val="24"/>
              </w:rPr>
              <w:t xml:space="preserve"> Polska Dystrybucja Sp. z o.o.</w:t>
            </w:r>
          </w:p>
          <w:p w14:paraId="73EBF80D" w14:textId="77777777" w:rsidR="00DC0D7A" w:rsidRPr="00986737" w:rsidRDefault="00DC0D7A" w:rsidP="000319EA">
            <w:pPr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Komitetu Obrony Robotników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0D7A">
              <w:rPr>
                <w:rFonts w:ascii="Arial" w:hAnsi="Arial" w:cs="Arial"/>
                <w:sz w:val="24"/>
                <w:szCs w:val="24"/>
              </w:rPr>
              <w:t>45 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97F379" w14:textId="77777777" w:rsidR="00DC0D7A" w:rsidRPr="00986737" w:rsidRDefault="00DC0D7A" w:rsidP="000319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02-146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0D7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644065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11 715.84 zł</w:t>
            </w:r>
          </w:p>
        </w:tc>
      </w:tr>
      <w:tr w:rsidR="00DC0D7A" w:rsidRPr="00BB547B" w14:paraId="4CC70D10" w14:textId="77777777" w:rsidTr="000319EA">
        <w:tc>
          <w:tcPr>
            <w:tcW w:w="1276" w:type="dxa"/>
            <w:shd w:val="clear" w:color="auto" w:fill="auto"/>
            <w:vAlign w:val="center"/>
          </w:tcPr>
          <w:p w14:paraId="49445E8B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EBE318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A73FF70" w14:textId="77777777" w:rsidR="00DC0D7A" w:rsidRPr="00986737" w:rsidRDefault="00DC0D7A" w:rsidP="000319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C0D7A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DC0D7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F1B3EDB" w14:textId="77777777" w:rsidR="00DC0D7A" w:rsidRPr="00986737" w:rsidRDefault="00DC0D7A" w:rsidP="000319EA">
            <w:pPr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0D7A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47493B" w14:textId="77777777" w:rsidR="00DC0D7A" w:rsidRPr="00986737" w:rsidRDefault="00DC0D7A" w:rsidP="000319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0D7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D0FEAD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106 558.20 zł</w:t>
            </w:r>
          </w:p>
        </w:tc>
      </w:tr>
      <w:tr w:rsidR="00DC0D7A" w:rsidRPr="00BB547B" w14:paraId="2C5F57E1" w14:textId="77777777" w:rsidTr="000319EA">
        <w:tc>
          <w:tcPr>
            <w:tcW w:w="1276" w:type="dxa"/>
            <w:shd w:val="clear" w:color="auto" w:fill="auto"/>
            <w:vAlign w:val="center"/>
          </w:tcPr>
          <w:p w14:paraId="0B4D03F8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9DFCD0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BF8887C" w14:textId="77777777" w:rsidR="00DC0D7A" w:rsidRPr="00986737" w:rsidRDefault="00DC0D7A" w:rsidP="000319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KIKGEL Sp. z o.o.</w:t>
            </w:r>
          </w:p>
          <w:p w14:paraId="6898DD7A" w14:textId="77777777" w:rsidR="00DC0D7A" w:rsidRPr="00986737" w:rsidRDefault="00DC0D7A" w:rsidP="000319EA">
            <w:pPr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Skłodowskiej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0D7A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7588C1" w14:textId="77777777" w:rsidR="00DC0D7A" w:rsidRPr="00986737" w:rsidRDefault="00DC0D7A" w:rsidP="000319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97-225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0D7A">
              <w:rPr>
                <w:rFonts w:ascii="Arial" w:hAnsi="Arial" w:cs="Arial"/>
                <w:sz w:val="24"/>
                <w:szCs w:val="24"/>
              </w:rPr>
              <w:t>Ujazd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0C427B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113 681.34 zł</w:t>
            </w:r>
          </w:p>
        </w:tc>
      </w:tr>
      <w:tr w:rsidR="00DC0D7A" w:rsidRPr="00BB547B" w14:paraId="2CBB7F7C" w14:textId="77777777" w:rsidTr="000319EA">
        <w:tc>
          <w:tcPr>
            <w:tcW w:w="1276" w:type="dxa"/>
            <w:shd w:val="clear" w:color="auto" w:fill="auto"/>
            <w:vAlign w:val="center"/>
          </w:tcPr>
          <w:p w14:paraId="60BB1B7E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1A98ED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8698201" w14:textId="3FD6B09F" w:rsidR="00DC0D7A" w:rsidRPr="00986737" w:rsidRDefault="00DC0D7A" w:rsidP="000319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Centrum Zaopatrzenia Medycznego "</w:t>
            </w:r>
            <w:proofErr w:type="spellStart"/>
            <w:r w:rsidRPr="00DC0D7A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DC0D7A">
              <w:rPr>
                <w:rFonts w:ascii="Arial" w:hAnsi="Arial" w:cs="Arial"/>
                <w:sz w:val="24"/>
                <w:szCs w:val="24"/>
              </w:rPr>
              <w:t>" S</w:t>
            </w:r>
            <w:r w:rsidR="00CE4842">
              <w:rPr>
                <w:rFonts w:ascii="Arial" w:hAnsi="Arial" w:cs="Arial"/>
                <w:sz w:val="24"/>
                <w:szCs w:val="24"/>
              </w:rPr>
              <w:t>.</w:t>
            </w:r>
            <w:r w:rsidRPr="00DC0D7A">
              <w:rPr>
                <w:rFonts w:ascii="Arial" w:hAnsi="Arial" w:cs="Arial"/>
                <w:sz w:val="24"/>
                <w:szCs w:val="24"/>
              </w:rPr>
              <w:t>A</w:t>
            </w:r>
            <w:r w:rsidR="00CE4842">
              <w:rPr>
                <w:rFonts w:ascii="Arial" w:hAnsi="Arial" w:cs="Arial"/>
                <w:sz w:val="24"/>
                <w:szCs w:val="24"/>
              </w:rPr>
              <w:t>.</w:t>
            </w:r>
            <w:r w:rsidRPr="00DC0D7A">
              <w:rPr>
                <w:rFonts w:ascii="Arial" w:hAnsi="Arial" w:cs="Arial"/>
                <w:sz w:val="24"/>
                <w:szCs w:val="24"/>
              </w:rPr>
              <w:t xml:space="preserve"> Wrocław</w:t>
            </w:r>
            <w:r w:rsidR="00CE4842">
              <w:rPr>
                <w:rFonts w:ascii="Arial" w:hAnsi="Arial" w:cs="Arial"/>
                <w:sz w:val="24"/>
                <w:szCs w:val="24"/>
              </w:rPr>
              <w:t>, Oddział Kraków</w:t>
            </w:r>
          </w:p>
          <w:p w14:paraId="32AD4C43" w14:textId="77777777" w:rsidR="00DC0D7A" w:rsidRPr="00986737" w:rsidRDefault="00DC0D7A" w:rsidP="000319EA">
            <w:pPr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0D7A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536F65" w14:textId="77777777" w:rsidR="00DC0D7A" w:rsidRPr="00986737" w:rsidRDefault="00DC0D7A" w:rsidP="000319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0D7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E5535A" w14:textId="77777777" w:rsidR="00DC0D7A" w:rsidRPr="00986737" w:rsidRDefault="00DC0D7A" w:rsidP="000319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D7A">
              <w:rPr>
                <w:rFonts w:ascii="Arial" w:hAnsi="Arial" w:cs="Arial"/>
                <w:sz w:val="24"/>
                <w:szCs w:val="24"/>
              </w:rPr>
              <w:t>4 634.50 zł</w:t>
            </w:r>
          </w:p>
        </w:tc>
      </w:tr>
    </w:tbl>
    <w:p w14:paraId="30167F15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A160398" w14:textId="0645C8E2" w:rsidR="00C236D3" w:rsidRDefault="0074005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0F75A3E3" w14:textId="6290CB24" w:rsidR="0074005C" w:rsidRPr="00BB547B" w:rsidRDefault="0074005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74005C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856D1" w14:textId="77777777" w:rsidR="00056C21" w:rsidRDefault="00056C21">
      <w:r>
        <w:separator/>
      </w:r>
    </w:p>
  </w:endnote>
  <w:endnote w:type="continuationSeparator" w:id="0">
    <w:p w14:paraId="3486FEEA" w14:textId="77777777" w:rsidR="00056C21" w:rsidRDefault="0005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84A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2592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25335" w14:textId="77777777" w:rsidR="00986737" w:rsidRPr="00986737" w:rsidRDefault="007C5C0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DEFAAC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61EEB6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B26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DAC2C0" w14:textId="77777777" w:rsidR="009F189D" w:rsidRDefault="009F189D">
    <w:pPr>
      <w:pStyle w:val="Stopka"/>
      <w:tabs>
        <w:tab w:val="clear" w:pos="4536"/>
      </w:tabs>
      <w:jc w:val="center"/>
    </w:pPr>
  </w:p>
  <w:p w14:paraId="7C6E363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1D9B" w14:textId="77777777" w:rsidR="00056C21" w:rsidRDefault="00056C21">
      <w:r>
        <w:separator/>
      </w:r>
    </w:p>
  </w:footnote>
  <w:footnote w:type="continuationSeparator" w:id="0">
    <w:p w14:paraId="10CB1ECB" w14:textId="77777777" w:rsidR="00056C21" w:rsidRDefault="00056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0929A" w14:textId="77777777" w:rsidR="00DC0D7A" w:rsidRDefault="00DC0D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1E2B3" w14:textId="77777777" w:rsidR="00DC0D7A" w:rsidRDefault="00DC0D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98986" w14:textId="77777777" w:rsidR="00DC0D7A" w:rsidRDefault="00DC0D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C21"/>
    <w:rsid w:val="00007727"/>
    <w:rsid w:val="00017720"/>
    <w:rsid w:val="00035488"/>
    <w:rsid w:val="00056C21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4005C"/>
    <w:rsid w:val="007C5C01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4842"/>
    <w:rsid w:val="00D665F5"/>
    <w:rsid w:val="00D7128F"/>
    <w:rsid w:val="00DC0D7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3B87A1"/>
  <w15:chartTrackingRefBased/>
  <w15:docId w15:val="{F5CF56EB-06D3-4D5E-86D7-A2FB692FA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169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2025-03-06T10:23:00Z</cp:lastPrinted>
  <dcterms:created xsi:type="dcterms:W3CDTF">2025-03-06T10:14:00Z</dcterms:created>
  <dcterms:modified xsi:type="dcterms:W3CDTF">2025-03-06T10:23:00Z</dcterms:modified>
</cp:coreProperties>
</file>