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7FD77" w14:textId="65AF003D" w:rsidR="008D2AB8" w:rsidRPr="00403FA1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 xml:space="preserve">Załącznik nr </w:t>
      </w:r>
      <w:r w:rsidR="00012286" w:rsidRPr="00403FA1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403FA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403FA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403FA1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403FA1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>TEL.</w:t>
      </w: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 xml:space="preserve">FAX </w:t>
      </w: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403FA1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403FA1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6E7153B2" w14:textId="412A99C7" w:rsidR="008D2AB8" w:rsidRPr="00403FA1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5683F8BD" w14:textId="77777777" w:rsidR="00FC67FB" w:rsidRPr="00403FA1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0CA4B6C2" w14:textId="77777777" w:rsidR="008D2AB8" w:rsidRPr="00403FA1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Dział Zamówień Publicznych</w:t>
      </w:r>
      <w:r w:rsidR="008D2AB8" w:rsidRPr="00403FA1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Al. Mickiewicza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  <w:r w:rsidRPr="00403FA1">
        <w:rPr>
          <w:rFonts w:ascii="Verdana" w:hAnsi="Verdana"/>
          <w:b/>
          <w:sz w:val="18"/>
          <w:szCs w:val="18"/>
        </w:rPr>
        <w:t>30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403FA1" w:rsidRDefault="006F29F8" w:rsidP="008D2AB8">
      <w:pPr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30-059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  <w:r w:rsidRPr="00403FA1">
        <w:rPr>
          <w:rFonts w:ascii="Verdana" w:hAnsi="Verdana"/>
          <w:b/>
          <w:sz w:val="18"/>
          <w:szCs w:val="18"/>
        </w:rPr>
        <w:t>Kraków</w:t>
      </w:r>
      <w:r w:rsidR="008D2AB8" w:rsidRPr="00403FA1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403FA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C826FD3" w14:textId="53B7FC9B" w:rsidR="00BC47C0" w:rsidRPr="00403FA1" w:rsidRDefault="008D2AB8" w:rsidP="00BC47C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845783" w:rsidRPr="00403FA1">
        <w:rPr>
          <w:rFonts w:ascii="Verdana" w:hAnsi="Verdana"/>
          <w:b/>
          <w:sz w:val="18"/>
          <w:szCs w:val="18"/>
        </w:rPr>
        <w:t>dostawa 31 szt. zestawów komputerowych dla WGGiOŚ - DE-dzp.272-127/25</w:t>
      </w:r>
      <w:r w:rsidRPr="00403FA1">
        <w:rPr>
          <w:rFonts w:ascii="Verdana" w:hAnsi="Verdana"/>
          <w:b/>
          <w:sz w:val="18"/>
          <w:szCs w:val="18"/>
        </w:rPr>
        <w:t xml:space="preserve">, </w:t>
      </w:r>
      <w:r w:rsidRPr="00403FA1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403FA1">
        <w:rPr>
          <w:rFonts w:ascii="Verdana" w:hAnsi="Verdana"/>
          <w:sz w:val="18"/>
          <w:szCs w:val="18"/>
        </w:rPr>
        <w:t xml:space="preserve"> </w:t>
      </w:r>
      <w:r w:rsidRPr="00403FA1">
        <w:rPr>
          <w:rFonts w:ascii="Verdana" w:hAnsi="Verdana"/>
          <w:sz w:val="18"/>
          <w:szCs w:val="18"/>
        </w:rPr>
        <w:t>warunków zamówienia.</w:t>
      </w: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2126"/>
        <w:gridCol w:w="160"/>
        <w:gridCol w:w="2108"/>
        <w:gridCol w:w="1134"/>
        <w:gridCol w:w="1031"/>
        <w:gridCol w:w="851"/>
        <w:gridCol w:w="2001"/>
      </w:tblGrid>
      <w:tr w:rsidR="00095B50" w:rsidRPr="00403FA1" w14:paraId="4636082B" w14:textId="77777777" w:rsidTr="00095B50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F56874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Vat 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B4CE2E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</w:tc>
        <w:tc>
          <w:tcPr>
            <w:tcW w:w="16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56A2B5" w14:textId="4BA43592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1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ACFE73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2CAA75FE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7D608D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EDBB71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413CBD0F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22DCE93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</w:p>
          <w:p w14:paraId="425ACD58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084910C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68BD384C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3E25ABA1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095B50" w:rsidRPr="00403FA1" w14:paraId="4EDCFA06" w14:textId="77777777" w:rsidTr="00095B50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1E43ACE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B0BADD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5FD9BCE" w14:textId="61A32A8C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4F20C6" w14:textId="332F3C49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A93E32" w14:textId="4AAAA0CC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C3DE26" w14:textId="63BFDD25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72E5DC7" w14:textId="0B407BE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8D06C70" w14:textId="37DE8790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</w:tr>
      <w:tr w:rsidR="00095B50" w:rsidRPr="00403FA1" w14:paraId="13169F65" w14:textId="77777777" w:rsidTr="00095B50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0A341" w14:textId="77777777" w:rsidR="00095B50" w:rsidRPr="00403FA1" w:rsidRDefault="00095B50" w:rsidP="0057527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3BDBF" w14:textId="198D304C" w:rsidR="00095B50" w:rsidRPr="00403FA1" w:rsidRDefault="00095B50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403FA1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Zestawy komputerowe</w:t>
            </w:r>
          </w:p>
        </w:tc>
        <w:tc>
          <w:tcPr>
            <w:tcW w:w="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D06A6" w14:textId="7FF7D494" w:rsidR="00095B50" w:rsidRPr="00403FA1" w:rsidRDefault="00095B50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21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4EC1D" w14:textId="7761A920" w:rsidR="00095B50" w:rsidRPr="00403FA1" w:rsidRDefault="00095B50" w:rsidP="0057527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FE41" w14:textId="77777777" w:rsidR="00095B50" w:rsidRPr="00403FA1" w:rsidRDefault="00095B50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10F35" w14:textId="77777777" w:rsidR="00095B50" w:rsidRPr="00403FA1" w:rsidRDefault="00095B50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412704" w14:textId="77777777" w:rsidR="00095B50" w:rsidRPr="00403FA1" w:rsidRDefault="00095B50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E82983A" w14:textId="77777777" w:rsidR="00095B50" w:rsidRPr="00403FA1" w:rsidRDefault="00095B50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E128BF" w:rsidRPr="00403FA1" w14:paraId="2E413D31" w14:textId="77777777" w:rsidTr="00575271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6886B8" w14:textId="77777777" w:rsidR="00E128BF" w:rsidRPr="00403FA1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2204E75C" w14:textId="77777777" w:rsidR="00E128BF" w:rsidRPr="00403FA1" w:rsidRDefault="00E128BF" w:rsidP="00575271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RAZEM:</w:t>
            </w:r>
          </w:p>
          <w:p w14:paraId="312C75D6" w14:textId="77777777" w:rsidR="00E128BF" w:rsidRPr="00403FA1" w:rsidRDefault="00E128BF" w:rsidP="00575271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167AD" w14:textId="77777777" w:rsidR="00E128BF" w:rsidRPr="00403FA1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E31A45" w14:textId="77777777" w:rsidR="00E128BF" w:rsidRPr="00403FA1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73B705" w14:textId="77777777" w:rsidR="00E128BF" w:rsidRPr="00403FA1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E128BF" w:rsidRPr="00403FA1" w14:paraId="3561E9FA" w14:textId="77777777" w:rsidTr="00575271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55CBE" w14:textId="77777777" w:rsidR="00E128BF" w:rsidRPr="00403FA1" w:rsidRDefault="00E128BF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Cena netto za całość zamówienia /słownie: ……………………………………………………………/</w:t>
            </w:r>
          </w:p>
          <w:p w14:paraId="6F5393A0" w14:textId="77777777" w:rsidR="00E128BF" w:rsidRPr="00403FA1" w:rsidRDefault="00E128BF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6093" w14:textId="77777777" w:rsidR="00E128BF" w:rsidRPr="00403FA1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ACE68E" w14:textId="77777777" w:rsidR="00E128BF" w:rsidRPr="00403FA1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15B8DE" w14:textId="77777777" w:rsidR="00E128BF" w:rsidRPr="00403FA1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12980FD0" w14:textId="67C6E57D" w:rsidR="00676469" w:rsidRPr="00403FA1" w:rsidRDefault="00676469" w:rsidP="008D2AB8">
      <w:pPr>
        <w:pStyle w:val="Tekstpodstawowy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color w:val="FF0000"/>
          <w:sz w:val="18"/>
          <w:szCs w:val="18"/>
        </w:rPr>
        <w:t>*) W cenie brutto oferty wykonawca winien uwzględnić 23% stawkę podatku VAT</w:t>
      </w:r>
    </w:p>
    <w:p w14:paraId="0CB3E2A4" w14:textId="77777777" w:rsidR="00095B50" w:rsidRDefault="00095B50" w:rsidP="00FC67FB">
      <w:pPr>
        <w:pStyle w:val="Tekstpodstawowy"/>
        <w:rPr>
          <w:rFonts w:ascii="Verdana" w:hAnsi="Verdana"/>
          <w:sz w:val="18"/>
          <w:szCs w:val="18"/>
        </w:rPr>
      </w:pPr>
    </w:p>
    <w:p w14:paraId="0116162A" w14:textId="2B846E56" w:rsidR="00095B50" w:rsidRDefault="00095B50" w:rsidP="00FC67FB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 xml:space="preserve">Producent/model zaoferowanego sprzętu tj.: </w:t>
      </w:r>
    </w:p>
    <w:p w14:paraId="4682CB7E" w14:textId="00AFB6FD" w:rsidR="00095B50" w:rsidRDefault="00F62F68" w:rsidP="00F62F6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 xml:space="preserve">1) </w:t>
      </w:r>
      <w:r w:rsidR="00473848">
        <w:rPr>
          <w:rFonts w:ascii="Verdana" w:hAnsi="Verdana"/>
          <w:b w:val="0"/>
          <w:bCs/>
          <w:sz w:val="18"/>
          <w:szCs w:val="18"/>
        </w:rPr>
        <w:t>P</w:t>
      </w:r>
      <w:r w:rsidR="00095B50" w:rsidRPr="00095B50">
        <w:rPr>
          <w:rFonts w:ascii="Verdana" w:hAnsi="Verdana"/>
          <w:b w:val="0"/>
          <w:bCs/>
          <w:sz w:val="18"/>
          <w:szCs w:val="18"/>
        </w:rPr>
        <w:t>rocesora:</w:t>
      </w:r>
    </w:p>
    <w:p w14:paraId="4F504E0F" w14:textId="30520CE2" w:rsidR="00095B50" w:rsidRDefault="00095B50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Producent: ………</w:t>
      </w:r>
      <w:r w:rsidR="00F62F68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……………………………………………………………..</w:t>
      </w:r>
    </w:p>
    <w:p w14:paraId="61E0A083" w14:textId="0E8BFD25" w:rsidR="00095B50" w:rsidRDefault="00095B50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Model: …………………</w:t>
      </w:r>
      <w:r w:rsidR="00F62F68">
        <w:rPr>
          <w:rFonts w:ascii="Verdana" w:hAnsi="Verdana"/>
          <w:b w:val="0"/>
          <w:bCs/>
          <w:sz w:val="18"/>
          <w:szCs w:val="18"/>
        </w:rPr>
        <w:t>………………………………………………………….</w:t>
      </w:r>
    </w:p>
    <w:p w14:paraId="1852F07C" w14:textId="782DC6B5" w:rsidR="00F62F68" w:rsidRDefault="00F62F68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2) Chłodzenia procesora: ……………………………………………….</w:t>
      </w:r>
    </w:p>
    <w:p w14:paraId="42E0FB80" w14:textId="77777777" w:rsidR="00F62F68" w:rsidRDefault="00F62F68" w:rsidP="00F62F6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……………………………………………………………………..</w:t>
      </w:r>
    </w:p>
    <w:p w14:paraId="7C5ACFC0" w14:textId="17AD189C" w:rsidR="00F62F68" w:rsidRPr="00095B50" w:rsidRDefault="00F62F68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…………………………………………………………………………….</w:t>
      </w:r>
    </w:p>
    <w:p w14:paraId="154FAA34" w14:textId="7364AC2A" w:rsidR="00095B50" w:rsidRDefault="00095B50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 xml:space="preserve">3) </w:t>
      </w:r>
      <w:r w:rsidRPr="00095B50">
        <w:rPr>
          <w:rFonts w:ascii="Verdana" w:hAnsi="Verdana"/>
          <w:b w:val="0"/>
          <w:bCs/>
          <w:sz w:val="18"/>
          <w:szCs w:val="18"/>
        </w:rPr>
        <w:t xml:space="preserve"> Płyty głównej: …</w:t>
      </w:r>
      <w:r>
        <w:rPr>
          <w:rFonts w:ascii="Verdana" w:hAnsi="Verdana"/>
          <w:b w:val="0"/>
          <w:bCs/>
          <w:sz w:val="18"/>
          <w:szCs w:val="18"/>
        </w:rPr>
        <w:t>………………………………………………</w:t>
      </w:r>
      <w:r w:rsidR="00F62F68">
        <w:rPr>
          <w:rFonts w:ascii="Verdana" w:hAnsi="Verdana"/>
          <w:b w:val="0"/>
          <w:bCs/>
          <w:sz w:val="18"/>
          <w:szCs w:val="18"/>
        </w:rPr>
        <w:t>………..</w:t>
      </w:r>
    </w:p>
    <w:p w14:paraId="4C835915" w14:textId="77777777" w:rsidR="00F62F68" w:rsidRDefault="00F62F68" w:rsidP="00F62F6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……………………………………………………………………..</w:t>
      </w:r>
    </w:p>
    <w:p w14:paraId="1B52A4A7" w14:textId="44619CF6" w:rsidR="00F62F68" w:rsidRPr="00095B50" w:rsidRDefault="00F62F68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…………………………………………………………………………….</w:t>
      </w:r>
    </w:p>
    <w:p w14:paraId="59420734" w14:textId="121C0E08" w:rsidR="00095B50" w:rsidRDefault="00095B50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 xml:space="preserve">4) </w:t>
      </w:r>
      <w:r w:rsidRPr="00095B50">
        <w:rPr>
          <w:rFonts w:ascii="Verdana" w:hAnsi="Verdana"/>
          <w:b w:val="0"/>
          <w:bCs/>
          <w:sz w:val="18"/>
          <w:szCs w:val="18"/>
        </w:rPr>
        <w:t>Pamięci RAM: ………</w:t>
      </w:r>
      <w:r>
        <w:rPr>
          <w:rFonts w:ascii="Verdana" w:hAnsi="Verdana"/>
          <w:b w:val="0"/>
          <w:bCs/>
          <w:sz w:val="18"/>
          <w:szCs w:val="18"/>
        </w:rPr>
        <w:t>……………………………………………</w:t>
      </w:r>
      <w:r w:rsidR="00F62F68">
        <w:rPr>
          <w:rFonts w:ascii="Verdana" w:hAnsi="Verdana"/>
          <w:b w:val="0"/>
          <w:bCs/>
          <w:sz w:val="18"/>
          <w:szCs w:val="18"/>
        </w:rPr>
        <w:t>………..</w:t>
      </w:r>
    </w:p>
    <w:p w14:paraId="6CC6A1AC" w14:textId="77777777" w:rsidR="00F62F68" w:rsidRDefault="00F62F68" w:rsidP="00F62F6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……………………………………………………………………..</w:t>
      </w:r>
    </w:p>
    <w:p w14:paraId="02D2D1C8" w14:textId="628A212E" w:rsidR="00F62F68" w:rsidRPr="00095B50" w:rsidRDefault="00F62F68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…………………………………………………………………………….</w:t>
      </w:r>
    </w:p>
    <w:p w14:paraId="0EF1DAC6" w14:textId="2107F7C0" w:rsidR="00095B50" w:rsidRDefault="00095B50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 xml:space="preserve">5) </w:t>
      </w:r>
      <w:r w:rsidRPr="00095B50">
        <w:rPr>
          <w:rFonts w:ascii="Verdana" w:hAnsi="Verdana"/>
          <w:b w:val="0"/>
          <w:bCs/>
          <w:sz w:val="18"/>
          <w:szCs w:val="18"/>
        </w:rPr>
        <w:t>Karty graficznej:</w:t>
      </w:r>
      <w:r>
        <w:rPr>
          <w:rFonts w:ascii="Verdana" w:hAnsi="Verdana"/>
          <w:b w:val="0"/>
          <w:bCs/>
          <w:sz w:val="18"/>
          <w:szCs w:val="18"/>
        </w:rPr>
        <w:t>…………………………………………………………..</w:t>
      </w:r>
    </w:p>
    <w:p w14:paraId="5622FB44" w14:textId="77777777" w:rsidR="00F62F68" w:rsidRDefault="00F62F68" w:rsidP="00F62F6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……………………………………………………………………..</w:t>
      </w:r>
    </w:p>
    <w:p w14:paraId="5BAB4FD8" w14:textId="1A7FBB9D" w:rsidR="00F62F68" w:rsidRPr="00095B50" w:rsidRDefault="00F62F68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…………………………………………………………………………….</w:t>
      </w:r>
    </w:p>
    <w:p w14:paraId="3EB63957" w14:textId="53A6DE85" w:rsidR="00095B50" w:rsidRDefault="00095B50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 xml:space="preserve">6) </w:t>
      </w:r>
      <w:r w:rsidRPr="00095B50">
        <w:rPr>
          <w:rFonts w:ascii="Verdana" w:hAnsi="Verdana"/>
          <w:b w:val="0"/>
          <w:bCs/>
          <w:sz w:val="18"/>
          <w:szCs w:val="18"/>
        </w:rPr>
        <w:t>Dysku twardego SSD: …</w:t>
      </w:r>
      <w:r>
        <w:rPr>
          <w:rFonts w:ascii="Verdana" w:hAnsi="Verdana"/>
          <w:b w:val="0"/>
          <w:bCs/>
          <w:sz w:val="18"/>
          <w:szCs w:val="18"/>
        </w:rPr>
        <w:t>……………………………………………….</w:t>
      </w:r>
    </w:p>
    <w:p w14:paraId="7C457C36" w14:textId="77777777" w:rsidR="00F62F68" w:rsidRDefault="00F62F68" w:rsidP="00F62F6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……………………………………………………………………..</w:t>
      </w:r>
    </w:p>
    <w:p w14:paraId="7CB664C9" w14:textId="73F89C73" w:rsidR="00F62F68" w:rsidRPr="00095B50" w:rsidRDefault="00F62F68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…………………………………………………………………………….</w:t>
      </w:r>
    </w:p>
    <w:p w14:paraId="40BB40C7" w14:textId="62666DB7" w:rsidR="00095B50" w:rsidRDefault="00095B50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 xml:space="preserve">7) </w:t>
      </w:r>
      <w:r w:rsidRPr="00095B50">
        <w:rPr>
          <w:rFonts w:ascii="Verdana" w:hAnsi="Verdana"/>
          <w:b w:val="0"/>
          <w:bCs/>
          <w:sz w:val="18"/>
          <w:szCs w:val="18"/>
        </w:rPr>
        <w:t>Obudowy: ………………</w:t>
      </w:r>
      <w:r>
        <w:rPr>
          <w:rFonts w:ascii="Verdana" w:hAnsi="Verdana"/>
          <w:b w:val="0"/>
          <w:bCs/>
          <w:sz w:val="18"/>
          <w:szCs w:val="18"/>
        </w:rPr>
        <w:t>………………………………………………………</w:t>
      </w:r>
    </w:p>
    <w:p w14:paraId="2DE5C0DD" w14:textId="77777777" w:rsidR="00F62F68" w:rsidRDefault="00F62F68" w:rsidP="00F62F6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……………………………………………………………………..</w:t>
      </w:r>
    </w:p>
    <w:p w14:paraId="717E017E" w14:textId="0A0C4247" w:rsidR="00F62F68" w:rsidRPr="00095B50" w:rsidRDefault="00F62F68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…………………………………………………………………………….</w:t>
      </w:r>
    </w:p>
    <w:p w14:paraId="3F49F34D" w14:textId="43A6687D" w:rsidR="00095B50" w:rsidRDefault="00095B50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 xml:space="preserve">8) </w:t>
      </w:r>
      <w:r w:rsidRPr="00095B50">
        <w:rPr>
          <w:rFonts w:ascii="Verdana" w:hAnsi="Verdana"/>
          <w:b w:val="0"/>
          <w:bCs/>
          <w:sz w:val="18"/>
          <w:szCs w:val="18"/>
        </w:rPr>
        <w:t>Monitora: ………………</w:t>
      </w:r>
      <w:r>
        <w:rPr>
          <w:rFonts w:ascii="Verdana" w:hAnsi="Verdana"/>
          <w:b w:val="0"/>
          <w:bCs/>
          <w:sz w:val="18"/>
          <w:szCs w:val="18"/>
        </w:rPr>
        <w:t>……………………………………………………</w:t>
      </w:r>
    </w:p>
    <w:p w14:paraId="390FF94C" w14:textId="77777777" w:rsidR="00F62F68" w:rsidRDefault="00F62F68" w:rsidP="00F62F6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……………………………………………………………………..</w:t>
      </w:r>
    </w:p>
    <w:p w14:paraId="1693A43A" w14:textId="691231B3" w:rsidR="00F62F68" w:rsidRPr="00095B50" w:rsidRDefault="00F62F68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…………………………………………………………………………….</w:t>
      </w:r>
    </w:p>
    <w:p w14:paraId="4F07CC44" w14:textId="36B8A529" w:rsidR="00095B50" w:rsidRDefault="00095B50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 xml:space="preserve">9) </w:t>
      </w:r>
      <w:r w:rsidRPr="00095B50">
        <w:rPr>
          <w:rFonts w:ascii="Verdana" w:hAnsi="Verdana"/>
          <w:b w:val="0"/>
          <w:bCs/>
          <w:sz w:val="18"/>
          <w:szCs w:val="18"/>
        </w:rPr>
        <w:t>Klawiatury: …………</w:t>
      </w:r>
      <w:r>
        <w:rPr>
          <w:rFonts w:ascii="Verdana" w:hAnsi="Verdana"/>
          <w:b w:val="0"/>
          <w:bCs/>
          <w:sz w:val="18"/>
          <w:szCs w:val="18"/>
        </w:rPr>
        <w:t>………………………………………………………</w:t>
      </w:r>
    </w:p>
    <w:p w14:paraId="3AD27BC1" w14:textId="77777777" w:rsidR="00F62F68" w:rsidRDefault="00F62F68" w:rsidP="00F62F6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……………………………………………………………………..</w:t>
      </w:r>
    </w:p>
    <w:p w14:paraId="5D26F6AF" w14:textId="04D5F004" w:rsidR="00F62F68" w:rsidRPr="00095B50" w:rsidRDefault="00F62F68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…………………………………………………………………………….</w:t>
      </w:r>
    </w:p>
    <w:p w14:paraId="5583A807" w14:textId="77777777" w:rsidR="00095B50" w:rsidRDefault="00095B50" w:rsidP="00FC67FB">
      <w:pPr>
        <w:pStyle w:val="Tekstpodstawowy"/>
        <w:rPr>
          <w:rFonts w:ascii="Verdana" w:hAnsi="Verdana"/>
          <w:sz w:val="18"/>
          <w:szCs w:val="18"/>
        </w:rPr>
      </w:pPr>
    </w:p>
    <w:p w14:paraId="12F5CC0F" w14:textId="424C383B" w:rsidR="008D2AB8" w:rsidRPr="00403FA1" w:rsidRDefault="003F722B" w:rsidP="00FC67FB">
      <w:pPr>
        <w:pStyle w:val="Tekstpodstawowy"/>
        <w:rPr>
          <w:rFonts w:ascii="Verdana" w:hAnsi="Verdana"/>
          <w:b w:val="0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Termin realizacji umowy:</w:t>
      </w:r>
      <w:r w:rsidR="00FE545C" w:rsidRPr="00403FA1">
        <w:rPr>
          <w:rFonts w:ascii="Verdana" w:hAnsi="Verdana"/>
          <w:sz w:val="18"/>
          <w:szCs w:val="18"/>
        </w:rPr>
        <w:t xml:space="preserve"> </w:t>
      </w:r>
      <w:r w:rsidR="006E4618" w:rsidRPr="00403FA1">
        <w:rPr>
          <w:rFonts w:ascii="Verdana" w:hAnsi="Verdana"/>
          <w:sz w:val="18"/>
          <w:szCs w:val="18"/>
        </w:rPr>
        <w:t>………….</w:t>
      </w:r>
      <w:r w:rsidR="00FC67FB" w:rsidRPr="00403FA1">
        <w:rPr>
          <w:rFonts w:ascii="Verdana" w:hAnsi="Verdana"/>
          <w:sz w:val="18"/>
          <w:szCs w:val="18"/>
        </w:rPr>
        <w:t xml:space="preserve"> dni </w:t>
      </w:r>
      <w:r w:rsidR="00BC47C0" w:rsidRPr="00403FA1">
        <w:rPr>
          <w:rFonts w:ascii="Verdana" w:hAnsi="Verdana"/>
          <w:sz w:val="18"/>
          <w:szCs w:val="18"/>
        </w:rPr>
        <w:t xml:space="preserve">roboczych </w:t>
      </w:r>
      <w:r w:rsidR="00FC67FB" w:rsidRPr="00403FA1">
        <w:rPr>
          <w:rFonts w:ascii="Verdana" w:hAnsi="Verdana"/>
          <w:sz w:val="18"/>
          <w:szCs w:val="18"/>
        </w:rPr>
        <w:t>od daty otrzymania zamówienia potwierdzonego przez</w:t>
      </w:r>
      <w:r w:rsidR="00FC67FB" w:rsidRPr="00403FA1">
        <w:rPr>
          <w:rFonts w:ascii="Verdana" w:hAnsi="Verdana"/>
          <w:color w:val="FF0000"/>
          <w:sz w:val="18"/>
          <w:szCs w:val="18"/>
        </w:rPr>
        <w:t xml:space="preserve"> </w:t>
      </w:r>
      <w:r w:rsidR="00FC67FB" w:rsidRPr="00403FA1">
        <w:rPr>
          <w:rFonts w:ascii="Verdana" w:hAnsi="Verdana"/>
          <w:sz w:val="18"/>
          <w:szCs w:val="18"/>
        </w:rPr>
        <w:t>M</w:t>
      </w:r>
      <w:r w:rsidR="000625D2" w:rsidRPr="00403FA1">
        <w:rPr>
          <w:rFonts w:ascii="Verdana" w:hAnsi="Verdana"/>
          <w:sz w:val="18"/>
          <w:szCs w:val="18"/>
        </w:rPr>
        <w:t>NiSW</w:t>
      </w:r>
      <w:r w:rsidR="006E4618" w:rsidRPr="00403FA1">
        <w:rPr>
          <w:rFonts w:ascii="Verdana" w:hAnsi="Verdana"/>
          <w:sz w:val="18"/>
          <w:szCs w:val="18"/>
        </w:rPr>
        <w:t xml:space="preserve"> </w:t>
      </w:r>
      <w:r w:rsidR="006E4618" w:rsidRPr="00403FA1">
        <w:rPr>
          <w:rFonts w:ascii="Verdana" w:hAnsi="Verdana"/>
          <w:bCs/>
          <w:sz w:val="18"/>
          <w:szCs w:val="18"/>
          <w:highlight w:val="yellow"/>
        </w:rPr>
        <w:t>(kryterium oceny ofert)</w:t>
      </w:r>
    </w:p>
    <w:p w14:paraId="7AA226F9" w14:textId="044121D3" w:rsidR="008D2AB8" w:rsidRPr="00403FA1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Okres udzielonej gwarancji wynosi:</w:t>
      </w:r>
      <w:r w:rsidRPr="00403FA1">
        <w:rPr>
          <w:rFonts w:ascii="Verdana" w:hAnsi="Verdana"/>
          <w:sz w:val="18"/>
          <w:szCs w:val="18"/>
        </w:rPr>
        <w:t xml:space="preserve"> </w:t>
      </w:r>
      <w:r w:rsidRPr="00403FA1">
        <w:rPr>
          <w:rFonts w:ascii="Verdana" w:hAnsi="Verdana"/>
          <w:b/>
          <w:bCs/>
          <w:sz w:val="18"/>
          <w:szCs w:val="18"/>
        </w:rPr>
        <w:t>…………………</w:t>
      </w:r>
      <w:r w:rsidR="00FC67FB" w:rsidRPr="00403FA1">
        <w:rPr>
          <w:rFonts w:ascii="Verdana" w:hAnsi="Verdana"/>
          <w:b/>
          <w:bCs/>
          <w:sz w:val="18"/>
          <w:szCs w:val="18"/>
        </w:rPr>
        <w:t xml:space="preserve"> miesięcy</w:t>
      </w:r>
      <w:r w:rsidR="00845783" w:rsidRPr="00403FA1">
        <w:rPr>
          <w:rFonts w:ascii="Verdana" w:hAnsi="Verdana"/>
          <w:b/>
          <w:bCs/>
          <w:sz w:val="18"/>
          <w:szCs w:val="18"/>
        </w:rPr>
        <w:t xml:space="preserve"> </w:t>
      </w:r>
      <w:r w:rsidR="00845783" w:rsidRPr="00403FA1">
        <w:rPr>
          <w:rFonts w:ascii="Verdana" w:hAnsi="Verdana"/>
          <w:b/>
          <w:bCs/>
          <w:sz w:val="18"/>
          <w:szCs w:val="18"/>
          <w:highlight w:val="yellow"/>
        </w:rPr>
        <w:t>(kryterium oceny ofert)</w:t>
      </w:r>
    </w:p>
    <w:p w14:paraId="1A4253CB" w14:textId="6F7D9AB9" w:rsidR="00BC47C0" w:rsidRPr="00403FA1" w:rsidRDefault="00BC47C0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403FA1">
        <w:rPr>
          <w:rFonts w:ascii="Verdana" w:hAnsi="Verdana"/>
          <w:b/>
          <w:bCs/>
          <w:sz w:val="18"/>
          <w:szCs w:val="18"/>
        </w:rPr>
        <w:t>*</w:t>
      </w:r>
      <w:r w:rsidRPr="00403FA1">
        <w:rPr>
          <w:rFonts w:ascii="Verdana" w:hAnsi="Verdana"/>
          <w:sz w:val="18"/>
          <w:szCs w:val="18"/>
        </w:rPr>
        <w:t>Jeżeli Wykonawca nie wskaże okresu gwarancji, Zamawiający przyjmie minimalny okres gwarancji.</w:t>
      </w:r>
    </w:p>
    <w:p w14:paraId="3E3E24BE" w14:textId="77777777" w:rsidR="000625D2" w:rsidRPr="00403FA1" w:rsidRDefault="000625D2" w:rsidP="000625D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403FA1">
        <w:rPr>
          <w:rFonts w:ascii="Verdana" w:hAnsi="Verdana"/>
          <w:b/>
          <w:sz w:val="18"/>
          <w:szCs w:val="18"/>
        </w:rPr>
        <w:t xml:space="preserve"> TAK/NIE</w:t>
      </w:r>
    </w:p>
    <w:p w14:paraId="71145A6C" w14:textId="41DE9C2C" w:rsidR="000625D2" w:rsidRPr="00403FA1" w:rsidRDefault="000625D2" w:rsidP="000625D2">
      <w:pPr>
        <w:jc w:val="both"/>
        <w:rPr>
          <w:rFonts w:ascii="Verdana" w:hAnsi="Verdana"/>
          <w:i/>
          <w:iCs/>
          <w:sz w:val="18"/>
          <w:szCs w:val="18"/>
        </w:rPr>
      </w:pPr>
      <w:r w:rsidRPr="00403FA1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403FA1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845783" w:rsidRPr="00403FA1">
        <w:rPr>
          <w:rFonts w:ascii="Verdana" w:hAnsi="Verdana"/>
          <w:b/>
          <w:bCs/>
          <w:i/>
          <w:iCs/>
          <w:sz w:val="18"/>
          <w:szCs w:val="18"/>
        </w:rPr>
        <w:t>zestawy komputerowe</w:t>
      </w:r>
      <w:r w:rsidRPr="00403FA1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403FA1">
        <w:rPr>
          <w:rFonts w:ascii="Verdana" w:hAnsi="Verdana"/>
          <w:i/>
          <w:iCs/>
          <w:sz w:val="18"/>
          <w:szCs w:val="18"/>
        </w:rPr>
        <w:t>wchodząc</w:t>
      </w:r>
      <w:r w:rsidR="00845783" w:rsidRPr="00403FA1">
        <w:rPr>
          <w:rFonts w:ascii="Verdana" w:hAnsi="Verdana"/>
          <w:i/>
          <w:iCs/>
          <w:sz w:val="18"/>
          <w:szCs w:val="18"/>
        </w:rPr>
        <w:t>e</w:t>
      </w:r>
      <w:r w:rsidRPr="00403FA1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205EF7B2" w14:textId="77777777" w:rsidR="000625D2" w:rsidRPr="00403FA1" w:rsidRDefault="000625D2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</w:p>
    <w:p w14:paraId="39BE2242" w14:textId="77777777" w:rsidR="008D2AB8" w:rsidRPr="00403FA1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403FA1">
        <w:rPr>
          <w:rFonts w:ascii="Verdana" w:hAnsi="Verdana"/>
          <w:sz w:val="18"/>
          <w:szCs w:val="18"/>
        </w:rPr>
        <w:t>6 marca 2018 r</w:t>
      </w:r>
      <w:r w:rsidRPr="00403FA1">
        <w:rPr>
          <w:rFonts w:ascii="Verdana" w:hAnsi="Verdana"/>
          <w:sz w:val="18"/>
          <w:szCs w:val="18"/>
        </w:rPr>
        <w:t>.</w:t>
      </w:r>
      <w:r w:rsidR="00A0022B" w:rsidRPr="00403FA1">
        <w:rPr>
          <w:rFonts w:ascii="Verdana" w:hAnsi="Verdana"/>
          <w:sz w:val="18"/>
          <w:szCs w:val="18"/>
        </w:rPr>
        <w:t xml:space="preserve"> Prawo przedsiębiorców, </w:t>
      </w:r>
      <w:r w:rsidRPr="00403FA1">
        <w:rPr>
          <w:rFonts w:ascii="Verdana" w:hAnsi="Verdana"/>
          <w:sz w:val="18"/>
          <w:szCs w:val="18"/>
        </w:rPr>
        <w:t>należymy do małych lub średnich przedsiębiorców:</w:t>
      </w:r>
      <w:r w:rsidRPr="00403FA1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lastRenderedPageBreak/>
        <w:t xml:space="preserve">Termin płatności: </w:t>
      </w:r>
      <w:r w:rsidRPr="00403FA1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4A675E5" w14:textId="77777777" w:rsidR="00403FA1" w:rsidRPr="00403FA1" w:rsidRDefault="00403FA1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DF47E42" w14:textId="77777777" w:rsidR="009312D6" w:rsidRPr="00403FA1" w:rsidRDefault="009312D6" w:rsidP="009312D6">
      <w:pPr>
        <w:rPr>
          <w:rFonts w:ascii="Verdana" w:hAnsi="Verdana"/>
          <w:bCs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ZOBOWIĄZUJEMY SIĘ</w:t>
      </w:r>
      <w:r w:rsidRPr="00403FA1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A862DFE" w14:textId="77777777" w:rsidR="00272EDA" w:rsidRPr="00403FA1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678E0D2" w14:textId="6414B882" w:rsidR="00272EDA" w:rsidRPr="00403FA1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403FA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4655CED3" w14:textId="77777777" w:rsidR="00272EDA" w:rsidRPr="00403FA1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403FA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3A11F0B" w:rsidR="00272EDA" w:rsidRPr="00403FA1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03FA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403FA1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403FA1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403FA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EB42DEB" w14:textId="537CBC36" w:rsidR="00C63BC9" w:rsidRPr="00403FA1" w:rsidRDefault="00C63BC9" w:rsidP="00C63BC9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b/>
          <w:bCs/>
          <w:color w:val="000000"/>
          <w:sz w:val="18"/>
          <w:szCs w:val="18"/>
          <w:lang w:eastAsia="ar-SA"/>
        </w:rPr>
      </w:pPr>
      <w:r w:rsidRPr="00403FA1">
        <w:rPr>
          <w:rFonts w:ascii="Verdana" w:hAnsi="Verdana"/>
          <w:b/>
          <w:bCs/>
          <w:color w:val="000000"/>
          <w:sz w:val="18"/>
          <w:szCs w:val="18"/>
          <w:lang w:eastAsia="ar-SA"/>
        </w:rPr>
        <w:t>Oświadczamy, że zaoferowana przez nas obudowa została wyprodukowana zgodnie z certyfikatem sprawności min. 80 Plus Bronze lub równoważnym tj. ……………….. Certyfikat zostanie dostarczony Zamawiającemu  po wyborze najkorzystniejszej oferty a przed podpisaniem umowy.</w:t>
      </w:r>
    </w:p>
    <w:p w14:paraId="3C7DAF72" w14:textId="24AD8F4D" w:rsidR="007F287D" w:rsidRPr="00403FA1" w:rsidRDefault="007F287D" w:rsidP="00C63BC9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b/>
          <w:bCs/>
          <w:color w:val="000000"/>
          <w:sz w:val="18"/>
          <w:szCs w:val="18"/>
          <w:lang w:eastAsia="ar-SA"/>
        </w:rPr>
      </w:pPr>
      <w:r w:rsidRPr="00403FA1">
        <w:rPr>
          <w:rFonts w:ascii="Verdana" w:hAnsi="Verdana" w:cs="Calibri"/>
          <w:b/>
          <w:bCs/>
          <w:color w:val="333333"/>
          <w:sz w:val="18"/>
          <w:szCs w:val="18"/>
          <w:lang w:eastAsia="en-US"/>
        </w:rPr>
        <w:t xml:space="preserve">Oświadczamy, że zaoferowany przez nas sprzęt </w:t>
      </w:r>
      <w:r w:rsidR="00473848">
        <w:rPr>
          <w:rFonts w:ascii="Verdana" w:hAnsi="Verdana" w:cs="Calibri"/>
          <w:b/>
          <w:bCs/>
          <w:color w:val="333333"/>
          <w:sz w:val="18"/>
          <w:szCs w:val="18"/>
          <w:lang w:eastAsia="en-US"/>
        </w:rPr>
        <w:t>posiada</w:t>
      </w:r>
      <w:r w:rsidRPr="00403FA1">
        <w:rPr>
          <w:rFonts w:ascii="Verdana" w:hAnsi="Verdana" w:cs="Calibri"/>
          <w:b/>
          <w:bCs/>
          <w:color w:val="333333"/>
          <w:sz w:val="18"/>
          <w:szCs w:val="18"/>
          <w:lang w:eastAsia="en-US"/>
        </w:rPr>
        <w:t xml:space="preserve"> deklaracj</w:t>
      </w:r>
      <w:r w:rsidR="00473848">
        <w:rPr>
          <w:rFonts w:ascii="Verdana" w:hAnsi="Verdana" w:cs="Calibri"/>
          <w:b/>
          <w:bCs/>
          <w:color w:val="333333"/>
          <w:sz w:val="18"/>
          <w:szCs w:val="18"/>
          <w:lang w:eastAsia="en-US"/>
        </w:rPr>
        <w:t>ę</w:t>
      </w:r>
      <w:r w:rsidRPr="00403FA1">
        <w:rPr>
          <w:rFonts w:ascii="Verdana" w:hAnsi="Verdana" w:cs="Calibri"/>
          <w:b/>
          <w:bCs/>
          <w:color w:val="333333"/>
          <w:sz w:val="18"/>
          <w:szCs w:val="18"/>
          <w:lang w:eastAsia="en-US"/>
        </w:rPr>
        <w:t xml:space="preserve"> zgodności CE.</w:t>
      </w:r>
    </w:p>
    <w:p w14:paraId="5A9731E8" w14:textId="496C7BC0" w:rsidR="00272EDA" w:rsidRPr="00403FA1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403FA1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403FA1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późn. zm.) </w:t>
      </w:r>
      <w:r w:rsidRPr="00403FA1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403FA1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</w:t>
      </w:r>
      <w:r w:rsidR="00845783" w:rsidRPr="00403FA1">
        <w:rPr>
          <w:rFonts w:ascii="Verdana" w:hAnsi="Verdana"/>
          <w:b/>
          <w:color w:val="000000"/>
          <w:sz w:val="18"/>
          <w:szCs w:val="18"/>
          <w:lang w:eastAsia="ar-SA"/>
        </w:rPr>
        <w:t>zestawy komputerowe</w:t>
      </w:r>
      <w:r w:rsidRPr="00403FA1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403FA1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403FA1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845783" w:rsidRPr="00403FA1">
        <w:rPr>
          <w:rFonts w:ascii="Verdana" w:hAnsi="Verdana"/>
          <w:b/>
          <w:bCs/>
          <w:color w:val="000000"/>
          <w:sz w:val="18"/>
          <w:szCs w:val="18"/>
          <w:lang w:eastAsia="ar-SA"/>
        </w:rPr>
        <w:t>zestawy komputerowe</w:t>
      </w:r>
      <w:r w:rsidRPr="00403FA1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403FA1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403FA1">
        <w:rPr>
          <w:rFonts w:ascii="Verdana" w:hAnsi="Verdana"/>
          <w:bCs/>
          <w:i/>
          <w:iCs/>
          <w:sz w:val="18"/>
          <w:szCs w:val="18"/>
        </w:rPr>
        <w:t>stawą</w:t>
      </w:r>
      <w:r w:rsidRPr="00403FA1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403FA1">
        <w:rPr>
          <w:rFonts w:ascii="Verdana" w:hAnsi="Verdana"/>
          <w:sz w:val="18"/>
          <w:szCs w:val="18"/>
        </w:rPr>
        <w:t>o podatku od towarów i usług (t. j. Dz. U. 2011 Nr 177 poz. 1054 z późn. zm.)</w:t>
      </w:r>
    </w:p>
    <w:p w14:paraId="75627BE7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403FA1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03FA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403FA1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03FA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785E" w14:textId="77777777" w:rsidR="00272EDA" w:rsidRPr="00403FA1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403FA1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Nazwa podwykonawcy</w:t>
            </w:r>
            <w:r w:rsidRPr="00403FA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403FA1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403FA1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403FA1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403FA1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BEE0DE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03FA1">
        <w:rPr>
          <w:rFonts w:ascii="Verdana" w:hAnsi="Verdana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ab/>
      </w:r>
    </w:p>
    <w:p w14:paraId="0FC5622B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253C3F8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03FA1">
        <w:rPr>
          <w:rFonts w:ascii="Verdana" w:hAnsi="Verdana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316DC45" w14:textId="77777777" w:rsidR="00272EDA" w:rsidRPr="00403FA1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lastRenderedPageBreak/>
        <w:t>załącznikami do niniejszej oferty są:</w:t>
      </w:r>
    </w:p>
    <w:p w14:paraId="46A1B071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20D119A" w14:textId="2730950E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4A68FA7D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5E7A6F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B8BC9D2" w14:textId="77777777" w:rsidR="00272EDA" w:rsidRPr="00403FA1" w:rsidRDefault="00272EDA" w:rsidP="00272EDA">
      <w:pPr>
        <w:jc w:val="both"/>
        <w:rPr>
          <w:rFonts w:ascii="Verdana" w:hAnsi="Verdana"/>
          <w:sz w:val="18"/>
          <w:szCs w:val="18"/>
        </w:rPr>
      </w:pPr>
    </w:p>
    <w:p w14:paraId="6AE6A56F" w14:textId="77777777" w:rsidR="00676469" w:rsidRPr="00403FA1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5CCA3A6E" w14:textId="1E923ACE" w:rsidR="00272EDA" w:rsidRPr="00403FA1" w:rsidRDefault="00272EDA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403FA1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403FA1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55307031" w14:textId="77777777" w:rsidR="00272EDA" w:rsidRPr="00403FA1" w:rsidRDefault="00272EDA" w:rsidP="00272EDA">
      <w:pPr>
        <w:jc w:val="right"/>
        <w:rPr>
          <w:rFonts w:ascii="Verdana" w:hAnsi="Verdana"/>
          <w:sz w:val="18"/>
          <w:szCs w:val="18"/>
        </w:rPr>
      </w:pPr>
    </w:p>
    <w:p w14:paraId="625DF278" w14:textId="77777777" w:rsidR="00272EDA" w:rsidRPr="00403FA1" w:rsidRDefault="00272EDA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55FC0038" w14:textId="77777777" w:rsidR="00FE545C" w:rsidRPr="00403FA1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403F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2C6E0" w14:textId="77777777" w:rsidR="00775439" w:rsidRDefault="00775439">
      <w:r>
        <w:separator/>
      </w:r>
    </w:p>
  </w:endnote>
  <w:endnote w:type="continuationSeparator" w:id="0">
    <w:p w14:paraId="2764257D" w14:textId="77777777" w:rsidR="00775439" w:rsidRDefault="00775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61E4C" w14:textId="77777777" w:rsidR="00775439" w:rsidRDefault="00775439">
      <w:r>
        <w:separator/>
      </w:r>
    </w:p>
  </w:footnote>
  <w:footnote w:type="continuationSeparator" w:id="0">
    <w:p w14:paraId="30D03CE6" w14:textId="77777777" w:rsidR="00775439" w:rsidRDefault="00775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30CFD"/>
    <w:multiLevelType w:val="hybridMultilevel"/>
    <w:tmpl w:val="84867C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6034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2823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749981">
    <w:abstractNumId w:val="0"/>
  </w:num>
  <w:num w:numId="4" w16cid:durableId="49159103">
    <w:abstractNumId w:val="2"/>
  </w:num>
  <w:num w:numId="5" w16cid:durableId="2615760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439"/>
    <w:rsid w:val="00012286"/>
    <w:rsid w:val="000625D2"/>
    <w:rsid w:val="000704FC"/>
    <w:rsid w:val="00071CCC"/>
    <w:rsid w:val="00095B50"/>
    <w:rsid w:val="000B731D"/>
    <w:rsid w:val="000D6134"/>
    <w:rsid w:val="000E09C7"/>
    <w:rsid w:val="000F6589"/>
    <w:rsid w:val="00106636"/>
    <w:rsid w:val="00116EC6"/>
    <w:rsid w:val="001801DD"/>
    <w:rsid w:val="001D4612"/>
    <w:rsid w:val="002055B2"/>
    <w:rsid w:val="00207E98"/>
    <w:rsid w:val="00233041"/>
    <w:rsid w:val="002723B0"/>
    <w:rsid w:val="00272EDA"/>
    <w:rsid w:val="00293B27"/>
    <w:rsid w:val="00315A4A"/>
    <w:rsid w:val="0033739A"/>
    <w:rsid w:val="003F722B"/>
    <w:rsid w:val="00403FA1"/>
    <w:rsid w:val="00473848"/>
    <w:rsid w:val="004B7300"/>
    <w:rsid w:val="004C45A3"/>
    <w:rsid w:val="004C6753"/>
    <w:rsid w:val="004C7349"/>
    <w:rsid w:val="004D1A16"/>
    <w:rsid w:val="00595C87"/>
    <w:rsid w:val="005D2C65"/>
    <w:rsid w:val="005E6D94"/>
    <w:rsid w:val="0063384F"/>
    <w:rsid w:val="00643C6F"/>
    <w:rsid w:val="00646202"/>
    <w:rsid w:val="0065290F"/>
    <w:rsid w:val="00676469"/>
    <w:rsid w:val="006815F6"/>
    <w:rsid w:val="006E4618"/>
    <w:rsid w:val="006F29F8"/>
    <w:rsid w:val="00715893"/>
    <w:rsid w:val="007642C9"/>
    <w:rsid w:val="007748F0"/>
    <w:rsid w:val="00775439"/>
    <w:rsid w:val="007A4321"/>
    <w:rsid w:val="007F287D"/>
    <w:rsid w:val="00833933"/>
    <w:rsid w:val="00845783"/>
    <w:rsid w:val="00853083"/>
    <w:rsid w:val="008B2F0C"/>
    <w:rsid w:val="008B4928"/>
    <w:rsid w:val="008D2AB8"/>
    <w:rsid w:val="008F1C66"/>
    <w:rsid w:val="009312D6"/>
    <w:rsid w:val="00970FE4"/>
    <w:rsid w:val="00A0022B"/>
    <w:rsid w:val="00A346FE"/>
    <w:rsid w:val="00A47B4D"/>
    <w:rsid w:val="00A83018"/>
    <w:rsid w:val="00AC62BE"/>
    <w:rsid w:val="00B711E0"/>
    <w:rsid w:val="00B774DC"/>
    <w:rsid w:val="00BA3275"/>
    <w:rsid w:val="00BC47C0"/>
    <w:rsid w:val="00C63BC9"/>
    <w:rsid w:val="00C969A6"/>
    <w:rsid w:val="00CA7D36"/>
    <w:rsid w:val="00CF06BF"/>
    <w:rsid w:val="00D24208"/>
    <w:rsid w:val="00D60C38"/>
    <w:rsid w:val="00D66893"/>
    <w:rsid w:val="00D90ACB"/>
    <w:rsid w:val="00DA43CA"/>
    <w:rsid w:val="00DC1500"/>
    <w:rsid w:val="00E128BF"/>
    <w:rsid w:val="00E34BA8"/>
    <w:rsid w:val="00E44371"/>
    <w:rsid w:val="00E949B0"/>
    <w:rsid w:val="00EC0BEA"/>
    <w:rsid w:val="00F00591"/>
    <w:rsid w:val="00F209BB"/>
    <w:rsid w:val="00F51688"/>
    <w:rsid w:val="00F53146"/>
    <w:rsid w:val="00F62F68"/>
    <w:rsid w:val="00F91018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9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934</Words>
  <Characters>7344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2025-03-04T12:37:00Z</cp:lastPrinted>
  <dcterms:created xsi:type="dcterms:W3CDTF">2025-03-05T10:28:00Z</dcterms:created>
  <dcterms:modified xsi:type="dcterms:W3CDTF">2025-03-05T10:35:00Z</dcterms:modified>
</cp:coreProperties>
</file>